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CC1F1" w14:textId="77777777" w:rsidR="0083514A" w:rsidRPr="001E02F7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1E02F7">
        <w:rPr>
          <w:color w:val="FFFFFF" w:themeColor="background1"/>
          <w:sz w:val="10"/>
          <w:szCs w:val="10"/>
        </w:rPr>
        <w:t xml:space="preserve">Nacka </w:t>
      </w:r>
      <w:r w:rsidR="001E02F7" w:rsidRPr="001E02F7">
        <w:rPr>
          <w:color w:val="FFFFFF" w:themeColor="background1"/>
          <w:sz w:val="10"/>
          <w:szCs w:val="10"/>
        </w:rPr>
        <w:t>k</w:t>
      </w:r>
      <w:r w:rsidRPr="001E02F7">
        <w:rPr>
          <w:color w:val="FFFFFF" w:themeColor="background1"/>
          <w:sz w:val="10"/>
          <w:szCs w:val="10"/>
        </w:rPr>
        <w:t>ommun</w:t>
      </w:r>
    </w:p>
    <w:p w14:paraId="4168EACE" w14:textId="67340552" w:rsidR="00C3134F" w:rsidRDefault="004D6BA8" w:rsidP="00864EDF">
      <w:pPr>
        <w:pStyle w:val="Rubrik1"/>
        <w:ind w:left="-567"/>
      </w:pPr>
      <w:r>
        <w:t>Elevförteckning utökad lovskola läsåret</w:t>
      </w:r>
      <w:r w:rsidR="0057307A">
        <w:t xml:space="preserve"> ……………</w:t>
      </w:r>
      <w:r>
        <w:br/>
      </w:r>
    </w:p>
    <w:tbl>
      <w:tblPr>
        <w:tblStyle w:val="Tabellrutnt"/>
        <w:tblW w:w="879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16"/>
        <w:gridCol w:w="1555"/>
        <w:gridCol w:w="1701"/>
        <w:gridCol w:w="1378"/>
        <w:gridCol w:w="464"/>
        <w:gridCol w:w="993"/>
        <w:gridCol w:w="19"/>
        <w:gridCol w:w="1965"/>
      </w:tblGrid>
      <w:tr w:rsidR="004D6BA8" w14:paraId="6070CBF2" w14:textId="77777777" w:rsidTr="00864EDF">
        <w:tc>
          <w:tcPr>
            <w:tcW w:w="2269" w:type="dxa"/>
            <w:gridSpan w:val="2"/>
            <w:tcBorders>
              <w:bottom w:val="single" w:sz="4" w:space="0" w:color="auto"/>
            </w:tcBorders>
            <w:shd w:val="clear" w:color="auto" w:fill="E7E6E6" w:themeFill="background2"/>
          </w:tcPr>
          <w:p w14:paraId="70BAE3C3" w14:textId="445C2AC5" w:rsidR="004D6BA8" w:rsidRDefault="004D6BA8" w:rsidP="004D6BA8">
            <w:pPr>
              <w:ind w:left="-109" w:firstLine="109"/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Skolans namn</w:t>
            </w:r>
          </w:p>
        </w:tc>
        <w:tc>
          <w:tcPr>
            <w:tcW w:w="6520" w:type="dxa"/>
            <w:gridSpan w:val="6"/>
            <w:tcBorders>
              <w:bottom w:val="single" w:sz="4" w:space="0" w:color="auto"/>
            </w:tcBorders>
          </w:tcPr>
          <w:p w14:paraId="2E5DD2E8" w14:textId="77777777" w:rsidR="004D6BA8" w:rsidRDefault="004D6BA8" w:rsidP="004D6BA8">
            <w:pPr>
              <w:ind w:left="-709"/>
            </w:pPr>
          </w:p>
        </w:tc>
      </w:tr>
      <w:tr w:rsidR="004D6BA8" w14:paraId="5913A932" w14:textId="77777777" w:rsidTr="00864EDF">
        <w:trPr>
          <w:gridBefore w:val="1"/>
          <w:wBefore w:w="716" w:type="dxa"/>
        </w:trPr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624CEF8F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C8F2953" w14:textId="77777777" w:rsidR="004D6BA8" w:rsidRDefault="004D6BA8" w:rsidP="004D6BA8">
            <w:pPr>
              <w:ind w:left="-709"/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</w:tcPr>
          <w:p w14:paraId="5B312FF7" w14:textId="77777777" w:rsidR="004D6BA8" w:rsidRDefault="004D6BA8" w:rsidP="004D6BA8">
            <w:pPr>
              <w:ind w:left="-709"/>
            </w:pPr>
          </w:p>
        </w:tc>
        <w:tc>
          <w:tcPr>
            <w:tcW w:w="14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909F645" w14:textId="77777777" w:rsidR="004D6BA8" w:rsidRDefault="004D6BA8" w:rsidP="004D6BA8">
            <w:pPr>
              <w:ind w:left="-709"/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14:paraId="5E3958E1" w14:textId="77777777" w:rsidR="004D6BA8" w:rsidRDefault="004D6BA8" w:rsidP="004D6BA8">
            <w:pPr>
              <w:ind w:left="-709"/>
            </w:pPr>
          </w:p>
        </w:tc>
      </w:tr>
      <w:tr w:rsidR="004D6BA8" w:rsidRPr="004D6BA8" w14:paraId="0C9C78E2" w14:textId="77777777" w:rsidTr="00864EDF">
        <w:tc>
          <w:tcPr>
            <w:tcW w:w="2269" w:type="dxa"/>
            <w:gridSpan w:val="2"/>
            <w:tcBorders>
              <w:top w:val="single" w:sz="4" w:space="0" w:color="auto"/>
            </w:tcBorders>
            <w:shd w:val="clear" w:color="auto" w:fill="E7E6E6" w:themeFill="background2"/>
          </w:tcPr>
          <w:p w14:paraId="624ECDDC" w14:textId="62AB9818" w:rsidR="004D6BA8" w:rsidRPr="004D6BA8" w:rsidRDefault="004D6BA8" w:rsidP="004D6BA8">
            <w:pPr>
              <w:ind w:left="-109" w:firstLine="109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Förnamn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043C63F1" w14:textId="4B0A4D18" w:rsidR="004D6BA8" w:rsidRPr="004D6BA8" w:rsidRDefault="004D6BA8" w:rsidP="004D6BA8">
            <w:pPr>
              <w:ind w:firstLine="31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Efternamn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</w:tcBorders>
            <w:shd w:val="clear" w:color="auto" w:fill="E7E6E6" w:themeFill="background2"/>
          </w:tcPr>
          <w:p w14:paraId="1BD2C110" w14:textId="414B3316" w:rsidR="004D6BA8" w:rsidRPr="004D6BA8" w:rsidRDefault="004D6BA8" w:rsidP="004D6BA8">
            <w:pPr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Personnummer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E7E6E6" w:themeFill="background2"/>
          </w:tcPr>
          <w:p w14:paraId="7F45323D" w14:textId="0B64ECF1" w:rsidR="004D6BA8" w:rsidRPr="004D6BA8" w:rsidRDefault="004D6BA8" w:rsidP="004D6BA8">
            <w:pPr>
              <w:ind w:left="-769" w:firstLine="709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>Årskurs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</w:tcBorders>
            <w:shd w:val="clear" w:color="auto" w:fill="E7E6E6" w:themeFill="background2"/>
          </w:tcPr>
          <w:p w14:paraId="1CA54D8A" w14:textId="39E2A0E2" w:rsidR="004D6BA8" w:rsidRPr="004D6BA8" w:rsidRDefault="004D6BA8" w:rsidP="004D6BA8">
            <w:pPr>
              <w:ind w:left="19" w:hanging="19"/>
              <w:rPr>
                <w:rFonts w:asciiTheme="majorHAnsi" w:hAnsiTheme="majorHAnsi"/>
                <w:b/>
                <w:bCs/>
                <w:sz w:val="22"/>
                <w:szCs w:val="22"/>
              </w:rPr>
            </w:pP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t xml:space="preserve">Deltagit </w:t>
            </w:r>
            <w:r w:rsidRPr="004D6BA8">
              <w:rPr>
                <w:rFonts w:asciiTheme="majorHAnsi" w:hAnsiTheme="majorHAnsi"/>
                <w:b/>
                <w:bCs/>
                <w:sz w:val="22"/>
                <w:szCs w:val="22"/>
              </w:rPr>
              <w:br/>
              <w:t>antal timmar</w:t>
            </w:r>
          </w:p>
        </w:tc>
      </w:tr>
      <w:tr w:rsidR="004D6BA8" w14:paraId="1E204602" w14:textId="77777777" w:rsidTr="00864EDF">
        <w:tc>
          <w:tcPr>
            <w:tcW w:w="2269" w:type="dxa"/>
            <w:gridSpan w:val="2"/>
          </w:tcPr>
          <w:p w14:paraId="2E4C81D1" w14:textId="77777777" w:rsidR="004D6BA8" w:rsidRDefault="004D6BA8" w:rsidP="004D6BA8">
            <w:pPr>
              <w:ind w:left="-709"/>
              <w:jc w:val="center"/>
            </w:pPr>
          </w:p>
        </w:tc>
        <w:tc>
          <w:tcPr>
            <w:tcW w:w="1701" w:type="dxa"/>
          </w:tcPr>
          <w:p w14:paraId="481CFEE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B6AA9F3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606893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3CA2CAA" w14:textId="77777777" w:rsidR="004D6BA8" w:rsidRDefault="004D6BA8" w:rsidP="00F51CC4">
            <w:pPr>
              <w:ind w:left="-709"/>
            </w:pPr>
          </w:p>
        </w:tc>
      </w:tr>
      <w:tr w:rsidR="004D6BA8" w14:paraId="19C40A92" w14:textId="77777777" w:rsidTr="00864EDF">
        <w:tc>
          <w:tcPr>
            <w:tcW w:w="2269" w:type="dxa"/>
            <w:gridSpan w:val="2"/>
          </w:tcPr>
          <w:p w14:paraId="572A82CE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4E90F0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BF137A2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FF02A5F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3B968DA0" w14:textId="77777777" w:rsidR="004D6BA8" w:rsidRDefault="004D6BA8" w:rsidP="00F51CC4">
            <w:pPr>
              <w:ind w:left="-709"/>
            </w:pPr>
          </w:p>
        </w:tc>
      </w:tr>
      <w:tr w:rsidR="004D6BA8" w14:paraId="283BF793" w14:textId="77777777" w:rsidTr="00864EDF">
        <w:tc>
          <w:tcPr>
            <w:tcW w:w="2269" w:type="dxa"/>
            <w:gridSpan w:val="2"/>
          </w:tcPr>
          <w:p w14:paraId="10D6358B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4D0D94F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5B2D6DEF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8DF598A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B7AFCAB" w14:textId="77777777" w:rsidR="004D6BA8" w:rsidRDefault="004D6BA8" w:rsidP="00F51CC4">
            <w:pPr>
              <w:ind w:left="-709"/>
            </w:pPr>
          </w:p>
        </w:tc>
      </w:tr>
      <w:tr w:rsidR="004D6BA8" w14:paraId="2FC83F8F" w14:textId="77777777" w:rsidTr="00864EDF">
        <w:tc>
          <w:tcPr>
            <w:tcW w:w="2269" w:type="dxa"/>
            <w:gridSpan w:val="2"/>
          </w:tcPr>
          <w:p w14:paraId="1F9598D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49166E04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C87627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0D99FAF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7CFF3C8" w14:textId="77777777" w:rsidR="004D6BA8" w:rsidRDefault="004D6BA8" w:rsidP="00F51CC4">
            <w:pPr>
              <w:ind w:left="-709"/>
            </w:pPr>
          </w:p>
        </w:tc>
      </w:tr>
      <w:tr w:rsidR="004D6BA8" w14:paraId="1B3D041D" w14:textId="77777777" w:rsidTr="00864EDF">
        <w:tc>
          <w:tcPr>
            <w:tcW w:w="2269" w:type="dxa"/>
            <w:gridSpan w:val="2"/>
          </w:tcPr>
          <w:p w14:paraId="303B2D1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693E750B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C1D1A17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237E97D5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A93980D" w14:textId="77777777" w:rsidR="004D6BA8" w:rsidRDefault="004D6BA8" w:rsidP="00F51CC4">
            <w:pPr>
              <w:ind w:left="-709"/>
            </w:pPr>
          </w:p>
        </w:tc>
      </w:tr>
      <w:tr w:rsidR="004D6BA8" w14:paraId="24D3D941" w14:textId="77777777" w:rsidTr="00864EDF">
        <w:tc>
          <w:tcPr>
            <w:tcW w:w="2269" w:type="dxa"/>
            <w:gridSpan w:val="2"/>
          </w:tcPr>
          <w:p w14:paraId="0ED39AC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66E4F697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8D4F131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1C35EC0D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BAD5CF4" w14:textId="77777777" w:rsidR="004D6BA8" w:rsidRDefault="004D6BA8" w:rsidP="00F51CC4">
            <w:pPr>
              <w:ind w:left="-709"/>
            </w:pPr>
          </w:p>
        </w:tc>
      </w:tr>
      <w:tr w:rsidR="004D6BA8" w14:paraId="28B8C8AD" w14:textId="77777777" w:rsidTr="00864EDF">
        <w:tc>
          <w:tcPr>
            <w:tcW w:w="2269" w:type="dxa"/>
            <w:gridSpan w:val="2"/>
          </w:tcPr>
          <w:p w14:paraId="6E425991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2731068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3491BA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6B6C68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CEA6F32" w14:textId="77777777" w:rsidR="004D6BA8" w:rsidRDefault="004D6BA8" w:rsidP="00F51CC4">
            <w:pPr>
              <w:ind w:left="-709"/>
            </w:pPr>
          </w:p>
        </w:tc>
      </w:tr>
      <w:tr w:rsidR="004D6BA8" w14:paraId="386DA861" w14:textId="77777777" w:rsidTr="00864EDF">
        <w:tc>
          <w:tcPr>
            <w:tcW w:w="2269" w:type="dxa"/>
            <w:gridSpan w:val="2"/>
          </w:tcPr>
          <w:p w14:paraId="53F763D2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54BD5A5C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F406AE9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5277A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7C47FF5" w14:textId="77777777" w:rsidR="004D6BA8" w:rsidRDefault="004D6BA8" w:rsidP="00F51CC4">
            <w:pPr>
              <w:ind w:left="-709"/>
            </w:pPr>
          </w:p>
        </w:tc>
      </w:tr>
      <w:tr w:rsidR="004D6BA8" w14:paraId="507A40B5" w14:textId="77777777" w:rsidTr="00864EDF">
        <w:tc>
          <w:tcPr>
            <w:tcW w:w="2269" w:type="dxa"/>
            <w:gridSpan w:val="2"/>
          </w:tcPr>
          <w:p w14:paraId="61E16AE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FCFF033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73E8FCD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61F5297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7AB01749" w14:textId="77777777" w:rsidR="004D6BA8" w:rsidRDefault="004D6BA8" w:rsidP="00F51CC4">
            <w:pPr>
              <w:ind w:left="-709"/>
            </w:pPr>
          </w:p>
        </w:tc>
      </w:tr>
      <w:tr w:rsidR="004D6BA8" w14:paraId="02160704" w14:textId="77777777" w:rsidTr="00864EDF">
        <w:tc>
          <w:tcPr>
            <w:tcW w:w="2269" w:type="dxa"/>
            <w:gridSpan w:val="2"/>
          </w:tcPr>
          <w:p w14:paraId="7D113CE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959C834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2462308F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EDA43B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8C253CE" w14:textId="77777777" w:rsidR="004D6BA8" w:rsidRDefault="004D6BA8" w:rsidP="00F51CC4">
            <w:pPr>
              <w:ind w:left="-709"/>
            </w:pPr>
          </w:p>
        </w:tc>
      </w:tr>
      <w:tr w:rsidR="004D6BA8" w14:paraId="14A5AF7B" w14:textId="77777777" w:rsidTr="00864EDF">
        <w:tc>
          <w:tcPr>
            <w:tcW w:w="2269" w:type="dxa"/>
            <w:gridSpan w:val="2"/>
          </w:tcPr>
          <w:p w14:paraId="2217DDA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89E0D4F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32715370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409AAAF5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089D467C" w14:textId="77777777" w:rsidR="004D6BA8" w:rsidRDefault="004D6BA8" w:rsidP="00F51CC4">
            <w:pPr>
              <w:ind w:left="-709"/>
            </w:pPr>
          </w:p>
        </w:tc>
      </w:tr>
      <w:tr w:rsidR="004D6BA8" w14:paraId="3E4E2CD0" w14:textId="77777777" w:rsidTr="00864EDF">
        <w:tc>
          <w:tcPr>
            <w:tcW w:w="2269" w:type="dxa"/>
            <w:gridSpan w:val="2"/>
          </w:tcPr>
          <w:p w14:paraId="3349D082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1D0E85D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366F092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5CBF2769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C57C5DB" w14:textId="77777777" w:rsidR="004D6BA8" w:rsidRDefault="004D6BA8" w:rsidP="00F51CC4">
            <w:pPr>
              <w:ind w:left="-709"/>
            </w:pPr>
          </w:p>
        </w:tc>
      </w:tr>
      <w:tr w:rsidR="004D6BA8" w14:paraId="7AABAE13" w14:textId="77777777" w:rsidTr="00864EDF">
        <w:tc>
          <w:tcPr>
            <w:tcW w:w="2269" w:type="dxa"/>
            <w:gridSpan w:val="2"/>
          </w:tcPr>
          <w:p w14:paraId="581A01A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8BD3DB3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EF4EF6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91AB38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20626AE6" w14:textId="77777777" w:rsidR="004D6BA8" w:rsidRDefault="004D6BA8" w:rsidP="00F51CC4">
            <w:pPr>
              <w:ind w:left="-709"/>
            </w:pPr>
          </w:p>
        </w:tc>
      </w:tr>
      <w:tr w:rsidR="004D6BA8" w14:paraId="2377F031" w14:textId="77777777" w:rsidTr="00864EDF">
        <w:tc>
          <w:tcPr>
            <w:tcW w:w="2269" w:type="dxa"/>
            <w:gridSpan w:val="2"/>
          </w:tcPr>
          <w:p w14:paraId="27421BC5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2E301AA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67A3F99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1AE69166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1A64AE1B" w14:textId="77777777" w:rsidR="004D6BA8" w:rsidRDefault="004D6BA8" w:rsidP="00F51CC4">
            <w:pPr>
              <w:ind w:left="-709"/>
            </w:pPr>
          </w:p>
        </w:tc>
      </w:tr>
      <w:tr w:rsidR="004D6BA8" w14:paraId="034221BF" w14:textId="77777777" w:rsidTr="00864EDF">
        <w:tc>
          <w:tcPr>
            <w:tcW w:w="2269" w:type="dxa"/>
            <w:gridSpan w:val="2"/>
          </w:tcPr>
          <w:p w14:paraId="4B464BFC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62DDE7A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60BC03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3BDAB93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0FFE006" w14:textId="77777777" w:rsidR="004D6BA8" w:rsidRDefault="004D6BA8" w:rsidP="00F51CC4">
            <w:pPr>
              <w:ind w:left="-709"/>
            </w:pPr>
          </w:p>
        </w:tc>
      </w:tr>
      <w:tr w:rsidR="004D6BA8" w14:paraId="59498A7B" w14:textId="77777777" w:rsidTr="00864EDF">
        <w:tc>
          <w:tcPr>
            <w:tcW w:w="2269" w:type="dxa"/>
            <w:gridSpan w:val="2"/>
          </w:tcPr>
          <w:p w14:paraId="1B154E84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B71E54A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B760F5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7B38478F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391E44FE" w14:textId="77777777" w:rsidR="004D6BA8" w:rsidRDefault="004D6BA8" w:rsidP="00F51CC4">
            <w:pPr>
              <w:ind w:left="-709"/>
            </w:pPr>
          </w:p>
        </w:tc>
      </w:tr>
      <w:tr w:rsidR="004D6BA8" w14:paraId="6FE21AB3" w14:textId="77777777" w:rsidTr="00864EDF">
        <w:tc>
          <w:tcPr>
            <w:tcW w:w="2269" w:type="dxa"/>
            <w:gridSpan w:val="2"/>
          </w:tcPr>
          <w:p w14:paraId="75527216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6EFBB4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5F0E51D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59284A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0F77220" w14:textId="77777777" w:rsidR="004D6BA8" w:rsidRDefault="004D6BA8" w:rsidP="00F51CC4">
            <w:pPr>
              <w:ind w:left="-709"/>
            </w:pPr>
          </w:p>
        </w:tc>
      </w:tr>
      <w:tr w:rsidR="004D6BA8" w14:paraId="4072D209" w14:textId="77777777" w:rsidTr="00864EDF">
        <w:tc>
          <w:tcPr>
            <w:tcW w:w="2269" w:type="dxa"/>
            <w:gridSpan w:val="2"/>
          </w:tcPr>
          <w:p w14:paraId="50274681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0DC897E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3787F56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20BA013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1ACCDE24" w14:textId="77777777" w:rsidR="004D6BA8" w:rsidRDefault="004D6BA8" w:rsidP="00F51CC4">
            <w:pPr>
              <w:ind w:left="-709"/>
            </w:pPr>
          </w:p>
        </w:tc>
      </w:tr>
      <w:tr w:rsidR="004D6BA8" w14:paraId="5AB42C45" w14:textId="77777777" w:rsidTr="00864EDF">
        <w:tc>
          <w:tcPr>
            <w:tcW w:w="2269" w:type="dxa"/>
            <w:gridSpan w:val="2"/>
          </w:tcPr>
          <w:p w14:paraId="0FF07DA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8108BF1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DD5591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CC7BE9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5E69A23" w14:textId="77777777" w:rsidR="004D6BA8" w:rsidRDefault="004D6BA8" w:rsidP="00F51CC4">
            <w:pPr>
              <w:ind w:left="-709"/>
            </w:pPr>
          </w:p>
        </w:tc>
      </w:tr>
      <w:tr w:rsidR="004D6BA8" w14:paraId="2ACAE946" w14:textId="77777777" w:rsidTr="00864EDF">
        <w:tc>
          <w:tcPr>
            <w:tcW w:w="2269" w:type="dxa"/>
            <w:gridSpan w:val="2"/>
          </w:tcPr>
          <w:p w14:paraId="4D13411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6B3CF2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B1F5B9E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2D0AA2D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0C155E2F" w14:textId="77777777" w:rsidR="004D6BA8" w:rsidRDefault="004D6BA8" w:rsidP="00F51CC4">
            <w:pPr>
              <w:ind w:left="-709"/>
            </w:pPr>
          </w:p>
        </w:tc>
      </w:tr>
      <w:tr w:rsidR="004D6BA8" w14:paraId="16B7F37D" w14:textId="77777777" w:rsidTr="00864EDF">
        <w:tc>
          <w:tcPr>
            <w:tcW w:w="2269" w:type="dxa"/>
            <w:gridSpan w:val="2"/>
          </w:tcPr>
          <w:p w14:paraId="4563DEB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236527B2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7AB09720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3A2A10E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71098ECB" w14:textId="77777777" w:rsidR="004D6BA8" w:rsidRDefault="004D6BA8" w:rsidP="00F51CC4">
            <w:pPr>
              <w:ind w:left="-709"/>
            </w:pPr>
          </w:p>
        </w:tc>
      </w:tr>
      <w:tr w:rsidR="004D6BA8" w14:paraId="52C750FA" w14:textId="77777777" w:rsidTr="00864EDF">
        <w:tc>
          <w:tcPr>
            <w:tcW w:w="2269" w:type="dxa"/>
            <w:gridSpan w:val="2"/>
          </w:tcPr>
          <w:p w14:paraId="2A04D210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5FB6683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689879FE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3C8CED46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057774C5" w14:textId="77777777" w:rsidR="004D6BA8" w:rsidRDefault="004D6BA8" w:rsidP="00F51CC4">
            <w:pPr>
              <w:ind w:left="-709"/>
            </w:pPr>
          </w:p>
        </w:tc>
      </w:tr>
      <w:tr w:rsidR="004D6BA8" w14:paraId="6F8E3586" w14:textId="77777777" w:rsidTr="00864EDF">
        <w:tc>
          <w:tcPr>
            <w:tcW w:w="2269" w:type="dxa"/>
            <w:gridSpan w:val="2"/>
          </w:tcPr>
          <w:p w14:paraId="437A757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4BFA211D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55D5342B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6F3F3F4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86B1840" w14:textId="77777777" w:rsidR="004D6BA8" w:rsidRDefault="004D6BA8" w:rsidP="00F51CC4">
            <w:pPr>
              <w:ind w:left="-709"/>
            </w:pPr>
          </w:p>
        </w:tc>
      </w:tr>
      <w:tr w:rsidR="004D6BA8" w14:paraId="6B0C28E9" w14:textId="77777777" w:rsidTr="00864EDF">
        <w:tc>
          <w:tcPr>
            <w:tcW w:w="2269" w:type="dxa"/>
            <w:gridSpan w:val="2"/>
          </w:tcPr>
          <w:p w14:paraId="3DA8538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D9A74C7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297F02B6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897C2E2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11C0582" w14:textId="77777777" w:rsidR="004D6BA8" w:rsidRDefault="004D6BA8" w:rsidP="00F51CC4">
            <w:pPr>
              <w:ind w:left="-709"/>
            </w:pPr>
          </w:p>
        </w:tc>
      </w:tr>
      <w:tr w:rsidR="004D6BA8" w14:paraId="7366E98E" w14:textId="77777777" w:rsidTr="00864EDF">
        <w:tc>
          <w:tcPr>
            <w:tcW w:w="2269" w:type="dxa"/>
            <w:gridSpan w:val="2"/>
          </w:tcPr>
          <w:p w14:paraId="4C8A66EF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49BB510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47E29A4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471031C0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53515CEE" w14:textId="77777777" w:rsidR="004D6BA8" w:rsidRDefault="004D6BA8" w:rsidP="00F51CC4">
            <w:pPr>
              <w:ind w:left="-709"/>
            </w:pPr>
          </w:p>
        </w:tc>
      </w:tr>
      <w:tr w:rsidR="004D6BA8" w14:paraId="5F6155A5" w14:textId="77777777" w:rsidTr="00864EDF">
        <w:tc>
          <w:tcPr>
            <w:tcW w:w="2269" w:type="dxa"/>
            <w:gridSpan w:val="2"/>
          </w:tcPr>
          <w:p w14:paraId="4E1AD749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76C1D82B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058EE2DC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55A1C180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39893274" w14:textId="77777777" w:rsidR="004D6BA8" w:rsidRDefault="004D6BA8" w:rsidP="00F51CC4">
            <w:pPr>
              <w:ind w:left="-709"/>
            </w:pPr>
          </w:p>
        </w:tc>
      </w:tr>
      <w:tr w:rsidR="004D6BA8" w14:paraId="4EED4C16" w14:textId="77777777" w:rsidTr="00864EDF">
        <w:tc>
          <w:tcPr>
            <w:tcW w:w="2269" w:type="dxa"/>
            <w:gridSpan w:val="2"/>
          </w:tcPr>
          <w:p w14:paraId="341F7C0D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6E6C1C9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DA5054D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4EC9272D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15F0B8C6" w14:textId="77777777" w:rsidR="004D6BA8" w:rsidRDefault="004D6BA8" w:rsidP="00F51CC4">
            <w:pPr>
              <w:ind w:left="-709"/>
            </w:pPr>
          </w:p>
        </w:tc>
      </w:tr>
      <w:tr w:rsidR="004D6BA8" w14:paraId="18A30A30" w14:textId="77777777" w:rsidTr="00864EDF">
        <w:tc>
          <w:tcPr>
            <w:tcW w:w="2269" w:type="dxa"/>
            <w:gridSpan w:val="2"/>
          </w:tcPr>
          <w:p w14:paraId="008CBEC3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27EFF5B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4D170898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07B19FF4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451FEA6" w14:textId="77777777" w:rsidR="004D6BA8" w:rsidRDefault="004D6BA8" w:rsidP="00F51CC4">
            <w:pPr>
              <w:ind w:left="-709"/>
            </w:pPr>
          </w:p>
        </w:tc>
      </w:tr>
      <w:tr w:rsidR="004D6BA8" w14:paraId="7FF1B08D" w14:textId="77777777" w:rsidTr="00864EDF">
        <w:tc>
          <w:tcPr>
            <w:tcW w:w="2269" w:type="dxa"/>
            <w:gridSpan w:val="2"/>
          </w:tcPr>
          <w:p w14:paraId="41CA8BC9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12616847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3DEA1F7E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59C70B59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440B48B9" w14:textId="77777777" w:rsidR="004D6BA8" w:rsidRDefault="004D6BA8" w:rsidP="00F51CC4">
            <w:pPr>
              <w:ind w:left="-709"/>
            </w:pPr>
          </w:p>
        </w:tc>
      </w:tr>
      <w:tr w:rsidR="004D6BA8" w14:paraId="10D8F5BD" w14:textId="77777777" w:rsidTr="00864EDF">
        <w:tc>
          <w:tcPr>
            <w:tcW w:w="2269" w:type="dxa"/>
            <w:gridSpan w:val="2"/>
          </w:tcPr>
          <w:p w14:paraId="760F1F22" w14:textId="77777777" w:rsidR="004D6BA8" w:rsidRDefault="004D6BA8" w:rsidP="00F51CC4">
            <w:pPr>
              <w:ind w:left="-709"/>
            </w:pPr>
          </w:p>
        </w:tc>
        <w:tc>
          <w:tcPr>
            <w:tcW w:w="1701" w:type="dxa"/>
          </w:tcPr>
          <w:p w14:paraId="3D2A5CC1" w14:textId="77777777" w:rsidR="004D6BA8" w:rsidRDefault="004D6BA8" w:rsidP="00F51CC4">
            <w:pPr>
              <w:ind w:left="-709"/>
            </w:pPr>
          </w:p>
        </w:tc>
        <w:tc>
          <w:tcPr>
            <w:tcW w:w="1842" w:type="dxa"/>
            <w:gridSpan w:val="2"/>
          </w:tcPr>
          <w:p w14:paraId="1D352644" w14:textId="77777777" w:rsidR="004D6BA8" w:rsidRDefault="004D6BA8" w:rsidP="00F51CC4">
            <w:pPr>
              <w:ind w:left="-709"/>
            </w:pPr>
          </w:p>
        </w:tc>
        <w:tc>
          <w:tcPr>
            <w:tcW w:w="993" w:type="dxa"/>
          </w:tcPr>
          <w:p w14:paraId="1B09C37D" w14:textId="77777777" w:rsidR="004D6BA8" w:rsidRDefault="004D6BA8" w:rsidP="00F51CC4">
            <w:pPr>
              <w:ind w:left="-709"/>
            </w:pPr>
          </w:p>
        </w:tc>
        <w:tc>
          <w:tcPr>
            <w:tcW w:w="1984" w:type="dxa"/>
            <w:gridSpan w:val="2"/>
          </w:tcPr>
          <w:p w14:paraId="609D6282" w14:textId="77777777" w:rsidR="004D6BA8" w:rsidRDefault="004D6BA8" w:rsidP="00F51CC4">
            <w:pPr>
              <w:ind w:left="-709"/>
            </w:pPr>
          </w:p>
        </w:tc>
      </w:tr>
      <w:tr w:rsidR="004D6BA8" w14:paraId="1084BFC1" w14:textId="77777777" w:rsidTr="00864EDF">
        <w:tc>
          <w:tcPr>
            <w:tcW w:w="2269" w:type="dxa"/>
            <w:gridSpan w:val="2"/>
          </w:tcPr>
          <w:p w14:paraId="69D63018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58FFF92F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6F077290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0BC2ED23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500FFDB4" w14:textId="77777777" w:rsidR="004D6BA8" w:rsidRDefault="004D6BA8" w:rsidP="004D6BA8">
            <w:pPr>
              <w:ind w:left="-709"/>
            </w:pPr>
          </w:p>
        </w:tc>
      </w:tr>
      <w:tr w:rsidR="004D6BA8" w14:paraId="092FA145" w14:textId="77777777" w:rsidTr="00864EDF">
        <w:tc>
          <w:tcPr>
            <w:tcW w:w="2269" w:type="dxa"/>
            <w:gridSpan w:val="2"/>
          </w:tcPr>
          <w:p w14:paraId="4FBD0F07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22F65710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5F76BA48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68D54235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5859D43A" w14:textId="77777777" w:rsidR="004D6BA8" w:rsidRDefault="004D6BA8" w:rsidP="004D6BA8">
            <w:pPr>
              <w:ind w:left="-709"/>
            </w:pPr>
          </w:p>
        </w:tc>
      </w:tr>
      <w:tr w:rsidR="004D6BA8" w14:paraId="29EF2F47" w14:textId="77777777" w:rsidTr="00864EDF">
        <w:tc>
          <w:tcPr>
            <w:tcW w:w="2269" w:type="dxa"/>
            <w:gridSpan w:val="2"/>
          </w:tcPr>
          <w:p w14:paraId="034A92A3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5EE81E07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09D4CFD6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4435EE54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6404DF16" w14:textId="77777777" w:rsidR="004D6BA8" w:rsidRDefault="004D6BA8" w:rsidP="004D6BA8">
            <w:pPr>
              <w:ind w:left="-709"/>
            </w:pPr>
          </w:p>
        </w:tc>
      </w:tr>
      <w:tr w:rsidR="004D6BA8" w14:paraId="3D89761D" w14:textId="77777777" w:rsidTr="00864EDF">
        <w:tc>
          <w:tcPr>
            <w:tcW w:w="2269" w:type="dxa"/>
            <w:gridSpan w:val="2"/>
          </w:tcPr>
          <w:p w14:paraId="57F579ED" w14:textId="77777777" w:rsidR="004D6BA8" w:rsidRDefault="004D6BA8" w:rsidP="004D6BA8">
            <w:pPr>
              <w:ind w:left="-709"/>
            </w:pPr>
          </w:p>
        </w:tc>
        <w:tc>
          <w:tcPr>
            <w:tcW w:w="1701" w:type="dxa"/>
          </w:tcPr>
          <w:p w14:paraId="7F536FB5" w14:textId="77777777" w:rsidR="004D6BA8" w:rsidRDefault="004D6BA8" w:rsidP="004D6BA8">
            <w:pPr>
              <w:ind w:left="-709"/>
            </w:pPr>
          </w:p>
        </w:tc>
        <w:tc>
          <w:tcPr>
            <w:tcW w:w="1842" w:type="dxa"/>
            <w:gridSpan w:val="2"/>
          </w:tcPr>
          <w:p w14:paraId="3EF16133" w14:textId="77777777" w:rsidR="004D6BA8" w:rsidRDefault="004D6BA8" w:rsidP="004D6BA8">
            <w:pPr>
              <w:ind w:left="-709"/>
            </w:pPr>
          </w:p>
        </w:tc>
        <w:tc>
          <w:tcPr>
            <w:tcW w:w="993" w:type="dxa"/>
          </w:tcPr>
          <w:p w14:paraId="4D2AB17A" w14:textId="77777777" w:rsidR="004D6BA8" w:rsidRDefault="004D6BA8" w:rsidP="004D6BA8">
            <w:pPr>
              <w:ind w:left="-709"/>
            </w:pPr>
          </w:p>
        </w:tc>
        <w:tc>
          <w:tcPr>
            <w:tcW w:w="1984" w:type="dxa"/>
            <w:gridSpan w:val="2"/>
          </w:tcPr>
          <w:p w14:paraId="79E767E3" w14:textId="77777777" w:rsidR="004D6BA8" w:rsidRDefault="004D6BA8" w:rsidP="004D6BA8">
            <w:pPr>
              <w:ind w:left="-709"/>
            </w:pPr>
          </w:p>
        </w:tc>
      </w:tr>
    </w:tbl>
    <w:p w14:paraId="7104B9C7" w14:textId="011B8598" w:rsidR="00147057" w:rsidRDefault="00147057" w:rsidP="004D6BA8"/>
    <w:sectPr w:rsidR="00147057" w:rsidSect="0028121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D46C5" w14:textId="77777777" w:rsidR="004D6BA8" w:rsidRDefault="004D6BA8" w:rsidP="00ED6C6F">
      <w:pPr>
        <w:spacing w:after="0" w:line="240" w:lineRule="auto"/>
      </w:pPr>
      <w:r>
        <w:separator/>
      </w:r>
    </w:p>
  </w:endnote>
  <w:endnote w:type="continuationSeparator" w:id="0">
    <w:p w14:paraId="7DFB77D7" w14:textId="77777777" w:rsidR="004D6BA8" w:rsidRDefault="004D6BA8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A3E18" w14:textId="77777777" w:rsidR="004D6BA8" w:rsidRDefault="004D6BA8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11B204AF" w14:textId="77777777" w:rsidTr="004D1377">
      <w:tc>
        <w:tcPr>
          <w:tcW w:w="10206" w:type="dxa"/>
        </w:tcPr>
        <w:p w14:paraId="6E7821B5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56A5EA6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537A4B0F" w14:textId="77777777" w:rsidTr="00297084">
      <w:tc>
        <w:tcPr>
          <w:tcW w:w="10206" w:type="dxa"/>
        </w:tcPr>
        <w:p w14:paraId="0ED31932" w14:textId="77777777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159E6B9F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7E913" w14:textId="77777777" w:rsidR="004D6BA8" w:rsidRDefault="004D6BA8" w:rsidP="00ED6C6F">
      <w:pPr>
        <w:spacing w:after="0" w:line="240" w:lineRule="auto"/>
      </w:pPr>
      <w:r>
        <w:separator/>
      </w:r>
    </w:p>
  </w:footnote>
  <w:footnote w:type="continuationSeparator" w:id="0">
    <w:p w14:paraId="4C9322DA" w14:textId="77777777" w:rsidR="004D6BA8" w:rsidRDefault="004D6BA8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CDE61" w14:textId="77777777" w:rsidR="004D6BA8" w:rsidRDefault="004D6BA8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38B3982E" w14:textId="77777777" w:rsidTr="00D20563">
      <w:tc>
        <w:tcPr>
          <w:tcW w:w="10471" w:type="dxa"/>
        </w:tcPr>
        <w:p w14:paraId="57F6F8CC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07259970" wp14:editId="487C162F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CE1F008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31CBAD70" w14:textId="77777777" w:rsidTr="00210B3C">
      <w:tc>
        <w:tcPr>
          <w:tcW w:w="6153" w:type="dxa"/>
        </w:tcPr>
        <w:p w14:paraId="70E71CBA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5B6BE143" wp14:editId="54ADBF86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6D46021B" w14:textId="77777777" w:rsidR="00F1460A" w:rsidRDefault="00F1460A" w:rsidP="00F1460A">
          <w:pPr>
            <w:pStyle w:val="Ingetavstnd"/>
          </w:pPr>
        </w:p>
      </w:tc>
    </w:tr>
  </w:tbl>
  <w:p w14:paraId="6DC95D41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77292876">
    <w:abstractNumId w:val="13"/>
  </w:num>
  <w:num w:numId="2" w16cid:durableId="767233465">
    <w:abstractNumId w:val="3"/>
  </w:num>
  <w:num w:numId="3" w16cid:durableId="1253319492">
    <w:abstractNumId w:val="2"/>
  </w:num>
  <w:num w:numId="4" w16cid:durableId="476536497">
    <w:abstractNumId w:val="1"/>
  </w:num>
  <w:num w:numId="5" w16cid:durableId="1880434638">
    <w:abstractNumId w:val="0"/>
  </w:num>
  <w:num w:numId="6" w16cid:durableId="1676568505">
    <w:abstractNumId w:val="8"/>
  </w:num>
  <w:num w:numId="7" w16cid:durableId="1756242973">
    <w:abstractNumId w:val="7"/>
  </w:num>
  <w:num w:numId="8" w16cid:durableId="189075372">
    <w:abstractNumId w:val="6"/>
  </w:num>
  <w:num w:numId="9" w16cid:durableId="316108893">
    <w:abstractNumId w:val="5"/>
  </w:num>
  <w:num w:numId="10" w16cid:durableId="793596568">
    <w:abstractNumId w:val="4"/>
  </w:num>
  <w:num w:numId="11" w16cid:durableId="1965111904">
    <w:abstractNumId w:val="10"/>
  </w:num>
  <w:num w:numId="12" w16cid:durableId="367032394">
    <w:abstractNumId w:val="8"/>
  </w:num>
  <w:num w:numId="13" w16cid:durableId="63799718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65900581">
    <w:abstractNumId w:val="11"/>
  </w:num>
  <w:num w:numId="15" w16cid:durableId="722751664">
    <w:abstractNumId w:val="9"/>
  </w:num>
  <w:num w:numId="16" w16cid:durableId="14996185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BA8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A02B6"/>
    <w:rsid w:val="000A259F"/>
    <w:rsid w:val="000C1D33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6C6B"/>
    <w:rsid w:val="00142663"/>
    <w:rsid w:val="00147057"/>
    <w:rsid w:val="00170C73"/>
    <w:rsid w:val="00182673"/>
    <w:rsid w:val="0019680D"/>
    <w:rsid w:val="001A7D3F"/>
    <w:rsid w:val="001B2002"/>
    <w:rsid w:val="001B4BB9"/>
    <w:rsid w:val="001B67D7"/>
    <w:rsid w:val="001C0854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81213"/>
    <w:rsid w:val="002A223C"/>
    <w:rsid w:val="002C0109"/>
    <w:rsid w:val="002D312C"/>
    <w:rsid w:val="002F7366"/>
    <w:rsid w:val="00321A45"/>
    <w:rsid w:val="00324B88"/>
    <w:rsid w:val="00324BC6"/>
    <w:rsid w:val="0035044E"/>
    <w:rsid w:val="003751A4"/>
    <w:rsid w:val="003804A7"/>
    <w:rsid w:val="003977E2"/>
    <w:rsid w:val="003A0FEC"/>
    <w:rsid w:val="003B2EC3"/>
    <w:rsid w:val="003D1AD5"/>
    <w:rsid w:val="003D41E8"/>
    <w:rsid w:val="003D6A5D"/>
    <w:rsid w:val="003E45CA"/>
    <w:rsid w:val="003E5E9D"/>
    <w:rsid w:val="003E6EEC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D6BA8"/>
    <w:rsid w:val="004E08FC"/>
    <w:rsid w:val="004E0B05"/>
    <w:rsid w:val="004E0E65"/>
    <w:rsid w:val="004F2653"/>
    <w:rsid w:val="004F6E9F"/>
    <w:rsid w:val="005120DF"/>
    <w:rsid w:val="00531996"/>
    <w:rsid w:val="005377E7"/>
    <w:rsid w:val="005403E1"/>
    <w:rsid w:val="005537A8"/>
    <w:rsid w:val="00572C81"/>
    <w:rsid w:val="0057307A"/>
    <w:rsid w:val="00575871"/>
    <w:rsid w:val="0058045D"/>
    <w:rsid w:val="00594D98"/>
    <w:rsid w:val="005A403A"/>
    <w:rsid w:val="005C6423"/>
    <w:rsid w:val="005E0CDB"/>
    <w:rsid w:val="005F29FB"/>
    <w:rsid w:val="00604E32"/>
    <w:rsid w:val="00606B0F"/>
    <w:rsid w:val="006137D6"/>
    <w:rsid w:val="00660474"/>
    <w:rsid w:val="00693ED8"/>
    <w:rsid w:val="00697C2E"/>
    <w:rsid w:val="006A60A8"/>
    <w:rsid w:val="006B3AC6"/>
    <w:rsid w:val="006C0636"/>
    <w:rsid w:val="006C1DA2"/>
    <w:rsid w:val="006C4DA1"/>
    <w:rsid w:val="006E43A5"/>
    <w:rsid w:val="006F30CF"/>
    <w:rsid w:val="006F3315"/>
    <w:rsid w:val="00737193"/>
    <w:rsid w:val="00743F80"/>
    <w:rsid w:val="00760734"/>
    <w:rsid w:val="00772565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B634A"/>
    <w:rsid w:val="007C4E17"/>
    <w:rsid w:val="007C5139"/>
    <w:rsid w:val="007E16FA"/>
    <w:rsid w:val="007F4ABD"/>
    <w:rsid w:val="00801BBF"/>
    <w:rsid w:val="008215CB"/>
    <w:rsid w:val="0082423B"/>
    <w:rsid w:val="00826742"/>
    <w:rsid w:val="008303E0"/>
    <w:rsid w:val="00833D42"/>
    <w:rsid w:val="00834506"/>
    <w:rsid w:val="00834E7E"/>
    <w:rsid w:val="0083514A"/>
    <w:rsid w:val="00850118"/>
    <w:rsid w:val="008574B7"/>
    <w:rsid w:val="00864EDF"/>
    <w:rsid w:val="0086789F"/>
    <w:rsid w:val="00870403"/>
    <w:rsid w:val="00875CBE"/>
    <w:rsid w:val="008803DC"/>
    <w:rsid w:val="008A525C"/>
    <w:rsid w:val="008A5C52"/>
    <w:rsid w:val="008C5285"/>
    <w:rsid w:val="008D4C43"/>
    <w:rsid w:val="008D4F31"/>
    <w:rsid w:val="00910C25"/>
    <w:rsid w:val="0091229C"/>
    <w:rsid w:val="009255D9"/>
    <w:rsid w:val="00972D16"/>
    <w:rsid w:val="00973775"/>
    <w:rsid w:val="00976057"/>
    <w:rsid w:val="00987AC0"/>
    <w:rsid w:val="0099293C"/>
    <w:rsid w:val="009A3474"/>
    <w:rsid w:val="009B2791"/>
    <w:rsid w:val="009C3DAD"/>
    <w:rsid w:val="009C741D"/>
    <w:rsid w:val="009D1F1C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41453"/>
    <w:rsid w:val="00A42EF4"/>
    <w:rsid w:val="00A51CEF"/>
    <w:rsid w:val="00A56D04"/>
    <w:rsid w:val="00A80C68"/>
    <w:rsid w:val="00A87B49"/>
    <w:rsid w:val="00A96DA2"/>
    <w:rsid w:val="00AA3A34"/>
    <w:rsid w:val="00AA5C9A"/>
    <w:rsid w:val="00AB1D4D"/>
    <w:rsid w:val="00AB24CA"/>
    <w:rsid w:val="00AB3437"/>
    <w:rsid w:val="00AB57E2"/>
    <w:rsid w:val="00AD354E"/>
    <w:rsid w:val="00AD5832"/>
    <w:rsid w:val="00AF18C8"/>
    <w:rsid w:val="00AF5B57"/>
    <w:rsid w:val="00AF62D4"/>
    <w:rsid w:val="00B30455"/>
    <w:rsid w:val="00B4285A"/>
    <w:rsid w:val="00B43120"/>
    <w:rsid w:val="00B6416A"/>
    <w:rsid w:val="00B71B19"/>
    <w:rsid w:val="00BB48AC"/>
    <w:rsid w:val="00BB7B8B"/>
    <w:rsid w:val="00BE0327"/>
    <w:rsid w:val="00BE3F3D"/>
    <w:rsid w:val="00BE44B3"/>
    <w:rsid w:val="00C02681"/>
    <w:rsid w:val="00C079B5"/>
    <w:rsid w:val="00C13434"/>
    <w:rsid w:val="00C3134F"/>
    <w:rsid w:val="00C4216C"/>
    <w:rsid w:val="00C57163"/>
    <w:rsid w:val="00C60BD9"/>
    <w:rsid w:val="00C63DA4"/>
    <w:rsid w:val="00CB0B3D"/>
    <w:rsid w:val="00CC149C"/>
    <w:rsid w:val="00CC3124"/>
    <w:rsid w:val="00CC32E9"/>
    <w:rsid w:val="00CC3657"/>
    <w:rsid w:val="00CE187C"/>
    <w:rsid w:val="00D070FF"/>
    <w:rsid w:val="00D12791"/>
    <w:rsid w:val="00D15746"/>
    <w:rsid w:val="00D21066"/>
    <w:rsid w:val="00D219EA"/>
    <w:rsid w:val="00D2298A"/>
    <w:rsid w:val="00D2470D"/>
    <w:rsid w:val="00D4779E"/>
    <w:rsid w:val="00D72717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A7369"/>
    <w:rsid w:val="00EB1E30"/>
    <w:rsid w:val="00EB60E6"/>
    <w:rsid w:val="00EC5EB1"/>
    <w:rsid w:val="00ED6C6F"/>
    <w:rsid w:val="00EF58B6"/>
    <w:rsid w:val="00F00196"/>
    <w:rsid w:val="00F1460A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DE95B6"/>
  <w15:chartTrackingRefBased/>
  <w15:docId w15:val="{4CB60A22-9368-42F9-BE28-436C965D8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A41453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453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kah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1</TotalTime>
  <Pages>1</Pages>
  <Words>55</Words>
  <Characters>294</Characters>
  <Application>Microsoft Office Word</Application>
  <DocSecurity>0</DocSecurity>
  <Lines>2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Mickelin Maria</dc:creator>
  <cp:keywords/>
  <dc:description/>
  <cp:lastModifiedBy>Katarina Kåhre</cp:lastModifiedBy>
  <cp:revision>2</cp:revision>
  <cp:lastPrinted>2019-02-18T10:06:00Z</cp:lastPrinted>
  <dcterms:created xsi:type="dcterms:W3CDTF">2025-04-10T12:03:00Z</dcterms:created>
  <dcterms:modified xsi:type="dcterms:W3CDTF">2025-04-10T12:03:00Z</dcterms:modified>
</cp:coreProperties>
</file>