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1DC14" w14:textId="77777777" w:rsidR="0083514A" w:rsidRPr="00E6537B" w:rsidRDefault="0083514A" w:rsidP="0083514A">
      <w:pPr>
        <w:pStyle w:val="Ingetavstnd"/>
        <w:rPr>
          <w:color w:val="FFFFFF" w:themeColor="background1"/>
          <w:sz w:val="10"/>
          <w:szCs w:val="10"/>
        </w:rPr>
      </w:pPr>
      <w:r w:rsidRPr="00E6537B">
        <w:rPr>
          <w:color w:val="FFFFFF" w:themeColor="background1"/>
          <w:sz w:val="10"/>
          <w:szCs w:val="10"/>
        </w:rPr>
        <w:t xml:space="preserve">Nacka </w:t>
      </w:r>
      <w:r w:rsidR="00641367" w:rsidRPr="00E6537B">
        <w:rPr>
          <w:color w:val="FFFFFF" w:themeColor="background1"/>
          <w:sz w:val="10"/>
          <w:szCs w:val="10"/>
        </w:rPr>
        <w:t>k</w:t>
      </w:r>
      <w:r w:rsidRPr="00E6537B">
        <w:rPr>
          <w:color w:val="FFFFFF" w:themeColor="background1"/>
          <w:sz w:val="10"/>
          <w:szCs w:val="10"/>
        </w:rPr>
        <w:t>ommun</w:t>
      </w:r>
    </w:p>
    <w:p w14:paraId="6611AD9E" w14:textId="15E70EFC" w:rsidR="002D6418" w:rsidRDefault="002D6418" w:rsidP="002D6418">
      <w:pPr>
        <w:pStyle w:val="Adress-brev"/>
        <w:rPr>
          <w:noProof w:val="0"/>
        </w:rPr>
      </w:pPr>
      <w:r>
        <w:rPr>
          <w:noProof w:val="0"/>
        </w:rPr>
        <w:t xml:space="preserve">Rektorer och biträdande rektorer, </w:t>
      </w:r>
      <w:r w:rsidR="00664E95">
        <w:rPr>
          <w:noProof w:val="0"/>
        </w:rPr>
        <w:t>för</w:t>
      </w:r>
      <w:r>
        <w:rPr>
          <w:noProof w:val="0"/>
        </w:rPr>
        <w:t>skola, Välfärd skola</w:t>
      </w:r>
    </w:p>
    <w:p w14:paraId="2C5CD804" w14:textId="77777777" w:rsidR="002D6418" w:rsidRDefault="002D6418" w:rsidP="002D6418">
      <w:pPr>
        <w:pStyle w:val="Adress-brev"/>
        <w:rPr>
          <w:noProof w:val="0"/>
        </w:rPr>
      </w:pPr>
    </w:p>
    <w:p w14:paraId="0020BE7E" w14:textId="081BB2E0" w:rsidR="002D6418" w:rsidRPr="00700EF2" w:rsidRDefault="002D6418" w:rsidP="002D6418">
      <w:pPr>
        <w:pStyle w:val="Rubrik1"/>
      </w:pPr>
      <w:r>
        <w:t>Ö</w:t>
      </w:r>
      <w:r w:rsidRPr="00700EF2">
        <w:t xml:space="preserve">verenskommelse </w:t>
      </w:r>
    </w:p>
    <w:p w14:paraId="2D3E5CB6" w14:textId="6924AE9B" w:rsidR="002D6418" w:rsidRPr="002D6418" w:rsidRDefault="00D406D5" w:rsidP="002D6418">
      <w:pPr>
        <w:rPr>
          <w:b/>
          <w:bCs/>
        </w:rPr>
      </w:pPr>
      <w:r>
        <w:rPr>
          <w:b/>
          <w:bCs/>
        </w:rPr>
        <w:t>F</w:t>
      </w:r>
      <w:r w:rsidR="002D6418" w:rsidRPr="002D6418">
        <w:rPr>
          <w:b/>
          <w:bCs/>
        </w:rPr>
        <w:t xml:space="preserve">ördelning av uppgifter inom skollagens och skolförordningens område till biträdande rektor på </w:t>
      </w:r>
      <w:r w:rsidR="00D87A3D">
        <w:rPr>
          <w:b/>
          <w:bCs/>
        </w:rPr>
        <w:t>förskola</w:t>
      </w:r>
      <w:r>
        <w:rPr>
          <w:b/>
          <w:bCs/>
        </w:rPr>
        <w:t>.</w:t>
      </w:r>
    </w:p>
    <w:p w14:paraId="1D72208B" w14:textId="587AE06D" w:rsidR="002D6418" w:rsidRPr="002D6418" w:rsidRDefault="002D6418" w:rsidP="002D6418">
      <w:pPr>
        <w:rPr>
          <w:color w:val="FF0000"/>
        </w:rPr>
      </w:pPr>
      <w:r>
        <w:t xml:space="preserve">Jag </w:t>
      </w:r>
      <w:r w:rsidRPr="009D2B8F">
        <w:t>so</w:t>
      </w:r>
      <w:r>
        <w:t>m</w:t>
      </w:r>
      <w:r w:rsidRPr="009D2B8F">
        <w:t xml:space="preserve"> </w:t>
      </w:r>
      <w:r>
        <w:t>rektor</w:t>
      </w:r>
      <w:r w:rsidRPr="009D2B8F">
        <w:t xml:space="preserve"> för </w:t>
      </w:r>
      <w:r w:rsidR="00D87A3D">
        <w:t>förskolan</w:t>
      </w:r>
      <w:r>
        <w:t xml:space="preserve"> </w:t>
      </w:r>
      <w:r w:rsidRPr="002D6418">
        <w:rPr>
          <w:highlight w:val="yellow"/>
        </w:rPr>
        <w:t>X</w:t>
      </w:r>
      <w:r>
        <w:t xml:space="preserve"> </w:t>
      </w:r>
      <w:r w:rsidRPr="009D2B8F">
        <w:t>fördelar härmed uppgifter inom</w:t>
      </w:r>
      <w:r>
        <w:t xml:space="preserve"> skollagens område till dig som biträdande rektor</w:t>
      </w:r>
      <w:r w:rsidRPr="009D2B8F">
        <w:t xml:space="preserve"> </w:t>
      </w:r>
      <w:r>
        <w:t xml:space="preserve">på </w:t>
      </w:r>
      <w:r w:rsidR="00E600A2">
        <w:t>förskolan</w:t>
      </w:r>
      <w:r>
        <w:t xml:space="preserve"> </w:t>
      </w:r>
      <w:r w:rsidRPr="002D6418">
        <w:rPr>
          <w:highlight w:val="yellow"/>
        </w:rPr>
        <w:t>X</w:t>
      </w:r>
      <w:r w:rsidRPr="009D2B8F">
        <w:t xml:space="preserve">. Jag som </w:t>
      </w:r>
      <w:r>
        <w:t>rektor</w:t>
      </w:r>
      <w:r w:rsidRPr="009D2B8F">
        <w:t xml:space="preserve"> har ett ansvar för att se till att du är insatt i ditt ansvar. Du och jag kommer regelbundet att</w:t>
      </w:r>
      <w:r w:rsidRPr="00265A5B">
        <w:t xml:space="preserve"> följa upp hur</w:t>
      </w:r>
      <w:r>
        <w:t xml:space="preserve"> denna fördelning fungerar, bland annat</w:t>
      </w:r>
      <w:r w:rsidRPr="00265A5B">
        <w:t xml:space="preserve"> vid våra utvecklingssamtal. </w:t>
      </w:r>
    </w:p>
    <w:p w14:paraId="31AAE15D" w14:textId="3F18DB05" w:rsidR="002D6418" w:rsidRPr="00265A5B" w:rsidRDefault="002D6418" w:rsidP="002D6418">
      <w:r>
        <w:t xml:space="preserve">Genom denna överenskommelse (inklusive bilagor) sammanfattas och förtydligas ditt ansvar. </w:t>
      </w:r>
      <w:r w:rsidRPr="00265A5B">
        <w:t>Vi har enats om vad uppgifterna specifikt består av samt vad som krävs för att arb</w:t>
      </w:r>
      <w:r>
        <w:t>ete enligt skollagen och skolförordningen ska fungera på ett för verksamheten tillfredsställande sätt</w:t>
      </w:r>
      <w:r w:rsidRPr="00265A5B">
        <w:t xml:space="preserve">. </w:t>
      </w:r>
    </w:p>
    <w:p w14:paraId="6F770DEA" w14:textId="43B37215" w:rsidR="002D6418" w:rsidRPr="00700EF2" w:rsidRDefault="002D6418" w:rsidP="002D6418">
      <w:r w:rsidRPr="00915897">
        <w:t xml:space="preserve">Denna fördelning av </w:t>
      </w:r>
      <w:r>
        <w:t>uppgifter</w:t>
      </w:r>
      <w:r w:rsidRPr="00915897">
        <w:t xml:space="preserve"> bygger på att du har </w:t>
      </w:r>
      <w:r>
        <w:t xml:space="preserve">tillräcklig kompetens, kunskaper samt befogenheter för att utföra uppgifterna. </w:t>
      </w:r>
      <w:r w:rsidRPr="00915897">
        <w:t>Om du vid</w:t>
      </w:r>
      <w:r>
        <w:t xml:space="preserve"> något</w:t>
      </w:r>
      <w:r w:rsidRPr="00915897">
        <w:t xml:space="preserve"> tillfälle inte kan lösa en uppgift, utan har uttömt dina befogenheter eller om de resurser som tillhandahålls inte räcker till, ska du skriftligen returnera uppgiften till mig</w:t>
      </w:r>
      <w:r>
        <w:t xml:space="preserve"> (bilaga)</w:t>
      </w:r>
      <w:r w:rsidRPr="00915897">
        <w:t>.</w:t>
      </w:r>
    </w:p>
    <w:p w14:paraId="455DAE90" w14:textId="77777777" w:rsidR="002D6418" w:rsidRPr="00700EF2" w:rsidRDefault="002D6418" w:rsidP="002D6418">
      <w:pPr>
        <w:jc w:val="both"/>
      </w:pPr>
    </w:p>
    <w:p w14:paraId="35FE9B29" w14:textId="77777777" w:rsidR="002D6418" w:rsidRPr="00CD50DA" w:rsidRDefault="002D6418" w:rsidP="002D6418">
      <w:pPr>
        <w:pStyle w:val="Rubrik2"/>
      </w:pPr>
      <w:bookmarkStart w:id="0" w:name="Start"/>
      <w:bookmarkStart w:id="1" w:name="Name"/>
      <w:bookmarkStart w:id="2" w:name="Department"/>
      <w:bookmarkStart w:id="3" w:name="_TempPage"/>
      <w:bookmarkEnd w:id="0"/>
      <w:bookmarkEnd w:id="1"/>
      <w:bookmarkEnd w:id="2"/>
      <w:bookmarkEnd w:id="3"/>
      <w:r w:rsidRPr="00CD50DA">
        <w:t>Underskrifter</w:t>
      </w:r>
    </w:p>
    <w:tbl>
      <w:tblPr>
        <w:tblStyle w:val="Tabellrutnt"/>
        <w:tblW w:w="8607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4303"/>
        <w:gridCol w:w="4304"/>
      </w:tblGrid>
      <w:tr w:rsidR="002D6418" w14:paraId="1CB43137" w14:textId="77777777" w:rsidTr="002D6418">
        <w:tc>
          <w:tcPr>
            <w:tcW w:w="4350" w:type="dxa"/>
          </w:tcPr>
          <w:p w14:paraId="03934D5D" w14:textId="77777777" w:rsidR="002D6418" w:rsidRPr="00CD50DA" w:rsidRDefault="002D6418" w:rsidP="00D639CC">
            <w:pPr>
              <w:jc w:val="both"/>
            </w:pPr>
            <w:r>
              <w:t>Rektor</w:t>
            </w:r>
          </w:p>
          <w:p w14:paraId="450B979E" w14:textId="77777777" w:rsidR="002D6418" w:rsidRDefault="002D6418" w:rsidP="00D639CC">
            <w:pPr>
              <w:jc w:val="both"/>
            </w:pPr>
          </w:p>
          <w:p w14:paraId="68C45007" w14:textId="77777777" w:rsidR="002D6418" w:rsidRDefault="002D6418" w:rsidP="00D639CC">
            <w:pPr>
              <w:jc w:val="both"/>
            </w:pPr>
          </w:p>
          <w:p w14:paraId="4E3F0F42" w14:textId="77777777" w:rsidR="002D6418" w:rsidRDefault="002D6418" w:rsidP="00D639CC">
            <w:pPr>
              <w:jc w:val="both"/>
            </w:pPr>
          </w:p>
        </w:tc>
        <w:tc>
          <w:tcPr>
            <w:tcW w:w="4351" w:type="dxa"/>
          </w:tcPr>
          <w:p w14:paraId="64393456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>
              <w:rPr>
                <w:sz w:val="20"/>
              </w:rPr>
              <w:t>Biträdande rektor</w:t>
            </w:r>
          </w:p>
          <w:p w14:paraId="0199AD86" w14:textId="77777777" w:rsidR="002D6418" w:rsidRDefault="002D6418" w:rsidP="00D639CC">
            <w:pPr>
              <w:jc w:val="both"/>
            </w:pPr>
          </w:p>
          <w:p w14:paraId="7FA29ED4" w14:textId="77777777" w:rsidR="002D6418" w:rsidRDefault="002D6418" w:rsidP="00D639CC">
            <w:pPr>
              <w:jc w:val="both"/>
            </w:pPr>
          </w:p>
        </w:tc>
      </w:tr>
      <w:tr w:rsidR="002D6418" w14:paraId="7B4C668E" w14:textId="77777777" w:rsidTr="002D6418">
        <w:trPr>
          <w:trHeight w:val="712"/>
        </w:trPr>
        <w:tc>
          <w:tcPr>
            <w:tcW w:w="4350" w:type="dxa"/>
          </w:tcPr>
          <w:p w14:paraId="47D0D649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>Namnförtydligande</w:t>
            </w:r>
          </w:p>
          <w:p w14:paraId="31B9770D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351" w:type="dxa"/>
          </w:tcPr>
          <w:p w14:paraId="331900F8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>
              <w:rPr>
                <w:sz w:val="20"/>
              </w:rPr>
              <w:t>Namnförtydligande</w:t>
            </w:r>
          </w:p>
          <w:p w14:paraId="6146FC5D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D6418" w14:paraId="4EEFCAFC" w14:textId="77777777" w:rsidTr="002D6418">
        <w:trPr>
          <w:trHeight w:val="693"/>
        </w:trPr>
        <w:tc>
          <w:tcPr>
            <w:tcW w:w="4350" w:type="dxa"/>
          </w:tcPr>
          <w:p w14:paraId="3D074F92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>Ort och datum</w:t>
            </w:r>
          </w:p>
          <w:p w14:paraId="5C8462CA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51" w:type="dxa"/>
          </w:tcPr>
          <w:p w14:paraId="5DCEB58D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>Ort och datum</w:t>
            </w:r>
          </w:p>
          <w:p w14:paraId="5E17B7B7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A1736B0" w14:textId="77777777" w:rsidR="002D6418" w:rsidRDefault="002D6418" w:rsidP="00D24307"/>
    <w:p w14:paraId="46083F86" w14:textId="2C0E1EB3" w:rsidR="002D6418" w:rsidRDefault="002D6418" w:rsidP="002D6418">
      <w:pPr>
        <w:pStyle w:val="Rubrik2"/>
      </w:pPr>
      <w:r>
        <w:lastRenderedPageBreak/>
        <w:t>Ansvar enligt 4 kap skollagen</w:t>
      </w:r>
    </w:p>
    <w:p w14:paraId="7BC46564" w14:textId="6DDEBD34" w:rsidR="00B70ECB" w:rsidRDefault="00000000" w:rsidP="00D24307">
      <w:sdt>
        <w:sdtPr>
          <w:id w:val="1739358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19FB" w:rsidRPr="001519FB">
            <w:rPr>
              <w:rFonts w:hint="eastAsia"/>
            </w:rPr>
            <w:t>☐</w:t>
          </w:r>
        </w:sdtContent>
      </w:sdt>
      <w:r w:rsidR="001519FB" w:rsidRPr="001519FB">
        <w:t xml:space="preserve"> Biträdande rektor ansvarar för att det systematiska kvalitetsarbetet bedrivs på enhetsnivå i förskolan, dokumenteras och följs upp</w:t>
      </w:r>
      <w:r w:rsidR="001519FB">
        <w:t xml:space="preserve"> </w:t>
      </w:r>
      <w:r w:rsidR="001519FB" w:rsidRPr="001519FB">
        <w:t xml:space="preserve">4 kap. </w:t>
      </w:r>
      <w:r w:rsidR="00F9463B">
        <w:t>4</w:t>
      </w:r>
      <w:r w:rsidR="001519FB" w:rsidRPr="001519FB">
        <w:t>–6 §§ skollagen.</w:t>
      </w:r>
    </w:p>
    <w:p w14:paraId="1964840C" w14:textId="2DC457EA" w:rsidR="002D6418" w:rsidRDefault="002D6418" w:rsidP="002D6418">
      <w:pPr>
        <w:pStyle w:val="Rubrik2"/>
      </w:pPr>
      <w:r>
        <w:t>Ansvar enligt 6 kap skollagen</w:t>
      </w:r>
    </w:p>
    <w:p w14:paraId="447ABFD0" w14:textId="460B1D55" w:rsidR="000D5D68" w:rsidRDefault="00000000" w:rsidP="000D5D68">
      <w:sdt>
        <w:sdtPr>
          <w:id w:val="739605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5089C">
            <w:rPr>
              <w:rFonts w:ascii="MS Gothic" w:eastAsia="MS Gothic" w:hAnsi="MS Gothic" w:hint="eastAsia"/>
            </w:rPr>
            <w:t>☐</w:t>
          </w:r>
        </w:sdtContent>
      </w:sdt>
      <w:r w:rsidR="000D5D68" w:rsidRPr="000D5D68">
        <w:t>Biträdande rektor</w:t>
      </w:r>
      <w:r w:rsidR="000D5D68">
        <w:t xml:space="preserve"> ansvarar för att kränkningar anmäls till huvudman samt att utredning genomförs och eventuella åtgärder vidtas 6 kap. 10</w:t>
      </w:r>
      <w:r w:rsidR="009220CA">
        <w:t xml:space="preserve"> §</w:t>
      </w:r>
      <w:r w:rsidR="000D5D68">
        <w:t xml:space="preserve"> skollagen. </w:t>
      </w:r>
    </w:p>
    <w:p w14:paraId="1A94FE7E" w14:textId="129B35AB" w:rsidR="002B1E6D" w:rsidRDefault="002B1E6D" w:rsidP="002B1E6D">
      <w:pPr>
        <w:pStyle w:val="Rubrik2"/>
      </w:pPr>
      <w:r>
        <w:t>Ansvar enligt 6</w:t>
      </w:r>
      <w:r w:rsidR="00583C6B">
        <w:t xml:space="preserve"> </w:t>
      </w:r>
      <w:r>
        <w:t>a kap skollagen</w:t>
      </w:r>
    </w:p>
    <w:p w14:paraId="4B0917F7" w14:textId="77777777" w:rsidR="00C712F0" w:rsidRDefault="00000000" w:rsidP="00C712F0">
      <w:sdt>
        <w:sdtPr>
          <w:id w:val="1486351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B1E6D">
            <w:rPr>
              <w:rFonts w:ascii="MS Gothic" w:eastAsia="MS Gothic" w:hAnsi="MS Gothic" w:hint="eastAsia"/>
            </w:rPr>
            <w:t>☐</w:t>
          </w:r>
        </w:sdtContent>
      </w:sdt>
      <w:r w:rsidR="002B1E6D">
        <w:t xml:space="preserve"> </w:t>
      </w:r>
      <w:r w:rsidR="00C712F0">
        <w:t>Biträdande rektor lämnar ut uppgifter som polisen behöver i dess brottsbekämpande arbete. Det gäller både uppgifter som lämnas på eget initiativ samt uppgifter som begärs av polisen 7 § lag om</w:t>
      </w:r>
      <w:r w:rsidR="00C712F0" w:rsidRPr="00491251">
        <w:t xml:space="preserve"> skyldighet att lämna uppgifter till de brottsbekämpande myndigheterna</w:t>
      </w:r>
      <w:r w:rsidR="00C712F0">
        <w:t xml:space="preserve">.  </w:t>
      </w:r>
    </w:p>
    <w:p w14:paraId="60F3E391" w14:textId="36E94D1A" w:rsidR="002B1E6D" w:rsidRDefault="002B1E6D" w:rsidP="002B1E6D"/>
    <w:p w14:paraId="7391FCF3" w14:textId="77777777" w:rsidR="0005089C" w:rsidRPr="0005089C" w:rsidRDefault="0005089C" w:rsidP="00F353E5">
      <w:pPr>
        <w:rPr>
          <w:rFonts w:cs="Segoe UI Symbol"/>
        </w:rPr>
      </w:pPr>
    </w:p>
    <w:p w14:paraId="32D7F16E" w14:textId="77777777" w:rsidR="0005089C" w:rsidRDefault="0005089C" w:rsidP="00F353E5">
      <w:pPr>
        <w:rPr>
          <w:rFonts w:ascii="Segoe UI Symbol" w:hAnsi="Segoe UI Symbol" w:cs="Segoe UI Symbol"/>
        </w:rPr>
      </w:pPr>
    </w:p>
    <w:p w14:paraId="74C2BCF9" w14:textId="77777777" w:rsidR="0005089C" w:rsidRDefault="0005089C" w:rsidP="00F353E5">
      <w:pPr>
        <w:rPr>
          <w:rFonts w:ascii="Segoe UI Symbol" w:hAnsi="Segoe UI Symbol" w:cs="Segoe UI Symbol"/>
        </w:rPr>
      </w:pPr>
    </w:p>
    <w:p w14:paraId="24279866" w14:textId="77777777" w:rsidR="00491251" w:rsidRDefault="00491251" w:rsidP="006C5872"/>
    <w:p w14:paraId="4815C036" w14:textId="77777777" w:rsidR="009220CA" w:rsidRDefault="009220CA" w:rsidP="006C5872"/>
    <w:p w14:paraId="774210EE" w14:textId="77777777" w:rsidR="009220CA" w:rsidRDefault="009220CA" w:rsidP="006C5872"/>
    <w:p w14:paraId="0AEFFDD7" w14:textId="77777777" w:rsidR="009220CA" w:rsidRDefault="009220CA" w:rsidP="006C5872"/>
    <w:p w14:paraId="6581DD25" w14:textId="77777777" w:rsidR="009220CA" w:rsidRDefault="009220CA" w:rsidP="006C5872"/>
    <w:p w14:paraId="246A94BB" w14:textId="77777777" w:rsidR="009220CA" w:rsidRDefault="009220CA" w:rsidP="006C5872"/>
    <w:p w14:paraId="3C0460A1" w14:textId="77777777" w:rsidR="009220CA" w:rsidRDefault="009220CA" w:rsidP="006C5872"/>
    <w:p w14:paraId="2CB2881F" w14:textId="77777777" w:rsidR="009220CA" w:rsidRDefault="009220CA" w:rsidP="006C5872"/>
    <w:p w14:paraId="6ED3FB9C" w14:textId="77777777" w:rsidR="009220CA" w:rsidRDefault="009220CA" w:rsidP="006C5872"/>
    <w:p w14:paraId="4B57FCD8" w14:textId="540A3DAD" w:rsidR="002D6418" w:rsidRDefault="002D6418" w:rsidP="002D6418">
      <w:pPr>
        <w:pStyle w:val="Rubrik1"/>
        <w:rPr>
          <w:rFonts w:cs="Arial"/>
          <w:szCs w:val="32"/>
        </w:rPr>
      </w:pPr>
      <w:r w:rsidRPr="00E85D1D">
        <w:rPr>
          <w:rFonts w:cs="Arial"/>
        </w:rPr>
        <w:lastRenderedPageBreak/>
        <w:t>Bilaga 2 – Returnering</w:t>
      </w:r>
      <w:r w:rsidRPr="00E85D1D">
        <w:rPr>
          <w:rFonts w:cs="Arial"/>
          <w:szCs w:val="32"/>
        </w:rPr>
        <w:t xml:space="preserve"> av </w:t>
      </w:r>
      <w:r>
        <w:rPr>
          <w:rFonts w:cs="Arial"/>
          <w:szCs w:val="32"/>
        </w:rPr>
        <w:t xml:space="preserve">uppgifter </w:t>
      </w:r>
      <w:r>
        <w:t>inom skollagens område</w:t>
      </w:r>
      <w:r>
        <w:rPr>
          <w:rFonts w:cs="Arial"/>
          <w:szCs w:val="32"/>
        </w:rPr>
        <w:t xml:space="preserve"> </w:t>
      </w:r>
    </w:p>
    <w:p w14:paraId="71E79F04" w14:textId="77777777" w:rsidR="002D6418" w:rsidRPr="002D6418" w:rsidRDefault="002D6418" w:rsidP="002D6418"/>
    <w:p w14:paraId="098BCAFB" w14:textId="77777777" w:rsidR="002D6418" w:rsidRDefault="002D6418" w:rsidP="002D6418">
      <w:pPr>
        <w:pStyle w:val="Rubrik1"/>
        <w:jc w:val="both"/>
        <w:rPr>
          <w:rFonts w:ascii="Garamond" w:hAnsi="Garamond" w:cs="Arial"/>
          <w:sz w:val="24"/>
          <w:szCs w:val="24"/>
        </w:rPr>
      </w:pPr>
      <w:r w:rsidRPr="00700EF2">
        <w:rPr>
          <w:rFonts w:ascii="Garamond" w:hAnsi="Garamond" w:cs="Arial"/>
          <w:sz w:val="24"/>
          <w:szCs w:val="24"/>
        </w:rPr>
        <w:t xml:space="preserve">Undertecknad returnerar härmed följande </w:t>
      </w:r>
      <w:r>
        <w:rPr>
          <w:rFonts w:ascii="Garamond" w:hAnsi="Garamond" w:cs="Arial"/>
          <w:sz w:val="24"/>
          <w:szCs w:val="24"/>
        </w:rPr>
        <w:t>uppgifter:</w:t>
      </w:r>
    </w:p>
    <w:p w14:paraId="52F6B0DC" w14:textId="77777777" w:rsidR="002D6418" w:rsidRPr="00310496" w:rsidRDefault="002D6418" w:rsidP="002D6418">
      <w:pPr>
        <w:rPr>
          <w:rFonts w:cs="Arial"/>
          <w:sz w:val="16"/>
          <w:szCs w:val="16"/>
        </w:rPr>
      </w:pPr>
      <w:r w:rsidRPr="00310496">
        <w:rPr>
          <w:rFonts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10496">
        <w:rPr>
          <w:rFonts w:cs="Arial"/>
        </w:rPr>
        <w:instrText xml:space="preserve"> FORMTEXT </w:instrText>
      </w:r>
      <w:r w:rsidRPr="00310496">
        <w:rPr>
          <w:rFonts w:cs="Arial"/>
        </w:rPr>
      </w:r>
      <w:r w:rsidRPr="00310496">
        <w:rPr>
          <w:rFonts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10496">
        <w:rPr>
          <w:rFonts w:cs="Arial"/>
        </w:rPr>
        <w:fldChar w:fldCharType="end"/>
      </w:r>
    </w:p>
    <w:p w14:paraId="5CEBD22B" w14:textId="77777777" w:rsidR="002D6418" w:rsidRPr="00310496" w:rsidRDefault="002D6418" w:rsidP="002D6418"/>
    <w:p w14:paraId="5DEAAB30" w14:textId="77777777" w:rsidR="002D6418" w:rsidRDefault="002D6418" w:rsidP="002D6418">
      <w:pPr>
        <w:jc w:val="both"/>
        <w:rPr>
          <w:rFonts w:cs="Arial"/>
        </w:rPr>
      </w:pPr>
    </w:p>
    <w:p w14:paraId="0EB63C0A" w14:textId="77777777" w:rsidR="002D6418" w:rsidRDefault="002D6418" w:rsidP="002D6418">
      <w:pPr>
        <w:jc w:val="both"/>
        <w:rPr>
          <w:rFonts w:cs="Arial"/>
          <w:b/>
        </w:rPr>
      </w:pPr>
      <w:r w:rsidRPr="00700EF2">
        <w:rPr>
          <w:rFonts w:cs="Arial"/>
          <w:b/>
        </w:rPr>
        <w:t>Orsak till returnering:</w:t>
      </w:r>
    </w:p>
    <w:p w14:paraId="0029F8D2" w14:textId="77777777" w:rsidR="002D6418" w:rsidRPr="00310496" w:rsidRDefault="002D6418" w:rsidP="002D6418">
      <w:pPr>
        <w:rPr>
          <w:rFonts w:cs="Arial"/>
          <w:sz w:val="16"/>
          <w:szCs w:val="16"/>
        </w:rPr>
      </w:pPr>
      <w:r w:rsidRPr="00310496">
        <w:rPr>
          <w:rFonts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10496">
        <w:rPr>
          <w:rFonts w:cs="Arial"/>
        </w:rPr>
        <w:instrText xml:space="preserve"> FORMTEXT </w:instrText>
      </w:r>
      <w:r w:rsidRPr="00310496">
        <w:rPr>
          <w:rFonts w:cs="Arial"/>
        </w:rPr>
      </w:r>
      <w:r w:rsidRPr="00310496">
        <w:rPr>
          <w:rFonts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10496">
        <w:rPr>
          <w:rFonts w:cs="Arial"/>
        </w:rPr>
        <w:fldChar w:fldCharType="end"/>
      </w:r>
    </w:p>
    <w:p w14:paraId="653B31B5" w14:textId="77777777" w:rsidR="002D6418" w:rsidRPr="00310496" w:rsidRDefault="002D6418" w:rsidP="002D6418">
      <w:pPr>
        <w:jc w:val="both"/>
        <w:rPr>
          <w:rFonts w:cs="Arial"/>
          <w:b/>
        </w:rPr>
      </w:pPr>
    </w:p>
    <w:p w14:paraId="2AEEC70C" w14:textId="77777777" w:rsidR="002D6418" w:rsidRPr="00700EF2" w:rsidRDefault="002D6418" w:rsidP="002D6418">
      <w:pPr>
        <w:jc w:val="both"/>
        <w:rPr>
          <w:rFonts w:cs="Arial"/>
        </w:rPr>
      </w:pPr>
    </w:p>
    <w:p w14:paraId="2556D481" w14:textId="77777777" w:rsidR="002D6418" w:rsidRDefault="002D6418" w:rsidP="002D6418">
      <w:pPr>
        <w:jc w:val="both"/>
        <w:rPr>
          <w:rFonts w:cs="Arial"/>
          <w:b/>
        </w:rPr>
      </w:pPr>
      <w:r w:rsidRPr="00700EF2">
        <w:rPr>
          <w:rFonts w:cs="Arial"/>
          <w:b/>
        </w:rPr>
        <w:t>Önskade åtgärder:</w:t>
      </w:r>
    </w:p>
    <w:p w14:paraId="0F2314BC" w14:textId="77777777" w:rsidR="002D6418" w:rsidRPr="00310496" w:rsidRDefault="002D6418" w:rsidP="002D6418">
      <w:pPr>
        <w:rPr>
          <w:rFonts w:cs="Arial"/>
          <w:sz w:val="16"/>
          <w:szCs w:val="16"/>
        </w:rPr>
      </w:pPr>
      <w:r w:rsidRPr="00310496">
        <w:rPr>
          <w:rFonts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10496">
        <w:rPr>
          <w:rFonts w:cs="Arial"/>
        </w:rPr>
        <w:instrText xml:space="preserve"> FORMTEXT </w:instrText>
      </w:r>
      <w:r w:rsidRPr="00310496">
        <w:rPr>
          <w:rFonts w:cs="Arial"/>
        </w:rPr>
      </w:r>
      <w:r w:rsidRPr="00310496">
        <w:rPr>
          <w:rFonts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10496">
        <w:rPr>
          <w:rFonts w:cs="Arial"/>
        </w:rPr>
        <w:fldChar w:fldCharType="end"/>
      </w:r>
    </w:p>
    <w:p w14:paraId="4FDF28CB" w14:textId="77777777" w:rsidR="002D6418" w:rsidRPr="00310496" w:rsidRDefault="002D6418" w:rsidP="002D6418">
      <w:pPr>
        <w:jc w:val="both"/>
        <w:rPr>
          <w:rFonts w:cs="Arial"/>
          <w:b/>
        </w:rPr>
      </w:pPr>
    </w:p>
    <w:p w14:paraId="3F2CCBF0" w14:textId="77777777" w:rsidR="002D6418" w:rsidRPr="00700EF2" w:rsidRDefault="002D6418" w:rsidP="002D6418">
      <w:pPr>
        <w:jc w:val="both"/>
        <w:rPr>
          <w:rFonts w:cs="Arial"/>
        </w:rPr>
      </w:pPr>
    </w:p>
    <w:p w14:paraId="34988803" w14:textId="77777777" w:rsidR="002D6418" w:rsidRPr="00700EF2" w:rsidRDefault="002D6418" w:rsidP="002D6418">
      <w:pPr>
        <w:jc w:val="both"/>
      </w:pPr>
    </w:p>
    <w:p w14:paraId="5AA69C0D" w14:textId="77777777" w:rsidR="002D6418" w:rsidRPr="00CD50DA" w:rsidRDefault="002D6418" w:rsidP="002D6418">
      <w:pPr>
        <w:pStyle w:val="Rubrik2"/>
      </w:pPr>
      <w:r w:rsidRPr="00CD50DA">
        <w:t>Underskrifter</w:t>
      </w:r>
    </w:p>
    <w:tbl>
      <w:tblPr>
        <w:tblStyle w:val="Tabellrutnt"/>
        <w:tblW w:w="8607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4303"/>
        <w:gridCol w:w="4304"/>
      </w:tblGrid>
      <w:tr w:rsidR="002D6418" w14:paraId="3B872571" w14:textId="77777777" w:rsidTr="002D6418">
        <w:tc>
          <w:tcPr>
            <w:tcW w:w="4350" w:type="dxa"/>
          </w:tcPr>
          <w:p w14:paraId="44BD8B12" w14:textId="77777777" w:rsidR="002D6418" w:rsidRPr="00CD50DA" w:rsidRDefault="002D6418" w:rsidP="00D639CC">
            <w:pPr>
              <w:jc w:val="both"/>
            </w:pPr>
            <w:r>
              <w:t>Rektor</w:t>
            </w:r>
          </w:p>
          <w:p w14:paraId="368CFE0B" w14:textId="77777777" w:rsidR="002D6418" w:rsidRDefault="002D6418" w:rsidP="00D639CC">
            <w:pPr>
              <w:jc w:val="both"/>
            </w:pPr>
          </w:p>
          <w:p w14:paraId="59FAB0EE" w14:textId="77777777" w:rsidR="002D6418" w:rsidRDefault="002D6418" w:rsidP="00D639CC">
            <w:pPr>
              <w:jc w:val="both"/>
            </w:pPr>
          </w:p>
          <w:p w14:paraId="01627880" w14:textId="77777777" w:rsidR="002D6418" w:rsidRDefault="002D6418" w:rsidP="00D639CC">
            <w:pPr>
              <w:jc w:val="both"/>
            </w:pPr>
          </w:p>
        </w:tc>
        <w:tc>
          <w:tcPr>
            <w:tcW w:w="4351" w:type="dxa"/>
          </w:tcPr>
          <w:p w14:paraId="39B57867" w14:textId="77777777" w:rsidR="002D6418" w:rsidRPr="007C3440" w:rsidRDefault="002D6418" w:rsidP="00D639CC">
            <w:pPr>
              <w:jc w:val="both"/>
            </w:pPr>
            <w:r w:rsidRPr="007C3440">
              <w:t>Biträdande rektor</w:t>
            </w:r>
          </w:p>
          <w:p w14:paraId="01D8E037" w14:textId="77777777" w:rsidR="002D6418" w:rsidRPr="007C3440" w:rsidRDefault="002D6418" w:rsidP="00D639CC">
            <w:pPr>
              <w:jc w:val="both"/>
            </w:pPr>
          </w:p>
          <w:p w14:paraId="781E3FEB" w14:textId="77777777" w:rsidR="002D6418" w:rsidRPr="007C3440" w:rsidRDefault="002D6418" w:rsidP="00D639CC">
            <w:pPr>
              <w:jc w:val="both"/>
            </w:pPr>
          </w:p>
        </w:tc>
      </w:tr>
      <w:tr w:rsidR="002D6418" w14:paraId="0F4F660E" w14:textId="77777777" w:rsidTr="002D6418">
        <w:trPr>
          <w:trHeight w:val="712"/>
        </w:trPr>
        <w:tc>
          <w:tcPr>
            <w:tcW w:w="4350" w:type="dxa"/>
          </w:tcPr>
          <w:p w14:paraId="4AB42F66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 xml:space="preserve">Namnförtydligande </w:t>
            </w:r>
          </w:p>
          <w:p w14:paraId="7D8B439A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351" w:type="dxa"/>
          </w:tcPr>
          <w:p w14:paraId="62AD6C32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>
              <w:rPr>
                <w:sz w:val="20"/>
              </w:rPr>
              <w:t>Namnförtydligande</w:t>
            </w:r>
          </w:p>
          <w:p w14:paraId="321CA0BE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D6418" w14:paraId="11B7BA63" w14:textId="77777777" w:rsidTr="002D6418">
        <w:trPr>
          <w:trHeight w:val="693"/>
        </w:trPr>
        <w:tc>
          <w:tcPr>
            <w:tcW w:w="4350" w:type="dxa"/>
          </w:tcPr>
          <w:p w14:paraId="740AD012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>Ort och datum</w:t>
            </w:r>
          </w:p>
          <w:p w14:paraId="5DDD2A17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51" w:type="dxa"/>
          </w:tcPr>
          <w:p w14:paraId="08A48F66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>Ort och datum</w:t>
            </w:r>
          </w:p>
          <w:p w14:paraId="2C1DE3C5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AA19BB7" w14:textId="141EE415" w:rsidR="00F77824" w:rsidRPr="00E6537B" w:rsidRDefault="00F77824" w:rsidP="00474857">
      <w:pPr>
        <w:pStyle w:val="Ingetavstnd"/>
      </w:pPr>
    </w:p>
    <w:sectPr w:rsidR="00F77824" w:rsidRPr="00E6537B" w:rsidSect="00C44A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66" w:right="2268" w:bottom="1701" w:left="204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E8211" w14:textId="77777777" w:rsidR="00A72A5D" w:rsidRDefault="00A72A5D" w:rsidP="00ED6C6F">
      <w:pPr>
        <w:spacing w:after="0" w:line="240" w:lineRule="auto"/>
      </w:pPr>
      <w:r>
        <w:separator/>
      </w:r>
    </w:p>
  </w:endnote>
  <w:endnote w:type="continuationSeparator" w:id="0">
    <w:p w14:paraId="0450D2A1" w14:textId="77777777" w:rsidR="00A72A5D" w:rsidRDefault="00A72A5D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045BF" w14:textId="77777777" w:rsidR="002D6418" w:rsidRDefault="002D641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206" w:type="dxa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06"/>
    </w:tblGrid>
    <w:tr w:rsidR="007A69FA" w:rsidRPr="00CE187C" w14:paraId="3152D833" w14:textId="77777777" w:rsidTr="004D1377">
      <w:tc>
        <w:tcPr>
          <w:tcW w:w="10206" w:type="dxa"/>
        </w:tcPr>
        <w:p w14:paraId="409BBA9C" w14:textId="77777777" w:rsidR="007A69FA" w:rsidRPr="00CE187C" w:rsidRDefault="007A69FA" w:rsidP="00CE187C">
          <w:pPr>
            <w:pStyle w:val="Sidfot"/>
            <w:rPr>
              <w:bCs/>
            </w:rPr>
          </w:pPr>
          <w:r w:rsidRPr="00CE187C">
            <w:rPr>
              <w:bCs/>
            </w:rPr>
            <w:fldChar w:fldCharType="begin"/>
          </w:r>
          <w:r w:rsidRPr="00CE187C">
            <w:rPr>
              <w:bCs/>
            </w:rPr>
            <w:instrText>PAGE  \* Arabic  \* MERGEFORMAT</w:instrText>
          </w:r>
          <w:r w:rsidRPr="00CE187C">
            <w:rPr>
              <w:bCs/>
            </w:rPr>
            <w:fldChar w:fldCharType="separate"/>
          </w:r>
          <w:r w:rsidRPr="00CE187C">
            <w:rPr>
              <w:bCs/>
            </w:rPr>
            <w:t>1</w:t>
          </w:r>
          <w:r w:rsidRPr="00CE187C">
            <w:rPr>
              <w:bCs/>
            </w:rPr>
            <w:fldChar w:fldCharType="end"/>
          </w:r>
          <w:r w:rsidRPr="00CE187C">
            <w:rPr>
              <w:bCs/>
            </w:rPr>
            <w:t> (</w:t>
          </w:r>
          <w:r w:rsidRPr="00CE187C">
            <w:rPr>
              <w:bCs/>
            </w:rPr>
            <w:fldChar w:fldCharType="begin"/>
          </w:r>
          <w:r w:rsidRPr="00CE187C">
            <w:rPr>
              <w:bCs/>
            </w:rPr>
            <w:instrText>NUMPAGES  \* Arabic  \* MERGEFORMAT</w:instrText>
          </w:r>
          <w:r w:rsidRPr="00CE187C">
            <w:rPr>
              <w:bCs/>
            </w:rPr>
            <w:fldChar w:fldCharType="separate"/>
          </w:r>
          <w:r w:rsidRPr="00CE187C">
            <w:rPr>
              <w:bCs/>
            </w:rPr>
            <w:t>2</w:t>
          </w:r>
          <w:r w:rsidRPr="00CE187C">
            <w:rPr>
              <w:bCs/>
            </w:rPr>
            <w:fldChar w:fldCharType="end"/>
          </w:r>
          <w:r>
            <w:rPr>
              <w:bCs/>
            </w:rPr>
            <w:t>)</w:t>
          </w:r>
        </w:p>
      </w:tc>
    </w:tr>
  </w:tbl>
  <w:p w14:paraId="523CFB16" w14:textId="77777777" w:rsidR="0001304B" w:rsidRDefault="0001304B" w:rsidP="0001304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206" w:type="dxa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28" w:type="dxa"/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2184"/>
      <w:gridCol w:w="1842"/>
      <w:gridCol w:w="1236"/>
      <w:gridCol w:w="1236"/>
      <w:gridCol w:w="1236"/>
      <w:gridCol w:w="1236"/>
      <w:gridCol w:w="1236"/>
    </w:tblGrid>
    <w:tr w:rsidR="00AF62D4" w14:paraId="2A46EDCE" w14:textId="77777777" w:rsidTr="00AF62D4">
      <w:trPr>
        <w:trHeight w:val="75"/>
      </w:trPr>
      <w:tc>
        <w:tcPr>
          <w:tcW w:w="2184" w:type="dxa"/>
          <w:tcBorders>
            <w:top w:val="single" w:sz="4" w:space="0" w:color="auto"/>
          </w:tcBorders>
          <w:tcMar>
            <w:top w:w="57" w:type="dxa"/>
          </w:tcMar>
        </w:tcPr>
        <w:p w14:paraId="1ED2F346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POSTADRESS</w:t>
          </w:r>
        </w:p>
      </w:tc>
      <w:tc>
        <w:tcPr>
          <w:tcW w:w="1842" w:type="dxa"/>
          <w:tcBorders>
            <w:top w:val="single" w:sz="4" w:space="0" w:color="auto"/>
          </w:tcBorders>
          <w:tcMar>
            <w:top w:w="57" w:type="dxa"/>
          </w:tcMar>
        </w:tcPr>
        <w:p w14:paraId="1DCB92E2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BESÖKSADRESS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25CEA266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TELEFON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0338E2AC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E-POST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385C9C21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SMS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53DE67F2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WEBB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1646841C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ORG.NUMMER</w:t>
          </w:r>
        </w:p>
      </w:tc>
    </w:tr>
    <w:tr w:rsidR="00AF62D4" w14:paraId="3B5DB341" w14:textId="77777777" w:rsidTr="00AF62D4">
      <w:trPr>
        <w:trHeight w:val="75"/>
      </w:trPr>
      <w:tc>
        <w:tcPr>
          <w:tcW w:w="2184" w:type="dxa"/>
        </w:tcPr>
        <w:p w14:paraId="7E1DC42F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Nacka kommun, 131 81 Nacka</w:t>
          </w:r>
        </w:p>
      </w:tc>
      <w:tc>
        <w:tcPr>
          <w:tcW w:w="1842" w:type="dxa"/>
        </w:tcPr>
        <w:p w14:paraId="56FC42CC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Stadshuset, Granitvägen 15</w:t>
          </w:r>
        </w:p>
      </w:tc>
      <w:tc>
        <w:tcPr>
          <w:tcW w:w="1236" w:type="dxa"/>
        </w:tcPr>
        <w:p w14:paraId="269B728A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08-718 80 00</w:t>
          </w:r>
        </w:p>
      </w:tc>
      <w:tc>
        <w:tcPr>
          <w:tcW w:w="1236" w:type="dxa"/>
        </w:tcPr>
        <w:p w14:paraId="3485D739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info@nacka.se</w:t>
          </w:r>
        </w:p>
      </w:tc>
      <w:tc>
        <w:tcPr>
          <w:tcW w:w="1236" w:type="dxa"/>
        </w:tcPr>
        <w:p w14:paraId="0D9E7D4D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716 80</w:t>
          </w:r>
        </w:p>
      </w:tc>
      <w:tc>
        <w:tcPr>
          <w:tcW w:w="1236" w:type="dxa"/>
        </w:tcPr>
        <w:p w14:paraId="1439B36A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www.nacka.se</w:t>
          </w:r>
        </w:p>
      </w:tc>
      <w:tc>
        <w:tcPr>
          <w:tcW w:w="1236" w:type="dxa"/>
        </w:tcPr>
        <w:p w14:paraId="04A4A514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proofErr w:type="gramStart"/>
          <w:r w:rsidRPr="00AF62D4">
            <w:rPr>
              <w:sz w:val="14"/>
              <w:szCs w:val="22"/>
            </w:rPr>
            <w:t>212000-0167</w:t>
          </w:r>
          <w:proofErr w:type="gramEnd"/>
        </w:p>
      </w:tc>
    </w:tr>
  </w:tbl>
  <w:p w14:paraId="14B286EE" w14:textId="77777777" w:rsidR="00CB0B3D" w:rsidRDefault="00CB0B3D" w:rsidP="00AF62D4">
    <w:pPr>
      <w:pStyle w:val="Sidfo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34D63" w14:textId="77777777" w:rsidR="00A72A5D" w:rsidRDefault="00A72A5D" w:rsidP="00ED6C6F">
      <w:pPr>
        <w:spacing w:after="0" w:line="240" w:lineRule="auto"/>
      </w:pPr>
      <w:r>
        <w:separator/>
      </w:r>
    </w:p>
  </w:footnote>
  <w:footnote w:type="continuationSeparator" w:id="0">
    <w:p w14:paraId="5EDFAB22" w14:textId="77777777" w:rsidR="00A72A5D" w:rsidRDefault="00A72A5D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3387C" w14:textId="77777777" w:rsidR="002D6418" w:rsidRDefault="002D641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471" w:type="dxa"/>
      <w:tblInd w:w="-14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471"/>
    </w:tblGrid>
    <w:tr w:rsidR="000537C8" w14:paraId="05494BF2" w14:textId="77777777" w:rsidTr="00D20563">
      <w:tc>
        <w:tcPr>
          <w:tcW w:w="10471" w:type="dxa"/>
        </w:tcPr>
        <w:p w14:paraId="6B0DA394" w14:textId="77777777" w:rsidR="000537C8" w:rsidRDefault="000537C8" w:rsidP="000537C8">
          <w:pPr>
            <w:pStyle w:val="Ingetavstnd"/>
          </w:pPr>
          <w:r>
            <w:rPr>
              <w:noProof/>
            </w:rPr>
            <w:drawing>
              <wp:inline distT="0" distB="0" distL="0" distR="0" wp14:anchorId="47769432" wp14:editId="2B202D8A">
                <wp:extent cx="433541" cy="612000"/>
                <wp:effectExtent l="0" t="0" r="5080" b="0"/>
                <wp:docPr id="1710626843" name="Bildobjekt 1710626843" descr="Logotyp Nacka kommu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Bildobjekt 7" descr="Logotyp Nacka kommu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3541" cy="61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7F33B09" w14:textId="77777777" w:rsidR="00F647B7" w:rsidRDefault="00F647B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206" w:type="dxa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153"/>
      <w:gridCol w:w="4053"/>
    </w:tblGrid>
    <w:tr w:rsidR="00F1460A" w14:paraId="378E43B0" w14:textId="77777777" w:rsidTr="00210B3C">
      <w:tc>
        <w:tcPr>
          <w:tcW w:w="6153" w:type="dxa"/>
        </w:tcPr>
        <w:p w14:paraId="330B71CB" w14:textId="77777777" w:rsidR="00F1460A" w:rsidRDefault="00210B3C" w:rsidP="0001304B">
          <w:pPr>
            <w:pStyle w:val="Sidhuvud"/>
            <w:ind w:left="9"/>
          </w:pPr>
          <w:r>
            <w:rPr>
              <w:noProof/>
            </w:rPr>
            <w:drawing>
              <wp:inline distT="0" distB="0" distL="0" distR="0" wp14:anchorId="0C7FC5C7" wp14:editId="1CD31114">
                <wp:extent cx="733231" cy="1035050"/>
                <wp:effectExtent l="0" t="0" r="0" b="0"/>
                <wp:docPr id="2136491186" name="Bildobjekt 2136491186" descr="Logotyp Nacka kommu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objekt 2" descr="Logotyp Nacka kommu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231" cy="103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3" w:type="dxa"/>
        </w:tcPr>
        <w:p w14:paraId="59193836" w14:textId="77777777" w:rsidR="00F1460A" w:rsidRDefault="00F1460A" w:rsidP="00F1460A">
          <w:pPr>
            <w:pStyle w:val="Ingetavstnd"/>
          </w:pPr>
        </w:p>
      </w:tc>
    </w:tr>
  </w:tbl>
  <w:p w14:paraId="67C78922" w14:textId="77777777" w:rsidR="00F77824" w:rsidRDefault="00F77824" w:rsidP="0003455B">
    <w:pPr>
      <w:pStyle w:val="Sidhuvud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74A6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A1988"/>
    <w:multiLevelType w:val="multilevel"/>
    <w:tmpl w:val="F0101B5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E9C719D"/>
    <w:multiLevelType w:val="hybridMultilevel"/>
    <w:tmpl w:val="A5CADBA6"/>
    <w:lvl w:ilvl="0" w:tplc="2668DAD4">
      <w:start w:val="2013"/>
      <w:numFmt w:val="bullet"/>
      <w:lvlText w:val="-"/>
      <w:lvlJc w:val="left"/>
      <w:pPr>
        <w:ind w:left="360" w:hanging="360"/>
      </w:pPr>
      <w:rPr>
        <w:rFonts w:ascii="Gill Sans MT" w:eastAsia="Times New Roman" w:hAnsi="Gill Sans M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754344">
    <w:abstractNumId w:val="13"/>
  </w:num>
  <w:num w:numId="2" w16cid:durableId="1797525345">
    <w:abstractNumId w:val="3"/>
  </w:num>
  <w:num w:numId="3" w16cid:durableId="212159981">
    <w:abstractNumId w:val="2"/>
  </w:num>
  <w:num w:numId="4" w16cid:durableId="1231962164">
    <w:abstractNumId w:val="1"/>
  </w:num>
  <w:num w:numId="5" w16cid:durableId="1703435665">
    <w:abstractNumId w:val="0"/>
  </w:num>
  <w:num w:numId="6" w16cid:durableId="578028627">
    <w:abstractNumId w:val="8"/>
  </w:num>
  <w:num w:numId="7" w16cid:durableId="1743599828">
    <w:abstractNumId w:val="7"/>
  </w:num>
  <w:num w:numId="8" w16cid:durableId="1749499964">
    <w:abstractNumId w:val="6"/>
  </w:num>
  <w:num w:numId="9" w16cid:durableId="434402212">
    <w:abstractNumId w:val="5"/>
  </w:num>
  <w:num w:numId="10" w16cid:durableId="881556234">
    <w:abstractNumId w:val="4"/>
  </w:num>
  <w:num w:numId="11" w16cid:durableId="1508908871">
    <w:abstractNumId w:val="10"/>
  </w:num>
  <w:num w:numId="12" w16cid:durableId="1217158342">
    <w:abstractNumId w:val="8"/>
  </w:num>
  <w:num w:numId="13" w16cid:durableId="16945286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78467764">
    <w:abstractNumId w:val="11"/>
  </w:num>
  <w:num w:numId="15" w16cid:durableId="1933736002">
    <w:abstractNumId w:val="9"/>
  </w:num>
  <w:num w:numId="16" w16cid:durableId="1967006328">
    <w:abstractNumId w:val="12"/>
  </w:num>
  <w:num w:numId="17" w16cid:durableId="5457268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418"/>
    <w:rsid w:val="0001304B"/>
    <w:rsid w:val="00015C95"/>
    <w:rsid w:val="00021292"/>
    <w:rsid w:val="00023CF5"/>
    <w:rsid w:val="000304A9"/>
    <w:rsid w:val="0003234E"/>
    <w:rsid w:val="00032DFA"/>
    <w:rsid w:val="0003455B"/>
    <w:rsid w:val="00035827"/>
    <w:rsid w:val="000428AA"/>
    <w:rsid w:val="000430A4"/>
    <w:rsid w:val="00047568"/>
    <w:rsid w:val="0005089C"/>
    <w:rsid w:val="000537C8"/>
    <w:rsid w:val="00081E07"/>
    <w:rsid w:val="00083807"/>
    <w:rsid w:val="000879D1"/>
    <w:rsid w:val="000927CE"/>
    <w:rsid w:val="000A002B"/>
    <w:rsid w:val="000A02B6"/>
    <w:rsid w:val="000A259F"/>
    <w:rsid w:val="000C3F7D"/>
    <w:rsid w:val="000C60F9"/>
    <w:rsid w:val="000D29F7"/>
    <w:rsid w:val="000D4286"/>
    <w:rsid w:val="000D5D68"/>
    <w:rsid w:val="000D730D"/>
    <w:rsid w:val="000D787A"/>
    <w:rsid w:val="000E7111"/>
    <w:rsid w:val="000E75EC"/>
    <w:rsid w:val="0010206C"/>
    <w:rsid w:val="00104807"/>
    <w:rsid w:val="001076AF"/>
    <w:rsid w:val="0011207E"/>
    <w:rsid w:val="00136C6B"/>
    <w:rsid w:val="00142663"/>
    <w:rsid w:val="001519FB"/>
    <w:rsid w:val="00182673"/>
    <w:rsid w:val="0019680D"/>
    <w:rsid w:val="001A066B"/>
    <w:rsid w:val="001A7D3F"/>
    <w:rsid w:val="001B2002"/>
    <w:rsid w:val="001B4BB9"/>
    <w:rsid w:val="001B67D7"/>
    <w:rsid w:val="001C47FA"/>
    <w:rsid w:val="00210B3C"/>
    <w:rsid w:val="00220B93"/>
    <w:rsid w:val="0023309C"/>
    <w:rsid w:val="00234188"/>
    <w:rsid w:val="002346A2"/>
    <w:rsid w:val="00235637"/>
    <w:rsid w:val="00237D8B"/>
    <w:rsid w:val="002611BD"/>
    <w:rsid w:val="00264FBE"/>
    <w:rsid w:val="00291648"/>
    <w:rsid w:val="002A223C"/>
    <w:rsid w:val="002B1E6D"/>
    <w:rsid w:val="002D6418"/>
    <w:rsid w:val="002F7366"/>
    <w:rsid w:val="0030252E"/>
    <w:rsid w:val="00324B88"/>
    <w:rsid w:val="00324BC6"/>
    <w:rsid w:val="0035044E"/>
    <w:rsid w:val="00362B9B"/>
    <w:rsid w:val="00373802"/>
    <w:rsid w:val="003751A4"/>
    <w:rsid w:val="003804A7"/>
    <w:rsid w:val="003977E2"/>
    <w:rsid w:val="003A0FEC"/>
    <w:rsid w:val="003D1AD5"/>
    <w:rsid w:val="003D41E8"/>
    <w:rsid w:val="003E45CA"/>
    <w:rsid w:val="003E5E9D"/>
    <w:rsid w:val="003F0BD7"/>
    <w:rsid w:val="003F4C4A"/>
    <w:rsid w:val="00411FB3"/>
    <w:rsid w:val="0043225D"/>
    <w:rsid w:val="004450D1"/>
    <w:rsid w:val="004457CA"/>
    <w:rsid w:val="0045351E"/>
    <w:rsid w:val="004539FA"/>
    <w:rsid w:val="00454145"/>
    <w:rsid w:val="004579C9"/>
    <w:rsid w:val="00460940"/>
    <w:rsid w:val="00460B3F"/>
    <w:rsid w:val="00463F60"/>
    <w:rsid w:val="00466ABB"/>
    <w:rsid w:val="00472FE4"/>
    <w:rsid w:val="00474857"/>
    <w:rsid w:val="00476DDD"/>
    <w:rsid w:val="00481060"/>
    <w:rsid w:val="00483F66"/>
    <w:rsid w:val="00487801"/>
    <w:rsid w:val="00491251"/>
    <w:rsid w:val="004A0E9C"/>
    <w:rsid w:val="004D463C"/>
    <w:rsid w:val="004E08FC"/>
    <w:rsid w:val="004E0B05"/>
    <w:rsid w:val="004E0E65"/>
    <w:rsid w:val="004F2653"/>
    <w:rsid w:val="004F6E9F"/>
    <w:rsid w:val="00531996"/>
    <w:rsid w:val="005377E7"/>
    <w:rsid w:val="005403E1"/>
    <w:rsid w:val="005537A8"/>
    <w:rsid w:val="00572666"/>
    <w:rsid w:val="00572C81"/>
    <w:rsid w:val="00575871"/>
    <w:rsid w:val="00583C6B"/>
    <w:rsid w:val="005851BE"/>
    <w:rsid w:val="00594D98"/>
    <w:rsid w:val="005A403A"/>
    <w:rsid w:val="005C6423"/>
    <w:rsid w:val="005D7D82"/>
    <w:rsid w:val="005E0CDB"/>
    <w:rsid w:val="005F29FB"/>
    <w:rsid w:val="00606AC8"/>
    <w:rsid w:val="00606B0F"/>
    <w:rsid w:val="006133EE"/>
    <w:rsid w:val="006137D6"/>
    <w:rsid w:val="0062286A"/>
    <w:rsid w:val="00641367"/>
    <w:rsid w:val="006502C1"/>
    <w:rsid w:val="00660474"/>
    <w:rsid w:val="00664E95"/>
    <w:rsid w:val="00693ED8"/>
    <w:rsid w:val="00697C2E"/>
    <w:rsid w:val="006A4031"/>
    <w:rsid w:val="006A5184"/>
    <w:rsid w:val="006A60A8"/>
    <w:rsid w:val="006B3AC6"/>
    <w:rsid w:val="006C0636"/>
    <w:rsid w:val="006C4DA1"/>
    <w:rsid w:val="006C5872"/>
    <w:rsid w:val="006E43A5"/>
    <w:rsid w:val="006F3315"/>
    <w:rsid w:val="00737193"/>
    <w:rsid w:val="00743F80"/>
    <w:rsid w:val="0075517C"/>
    <w:rsid w:val="00760734"/>
    <w:rsid w:val="007648EF"/>
    <w:rsid w:val="00772B6E"/>
    <w:rsid w:val="007829D2"/>
    <w:rsid w:val="00783074"/>
    <w:rsid w:val="0078522D"/>
    <w:rsid w:val="00787854"/>
    <w:rsid w:val="007A0B53"/>
    <w:rsid w:val="007A69FA"/>
    <w:rsid w:val="007B634A"/>
    <w:rsid w:val="007C4E17"/>
    <w:rsid w:val="007C5139"/>
    <w:rsid w:val="007E16FA"/>
    <w:rsid w:val="007F4F92"/>
    <w:rsid w:val="00801BBF"/>
    <w:rsid w:val="0080608F"/>
    <w:rsid w:val="008215CB"/>
    <w:rsid w:val="0082423B"/>
    <w:rsid w:val="00826742"/>
    <w:rsid w:val="008303E0"/>
    <w:rsid w:val="00834506"/>
    <w:rsid w:val="00834E7E"/>
    <w:rsid w:val="0083514A"/>
    <w:rsid w:val="008367A4"/>
    <w:rsid w:val="008574B7"/>
    <w:rsid w:val="0086789F"/>
    <w:rsid w:val="00870403"/>
    <w:rsid w:val="00875CBE"/>
    <w:rsid w:val="0088264D"/>
    <w:rsid w:val="008A525C"/>
    <w:rsid w:val="008A5C52"/>
    <w:rsid w:val="008C5285"/>
    <w:rsid w:val="008D4C43"/>
    <w:rsid w:val="008D4F31"/>
    <w:rsid w:val="00910C25"/>
    <w:rsid w:val="0091229C"/>
    <w:rsid w:val="00913504"/>
    <w:rsid w:val="009220CA"/>
    <w:rsid w:val="009223F5"/>
    <w:rsid w:val="009255D9"/>
    <w:rsid w:val="00972D16"/>
    <w:rsid w:val="00973775"/>
    <w:rsid w:val="00976057"/>
    <w:rsid w:val="0099293C"/>
    <w:rsid w:val="009A3474"/>
    <w:rsid w:val="009B2791"/>
    <w:rsid w:val="009B31BF"/>
    <w:rsid w:val="009C42D5"/>
    <w:rsid w:val="009C741D"/>
    <w:rsid w:val="009D509B"/>
    <w:rsid w:val="009D79CC"/>
    <w:rsid w:val="009E6EF9"/>
    <w:rsid w:val="009E7B9D"/>
    <w:rsid w:val="009E7F82"/>
    <w:rsid w:val="00A076D6"/>
    <w:rsid w:val="00A103FB"/>
    <w:rsid w:val="00A10ADA"/>
    <w:rsid w:val="00A12625"/>
    <w:rsid w:val="00A17B37"/>
    <w:rsid w:val="00A2125B"/>
    <w:rsid w:val="00A23320"/>
    <w:rsid w:val="00A4791E"/>
    <w:rsid w:val="00A51CEF"/>
    <w:rsid w:val="00A56D04"/>
    <w:rsid w:val="00A72A5D"/>
    <w:rsid w:val="00A80C68"/>
    <w:rsid w:val="00A87B49"/>
    <w:rsid w:val="00A96DA2"/>
    <w:rsid w:val="00AA3A34"/>
    <w:rsid w:val="00AA5C9A"/>
    <w:rsid w:val="00AB0CF7"/>
    <w:rsid w:val="00AB24CA"/>
    <w:rsid w:val="00AB3437"/>
    <w:rsid w:val="00AB57E2"/>
    <w:rsid w:val="00AC4BF7"/>
    <w:rsid w:val="00AD354E"/>
    <w:rsid w:val="00AD5832"/>
    <w:rsid w:val="00AF3615"/>
    <w:rsid w:val="00AF5B57"/>
    <w:rsid w:val="00AF62D4"/>
    <w:rsid w:val="00B30455"/>
    <w:rsid w:val="00B33E01"/>
    <w:rsid w:val="00B4104F"/>
    <w:rsid w:val="00B4285A"/>
    <w:rsid w:val="00B6416A"/>
    <w:rsid w:val="00B70ECB"/>
    <w:rsid w:val="00B71B19"/>
    <w:rsid w:val="00B8779A"/>
    <w:rsid w:val="00BB48AC"/>
    <w:rsid w:val="00BB7B8B"/>
    <w:rsid w:val="00BC7467"/>
    <w:rsid w:val="00BE0327"/>
    <w:rsid w:val="00BE3F3D"/>
    <w:rsid w:val="00BE44B3"/>
    <w:rsid w:val="00BF2BAF"/>
    <w:rsid w:val="00C02681"/>
    <w:rsid w:val="00C079B5"/>
    <w:rsid w:val="00C13434"/>
    <w:rsid w:val="00C4216C"/>
    <w:rsid w:val="00C44A25"/>
    <w:rsid w:val="00C57163"/>
    <w:rsid w:val="00C60BD9"/>
    <w:rsid w:val="00C63DA4"/>
    <w:rsid w:val="00C712F0"/>
    <w:rsid w:val="00CB0B3D"/>
    <w:rsid w:val="00CC149C"/>
    <w:rsid w:val="00CC3124"/>
    <w:rsid w:val="00CC3657"/>
    <w:rsid w:val="00CC3681"/>
    <w:rsid w:val="00CD34A3"/>
    <w:rsid w:val="00CE187C"/>
    <w:rsid w:val="00CF64FC"/>
    <w:rsid w:val="00D070FF"/>
    <w:rsid w:val="00D15746"/>
    <w:rsid w:val="00D21066"/>
    <w:rsid w:val="00D219EA"/>
    <w:rsid w:val="00D2298A"/>
    <w:rsid w:val="00D24307"/>
    <w:rsid w:val="00D406D5"/>
    <w:rsid w:val="00D4779E"/>
    <w:rsid w:val="00D810A1"/>
    <w:rsid w:val="00D87A3D"/>
    <w:rsid w:val="00DB2B7F"/>
    <w:rsid w:val="00DE0540"/>
    <w:rsid w:val="00DE3488"/>
    <w:rsid w:val="00DF0444"/>
    <w:rsid w:val="00DF1D2C"/>
    <w:rsid w:val="00DF42CC"/>
    <w:rsid w:val="00E05BFC"/>
    <w:rsid w:val="00E061B1"/>
    <w:rsid w:val="00E129E2"/>
    <w:rsid w:val="00E12ACD"/>
    <w:rsid w:val="00E33025"/>
    <w:rsid w:val="00E47380"/>
    <w:rsid w:val="00E50040"/>
    <w:rsid w:val="00E600A2"/>
    <w:rsid w:val="00E6537B"/>
    <w:rsid w:val="00E66CA0"/>
    <w:rsid w:val="00EB1E30"/>
    <w:rsid w:val="00EB563C"/>
    <w:rsid w:val="00EB6055"/>
    <w:rsid w:val="00EB60E6"/>
    <w:rsid w:val="00EC5EB1"/>
    <w:rsid w:val="00ED6C6F"/>
    <w:rsid w:val="00EF1B69"/>
    <w:rsid w:val="00EF4242"/>
    <w:rsid w:val="00EF58B6"/>
    <w:rsid w:val="00F1460A"/>
    <w:rsid w:val="00F353E5"/>
    <w:rsid w:val="00F41642"/>
    <w:rsid w:val="00F4778E"/>
    <w:rsid w:val="00F5205D"/>
    <w:rsid w:val="00F61558"/>
    <w:rsid w:val="00F61F0E"/>
    <w:rsid w:val="00F63B64"/>
    <w:rsid w:val="00F6408C"/>
    <w:rsid w:val="00F647B7"/>
    <w:rsid w:val="00F64E81"/>
    <w:rsid w:val="00F77824"/>
    <w:rsid w:val="00F80A62"/>
    <w:rsid w:val="00F9463B"/>
    <w:rsid w:val="00FC6F9F"/>
    <w:rsid w:val="00FE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746EDB"/>
  <w15:chartTrackingRefBased/>
  <w15:docId w15:val="{516EE550-9B4F-4050-8992-9A8E54A81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474"/>
  </w:style>
  <w:style w:type="paragraph" w:styleId="Rubrik1">
    <w:name w:val="heading 1"/>
    <w:basedOn w:val="Rubrik"/>
    <w:next w:val="Normal"/>
    <w:link w:val="Rubrik1Char"/>
    <w:qFormat/>
    <w:rsid w:val="00B4104F"/>
    <w:pPr>
      <w:keepNext/>
      <w:keepLines/>
      <w:spacing w:before="360" w:after="80"/>
      <w:ind w:left="0"/>
      <w:outlineLvl w:val="0"/>
    </w:pPr>
    <w:rPr>
      <w:b/>
      <w:bCs w:val="0"/>
      <w:caps w:val="0"/>
      <w:color w:val="auto"/>
      <w:spacing w:val="0"/>
      <w:sz w:val="32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047568"/>
    <w:pPr>
      <w:spacing w:before="240"/>
      <w:outlineLvl w:val="1"/>
    </w:pPr>
    <w:rPr>
      <w:bCs/>
      <w:sz w:val="28"/>
    </w:rPr>
  </w:style>
  <w:style w:type="paragraph" w:styleId="Rubrik3">
    <w:name w:val="heading 3"/>
    <w:basedOn w:val="Rubrik2"/>
    <w:next w:val="Normal"/>
    <w:link w:val="Rubrik3Char"/>
    <w:uiPriority w:val="9"/>
    <w:qFormat/>
    <w:rsid w:val="00047568"/>
    <w:pPr>
      <w:outlineLvl w:val="2"/>
    </w:pPr>
    <w:rPr>
      <w:sz w:val="24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047568"/>
    <w:pPr>
      <w:outlineLvl w:val="3"/>
    </w:pPr>
    <w:rPr>
      <w:iCs/>
      <w:sz w:val="20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081E07"/>
    <w:pPr>
      <w:outlineLvl w:val="4"/>
    </w:pPr>
    <w:rPr>
      <w:b w:val="0"/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081E07"/>
    <w:pPr>
      <w:outlineLvl w:val="5"/>
    </w:pPr>
    <w:rPr>
      <w:bCs/>
      <w:i w:val="0"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081E07"/>
    <w:pPr>
      <w:outlineLvl w:val="6"/>
    </w:pPr>
    <w:rPr>
      <w:b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5F29FB"/>
    <w:pPr>
      <w:keepNext/>
      <w:keepLines/>
      <w:spacing w:before="120" w:after="0"/>
      <w:outlineLvl w:val="7"/>
    </w:pPr>
    <w:rPr>
      <w:b/>
      <w:bCs/>
    </w:rPr>
  </w:style>
  <w:style w:type="paragraph" w:styleId="Rubrik9">
    <w:name w:val="heading 9"/>
    <w:basedOn w:val="Normal"/>
    <w:next w:val="Normal"/>
    <w:link w:val="Rubrik9Char"/>
    <w:uiPriority w:val="9"/>
    <w:semiHidden/>
    <w:rsid w:val="005F29FB"/>
    <w:pPr>
      <w:keepNext/>
      <w:keepLines/>
      <w:spacing w:before="120" w:after="0"/>
      <w:outlineLvl w:val="8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4104F"/>
    <w:rPr>
      <w:rFonts w:asciiTheme="majorHAnsi" w:eastAsiaTheme="majorEastAsia" w:hAnsiTheme="majorHAnsi" w:cstheme="majorBidi"/>
      <w:b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04756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047568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047568"/>
    <w:rPr>
      <w:rFonts w:asciiTheme="majorHAnsi" w:eastAsiaTheme="majorEastAsia" w:hAnsiTheme="majorHAnsi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3F66"/>
    <w:rPr>
      <w:rFonts w:asciiTheme="majorHAnsi" w:eastAsiaTheme="majorEastAsia" w:hAnsiTheme="majorHAnsi" w:cstheme="majorBidi"/>
      <w:b/>
      <w:iCs/>
      <w:spacing w:val="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83F66"/>
    <w:rPr>
      <w:rFonts w:asciiTheme="majorHAnsi" w:eastAsiaTheme="majorEastAsia" w:hAnsiTheme="majorHAnsi" w:cstheme="majorBidi"/>
      <w:b/>
      <w:bCs/>
      <w:i/>
      <w:spacing w:val="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83F66"/>
    <w:rPr>
      <w:rFonts w:asciiTheme="majorHAnsi" w:eastAsiaTheme="majorEastAsia" w:hAnsiTheme="majorHAnsi" w:cstheme="majorBidi"/>
      <w:bCs/>
      <w:i/>
      <w:iCs/>
      <w:spacing w:val="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83F66"/>
    <w:rPr>
      <w:b/>
      <w:bCs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83F66"/>
    <w:rPr>
      <w:i/>
      <w:iCs/>
    </w:rPr>
  </w:style>
  <w:style w:type="paragraph" w:styleId="Beskrivning">
    <w:name w:val="caption"/>
    <w:basedOn w:val="Normal"/>
    <w:next w:val="Normal"/>
    <w:uiPriority w:val="99"/>
    <w:rsid w:val="005F29FB"/>
    <w:rPr>
      <w:b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047568"/>
    <w:pPr>
      <w:spacing w:after="1240" w:line="240" w:lineRule="auto"/>
      <w:ind w:left="-624"/>
      <w:contextualSpacing/>
    </w:pPr>
    <w:rPr>
      <w:rFonts w:asciiTheme="majorHAnsi" w:eastAsiaTheme="majorEastAsia" w:hAnsiTheme="majorHAnsi" w:cstheme="majorBidi"/>
      <w:bCs/>
      <w:caps/>
      <w:color w:val="FFFFFF" w:themeColor="background1"/>
      <w:spacing w:val="-12"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047568"/>
    <w:rPr>
      <w:rFonts w:asciiTheme="majorHAnsi" w:eastAsiaTheme="majorEastAsia" w:hAnsiTheme="majorHAnsi" w:cstheme="majorBidi"/>
      <w:bCs/>
      <w:caps/>
      <w:color w:val="FFFFFF" w:themeColor="background1"/>
      <w:spacing w:val="-12"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047568"/>
    <w:pPr>
      <w:numPr>
        <w:ilvl w:val="1"/>
      </w:numPr>
      <w:spacing w:after="0"/>
      <w:ind w:left="-624"/>
    </w:pPr>
    <w:rPr>
      <w:caps w:val="0"/>
      <w:spacing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047568"/>
    <w:rPr>
      <w:rFonts w:asciiTheme="majorHAnsi" w:eastAsiaTheme="majorEastAsia" w:hAnsiTheme="majorHAnsi" w:cstheme="majorBidi"/>
      <w:bCs/>
      <w:sz w:val="28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11207E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9C741D"/>
  </w:style>
  <w:style w:type="paragraph" w:styleId="Innehll1">
    <w:name w:val="toc 1"/>
    <w:basedOn w:val="Normal"/>
    <w:next w:val="Normal"/>
    <w:uiPriority w:val="39"/>
    <w:rsid w:val="009C741D"/>
    <w:pPr>
      <w:tabs>
        <w:tab w:val="right" w:leader="dot" w:pos="9062"/>
      </w:tabs>
      <w:spacing w:before="360" w:after="60"/>
      <w:ind w:left="425" w:hanging="425"/>
    </w:pPr>
    <w:rPr>
      <w:rFonts w:asciiTheme="majorHAnsi" w:hAnsiTheme="majorHAnsi"/>
      <w:b/>
      <w:noProof/>
      <w:lang w:eastAsia="en-GB"/>
    </w:rPr>
  </w:style>
  <w:style w:type="paragraph" w:styleId="Innehll2">
    <w:name w:val="toc 2"/>
    <w:basedOn w:val="Normal"/>
    <w:next w:val="Normal"/>
    <w:uiPriority w:val="39"/>
    <w:rsid w:val="009C741D"/>
    <w:pPr>
      <w:tabs>
        <w:tab w:val="right" w:leader="dot" w:pos="9062"/>
      </w:tabs>
      <w:spacing w:after="60"/>
      <w:ind w:left="850" w:hanging="425"/>
    </w:pPr>
    <w:rPr>
      <w:rFonts w:asciiTheme="majorHAnsi" w:hAnsiTheme="majorHAnsi"/>
      <w:noProof/>
    </w:rPr>
  </w:style>
  <w:style w:type="paragraph" w:styleId="Innehll3">
    <w:name w:val="toc 3"/>
    <w:basedOn w:val="Normal"/>
    <w:next w:val="Normal"/>
    <w:uiPriority w:val="39"/>
    <w:rsid w:val="009C741D"/>
    <w:pPr>
      <w:tabs>
        <w:tab w:val="right" w:leader="dot" w:pos="9062"/>
      </w:tabs>
      <w:spacing w:after="60"/>
      <w:ind w:left="1276" w:hanging="425"/>
    </w:pPr>
    <w:rPr>
      <w:rFonts w:asciiTheme="majorHAnsi" w:hAnsiTheme="majorHAnsi"/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9A3474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9A3474"/>
    <w:rPr>
      <w:rFonts w:asciiTheme="majorHAnsi" w:hAnsiTheme="majorHAnsi"/>
      <w:sz w:val="16"/>
    </w:rPr>
  </w:style>
  <w:style w:type="paragraph" w:styleId="Sidfot">
    <w:name w:val="footer"/>
    <w:basedOn w:val="Normal"/>
    <w:link w:val="SidfotChar"/>
    <w:uiPriority w:val="99"/>
    <w:rsid w:val="009A3474"/>
    <w:pPr>
      <w:tabs>
        <w:tab w:val="center" w:pos="4536"/>
        <w:tab w:val="right" w:pos="9072"/>
      </w:tabs>
      <w:spacing w:after="0" w:line="240" w:lineRule="auto"/>
      <w:jc w:val="right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9A3474"/>
    <w:rPr>
      <w:rFonts w:asciiTheme="majorHAnsi" w:hAnsiTheme="majorHAnsi"/>
      <w:sz w:val="16"/>
    </w:rPr>
  </w:style>
  <w:style w:type="paragraph" w:styleId="Punktlista">
    <w:name w:val="List Bullet"/>
    <w:basedOn w:val="Normal"/>
    <w:uiPriority w:val="24"/>
    <w:qFormat/>
    <w:rsid w:val="00B4104F"/>
    <w:pPr>
      <w:numPr>
        <w:numId w:val="6"/>
      </w:numPr>
      <w:spacing w:after="80"/>
      <w:ind w:left="357" w:hanging="357"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83074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5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E7F82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9E7F82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783074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787854"/>
  </w:style>
  <w:style w:type="paragraph" w:styleId="Adress-brev">
    <w:name w:val="envelope address"/>
    <w:basedOn w:val="Normal"/>
    <w:uiPriority w:val="99"/>
    <w:rsid w:val="00F77824"/>
    <w:pPr>
      <w:spacing w:after="720" w:line="264" w:lineRule="auto"/>
      <w:ind w:left="493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87B49"/>
    <w:rPr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760734"/>
    <w:pPr>
      <w:spacing w:line="240" w:lineRule="auto"/>
    </w:pPr>
    <w:rPr>
      <w:rFonts w:asciiTheme="majorHAnsi" w:hAnsiTheme="majorHAnsi"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760734"/>
    <w:rPr>
      <w:rFonts w:asciiTheme="majorHAnsi" w:hAnsiTheme="majorHAnsi"/>
      <w:sz w:val="26"/>
    </w:rPr>
  </w:style>
  <w:style w:type="paragraph" w:styleId="Datum">
    <w:name w:val="Date"/>
    <w:basedOn w:val="Normal"/>
    <w:next w:val="Normal"/>
    <w:link w:val="DatumChar"/>
    <w:uiPriority w:val="99"/>
    <w:rsid w:val="00D21066"/>
  </w:style>
  <w:style w:type="character" w:customStyle="1" w:styleId="DatumChar">
    <w:name w:val="Datum Char"/>
    <w:basedOn w:val="Standardstycketeckensnitt"/>
    <w:link w:val="Datum"/>
    <w:uiPriority w:val="99"/>
    <w:rsid w:val="00D21066"/>
  </w:style>
  <w:style w:type="character" w:styleId="Olstomnmnande">
    <w:name w:val="Unresolved Mention"/>
    <w:basedOn w:val="Standardstycketeckensnitt"/>
    <w:uiPriority w:val="99"/>
    <w:semiHidden/>
    <w:unhideWhenUsed/>
    <w:rsid w:val="008D4C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t\AppData\Roaming\Microsoft\Templates\Delegationsbeslut.dotx" TargetMode="External"/></Relationships>
</file>

<file path=word/theme/theme1.xml><?xml version="1.0" encoding="utf-8"?>
<a:theme xmlns:a="http://schemas.openxmlformats.org/drawingml/2006/main" name="Office Theme">
  <a:themeElements>
    <a:clrScheme name="Nacka Kommun_Col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96D6"/>
      </a:accent1>
      <a:accent2>
        <a:srgbClr val="96B400"/>
      </a:accent2>
      <a:accent3>
        <a:srgbClr val="8C5AA0"/>
      </a:accent3>
      <a:accent4>
        <a:srgbClr val="CD0019"/>
      </a:accent4>
      <a:accent5>
        <a:srgbClr val="EB6400"/>
      </a:accent5>
      <a:accent6>
        <a:srgbClr val="FFCD00"/>
      </a:accent6>
      <a:hlink>
        <a:srgbClr val="0563C1"/>
      </a:hlink>
      <a:folHlink>
        <a:srgbClr val="954F72"/>
      </a:folHlink>
    </a:clrScheme>
    <a:fontScheme name="Nacka_Word_Font">
      <a:majorFont>
        <a:latin typeface="Gill Sans MT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EB206-1F65-4A03-8880-F11856BB6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Delegationsbeslut</Template>
  <TotalTime>180</TotalTime>
  <Pages>3</Pages>
  <Words>384</Words>
  <Characters>2036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Delegationsstöd till rektorer på förskola</vt:lpstr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Delegationsstöd till rektorer på förskola</dc:title>
  <dc:subject/>
  <dc:creator>Nacka kommun, Välfärd skola</dc:creator>
  <cp:keywords/>
  <dc:description/>
  <cp:lastModifiedBy>Sanna Forsberg</cp:lastModifiedBy>
  <cp:revision>11</cp:revision>
  <cp:lastPrinted>2019-02-18T10:06:00Z</cp:lastPrinted>
  <dcterms:created xsi:type="dcterms:W3CDTF">2025-09-15T08:05:00Z</dcterms:created>
  <dcterms:modified xsi:type="dcterms:W3CDTF">2026-06-23T09:31:00Z</dcterms:modified>
</cp:coreProperties>
</file>