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1DC14" w14:textId="77777777" w:rsidR="0083514A" w:rsidRPr="00E6537B" w:rsidRDefault="0083514A" w:rsidP="0083514A">
      <w:pPr>
        <w:pStyle w:val="Ingetavstnd"/>
        <w:rPr>
          <w:color w:val="FFFFFF" w:themeColor="background1"/>
          <w:sz w:val="10"/>
          <w:szCs w:val="10"/>
        </w:rPr>
      </w:pPr>
      <w:r w:rsidRPr="00E6537B">
        <w:rPr>
          <w:color w:val="FFFFFF" w:themeColor="background1"/>
          <w:sz w:val="10"/>
          <w:szCs w:val="10"/>
        </w:rPr>
        <w:t xml:space="preserve">Nacka </w:t>
      </w:r>
      <w:r w:rsidR="00641367" w:rsidRPr="00E6537B">
        <w:rPr>
          <w:color w:val="FFFFFF" w:themeColor="background1"/>
          <w:sz w:val="10"/>
          <w:szCs w:val="10"/>
        </w:rPr>
        <w:t>k</w:t>
      </w:r>
      <w:r w:rsidRPr="00E6537B">
        <w:rPr>
          <w:color w:val="FFFFFF" w:themeColor="background1"/>
          <w:sz w:val="10"/>
          <w:szCs w:val="10"/>
        </w:rPr>
        <w:t>ommun</w:t>
      </w:r>
    </w:p>
    <w:p w14:paraId="6611AD9E" w14:textId="77777777" w:rsidR="002D6418" w:rsidRDefault="002D6418" w:rsidP="002D6418">
      <w:pPr>
        <w:pStyle w:val="Adress-brev"/>
        <w:rPr>
          <w:noProof w:val="0"/>
        </w:rPr>
      </w:pPr>
      <w:r>
        <w:rPr>
          <w:noProof w:val="0"/>
        </w:rPr>
        <w:t>Rektorer och biträdande rektorer, grundskola, Välfärd skola</w:t>
      </w:r>
    </w:p>
    <w:p w14:paraId="2C5CD804" w14:textId="77777777" w:rsidR="002D6418" w:rsidRDefault="002D6418" w:rsidP="002D6418">
      <w:pPr>
        <w:pStyle w:val="Adress-brev"/>
        <w:rPr>
          <w:noProof w:val="0"/>
        </w:rPr>
      </w:pPr>
    </w:p>
    <w:p w14:paraId="0020BE7E" w14:textId="081BB2E0" w:rsidR="002D6418" w:rsidRPr="00700EF2" w:rsidRDefault="002D6418" w:rsidP="002D6418">
      <w:pPr>
        <w:pStyle w:val="Rubrik1"/>
      </w:pPr>
      <w:r>
        <w:t>Ö</w:t>
      </w:r>
      <w:r w:rsidRPr="00700EF2">
        <w:t xml:space="preserve">verenskommelse </w:t>
      </w:r>
    </w:p>
    <w:p w14:paraId="2D3E5CB6" w14:textId="6FB84848" w:rsidR="002D6418" w:rsidRPr="002D6418" w:rsidRDefault="00D406D5" w:rsidP="002D6418">
      <w:pPr>
        <w:rPr>
          <w:b/>
          <w:bCs/>
        </w:rPr>
      </w:pPr>
      <w:r>
        <w:rPr>
          <w:b/>
          <w:bCs/>
        </w:rPr>
        <w:t>F</w:t>
      </w:r>
      <w:r w:rsidR="002D6418" w:rsidRPr="002D6418">
        <w:rPr>
          <w:b/>
          <w:bCs/>
        </w:rPr>
        <w:t>ördelning av uppgifter inom skollagens och skolförordningens område till biträdande rektor på grundskola</w:t>
      </w:r>
      <w:r>
        <w:rPr>
          <w:b/>
          <w:bCs/>
        </w:rPr>
        <w:t>.</w:t>
      </w:r>
    </w:p>
    <w:p w14:paraId="1D72208B" w14:textId="4B52EDEB" w:rsidR="002D6418" w:rsidRPr="002D6418" w:rsidRDefault="002D6418" w:rsidP="002D6418">
      <w:pPr>
        <w:rPr>
          <w:color w:val="FF0000"/>
        </w:rPr>
      </w:pPr>
      <w:r>
        <w:t xml:space="preserve">Jag </w:t>
      </w:r>
      <w:r w:rsidRPr="009D2B8F">
        <w:t>so</w:t>
      </w:r>
      <w:r>
        <w:t>m</w:t>
      </w:r>
      <w:r w:rsidRPr="009D2B8F">
        <w:t xml:space="preserve"> </w:t>
      </w:r>
      <w:r>
        <w:t>rektor</w:t>
      </w:r>
      <w:r w:rsidRPr="009D2B8F">
        <w:t xml:space="preserve"> för </w:t>
      </w:r>
      <w:r>
        <w:t xml:space="preserve">grundskola </w:t>
      </w:r>
      <w:r w:rsidRPr="002D6418">
        <w:rPr>
          <w:highlight w:val="yellow"/>
        </w:rPr>
        <w:t>X</w:t>
      </w:r>
      <w:r>
        <w:t xml:space="preserve"> </w:t>
      </w:r>
      <w:r w:rsidRPr="009D2B8F">
        <w:t>fördelar härmed uppgifter inom</w:t>
      </w:r>
      <w:r>
        <w:t xml:space="preserve"> skollagens och </w:t>
      </w:r>
      <w:r w:rsidR="00A10ADA">
        <w:t>skolförordningens</w:t>
      </w:r>
      <w:r>
        <w:t xml:space="preserve"> område till dig som biträdande rektor</w:t>
      </w:r>
      <w:r w:rsidRPr="009D2B8F">
        <w:t xml:space="preserve"> </w:t>
      </w:r>
      <w:r>
        <w:t xml:space="preserve">på grundskola </w:t>
      </w:r>
      <w:r w:rsidRPr="002D6418">
        <w:rPr>
          <w:highlight w:val="yellow"/>
        </w:rPr>
        <w:t>X</w:t>
      </w:r>
      <w:r w:rsidRPr="009D2B8F">
        <w:t xml:space="preserve">. Jag som </w:t>
      </w:r>
      <w:r>
        <w:t>rektor</w:t>
      </w:r>
      <w:r w:rsidRPr="009D2B8F">
        <w:t xml:space="preserve"> har ett ansvar för att se till att du är insatt i ditt ansvar. Du och jag kommer regelbundet att</w:t>
      </w:r>
      <w:r w:rsidRPr="00265A5B">
        <w:t xml:space="preserve"> följa upp hur</w:t>
      </w:r>
      <w:r>
        <w:t xml:space="preserve"> denna fördelning fungerar, bland annat</w:t>
      </w:r>
      <w:r w:rsidRPr="00265A5B">
        <w:t xml:space="preserve"> vid våra utvecklingssamtal. </w:t>
      </w:r>
    </w:p>
    <w:p w14:paraId="31AAE15D" w14:textId="3F18DB05" w:rsidR="002D6418" w:rsidRPr="00265A5B" w:rsidRDefault="002D6418" w:rsidP="002D6418">
      <w:r>
        <w:t xml:space="preserve">Genom denna överenskommelse (inklusive bilagor) sammanfattas och förtydligas ditt ansvar. </w:t>
      </w:r>
      <w:r w:rsidRPr="00265A5B">
        <w:t>Vi har enats om vad uppgifterna specifikt består av samt vad som krävs för att arb</w:t>
      </w:r>
      <w:r>
        <w:t>ete enligt skollagen och skolförordningen ska fungera på ett för verksamheten tillfredsställande sätt</w:t>
      </w:r>
      <w:r w:rsidRPr="00265A5B">
        <w:t xml:space="preserve">. </w:t>
      </w:r>
    </w:p>
    <w:p w14:paraId="6F770DEA" w14:textId="43B37215" w:rsidR="002D6418" w:rsidRPr="00700EF2" w:rsidRDefault="002D6418" w:rsidP="002D6418">
      <w:r w:rsidRPr="00915897">
        <w:t xml:space="preserve">Denna fördelning av </w:t>
      </w:r>
      <w:r>
        <w:t>uppgifter</w:t>
      </w:r>
      <w:r w:rsidRPr="00915897">
        <w:t xml:space="preserve"> bygger på att du har </w:t>
      </w:r>
      <w:r>
        <w:t xml:space="preserve">tillräcklig kompetens, kunskaper samt befogenheter för att utföra uppgifterna. </w:t>
      </w:r>
      <w:r w:rsidRPr="00915897">
        <w:t>Om du vid</w:t>
      </w:r>
      <w:r>
        <w:t xml:space="preserve"> något</w:t>
      </w:r>
      <w:r w:rsidRPr="00915897">
        <w:t xml:space="preserve"> tillfälle inte kan lösa en uppgift, utan har uttömt dina befogenheter eller om de resurser som tillhandahålls inte räcker till, ska du skriftligen returnera uppgiften till mig</w:t>
      </w:r>
      <w:r>
        <w:t xml:space="preserve"> (bilaga)</w:t>
      </w:r>
      <w:r w:rsidRPr="00915897">
        <w:t>.</w:t>
      </w:r>
    </w:p>
    <w:p w14:paraId="455DAE90" w14:textId="77777777" w:rsidR="002D6418" w:rsidRPr="00700EF2" w:rsidRDefault="002D6418" w:rsidP="002D6418">
      <w:pPr>
        <w:jc w:val="both"/>
      </w:pPr>
    </w:p>
    <w:p w14:paraId="35FE9B29" w14:textId="77777777" w:rsidR="002D6418" w:rsidRPr="00CD50DA" w:rsidRDefault="002D6418" w:rsidP="002D6418">
      <w:pPr>
        <w:pStyle w:val="Rubrik2"/>
      </w:pPr>
      <w:bookmarkStart w:id="0" w:name="Start"/>
      <w:bookmarkStart w:id="1" w:name="Name"/>
      <w:bookmarkStart w:id="2" w:name="Department"/>
      <w:bookmarkStart w:id="3" w:name="_TempPage"/>
      <w:bookmarkEnd w:id="0"/>
      <w:bookmarkEnd w:id="1"/>
      <w:bookmarkEnd w:id="2"/>
      <w:bookmarkEnd w:id="3"/>
      <w:r w:rsidRPr="00CD50DA">
        <w:t>Underskrifter</w:t>
      </w:r>
    </w:p>
    <w:tbl>
      <w:tblPr>
        <w:tblStyle w:val="Tabellrutnt"/>
        <w:tblW w:w="8607" w:type="dxa"/>
        <w:tblCellMar>
          <w:top w:w="28" w:type="dxa"/>
        </w:tblCellMar>
        <w:tblLook w:val="04A0" w:firstRow="1" w:lastRow="0" w:firstColumn="1" w:lastColumn="0" w:noHBand="0" w:noVBand="1"/>
      </w:tblPr>
      <w:tblGrid>
        <w:gridCol w:w="4303"/>
        <w:gridCol w:w="4304"/>
      </w:tblGrid>
      <w:tr w:rsidR="002D6418" w14:paraId="1CB43137" w14:textId="77777777" w:rsidTr="002D6418">
        <w:tc>
          <w:tcPr>
            <w:tcW w:w="4350" w:type="dxa"/>
          </w:tcPr>
          <w:p w14:paraId="03934D5D" w14:textId="77777777" w:rsidR="002D6418" w:rsidRPr="00CD50DA" w:rsidRDefault="002D6418" w:rsidP="00D639CC">
            <w:pPr>
              <w:jc w:val="both"/>
            </w:pPr>
            <w:r>
              <w:t>Rektor</w:t>
            </w:r>
          </w:p>
          <w:p w14:paraId="450B979E" w14:textId="77777777" w:rsidR="002D6418" w:rsidRDefault="002D6418" w:rsidP="00D639CC">
            <w:pPr>
              <w:jc w:val="both"/>
            </w:pPr>
          </w:p>
          <w:p w14:paraId="68C45007" w14:textId="77777777" w:rsidR="002D6418" w:rsidRDefault="002D6418" w:rsidP="00D639CC">
            <w:pPr>
              <w:jc w:val="both"/>
            </w:pPr>
          </w:p>
          <w:p w14:paraId="4E3F0F42" w14:textId="77777777" w:rsidR="002D6418" w:rsidRDefault="002D6418" w:rsidP="00D639CC">
            <w:pPr>
              <w:jc w:val="both"/>
            </w:pPr>
          </w:p>
        </w:tc>
        <w:tc>
          <w:tcPr>
            <w:tcW w:w="4351" w:type="dxa"/>
          </w:tcPr>
          <w:p w14:paraId="64393456" w14:textId="77777777" w:rsidR="002D6418" w:rsidRPr="00CD50DA" w:rsidRDefault="002D6418" w:rsidP="00D639CC">
            <w:pPr>
              <w:jc w:val="both"/>
              <w:rPr>
                <w:sz w:val="20"/>
              </w:rPr>
            </w:pPr>
            <w:r>
              <w:rPr>
                <w:sz w:val="20"/>
              </w:rPr>
              <w:t>Biträdande rektor</w:t>
            </w:r>
          </w:p>
          <w:p w14:paraId="0199AD86" w14:textId="77777777" w:rsidR="002D6418" w:rsidRDefault="002D6418" w:rsidP="00D639CC">
            <w:pPr>
              <w:jc w:val="both"/>
            </w:pPr>
          </w:p>
          <w:p w14:paraId="7FA29ED4" w14:textId="77777777" w:rsidR="002D6418" w:rsidRDefault="002D6418" w:rsidP="00D639CC">
            <w:pPr>
              <w:jc w:val="both"/>
            </w:pPr>
          </w:p>
        </w:tc>
      </w:tr>
      <w:tr w:rsidR="002D6418" w14:paraId="7B4C668E" w14:textId="77777777" w:rsidTr="002D6418">
        <w:trPr>
          <w:trHeight w:val="712"/>
        </w:trPr>
        <w:tc>
          <w:tcPr>
            <w:tcW w:w="4350" w:type="dxa"/>
          </w:tcPr>
          <w:p w14:paraId="47D0D649" w14:textId="77777777" w:rsidR="002D6418" w:rsidRPr="00CD50DA" w:rsidRDefault="002D6418" w:rsidP="00D639CC">
            <w:pPr>
              <w:jc w:val="both"/>
              <w:rPr>
                <w:sz w:val="20"/>
              </w:rPr>
            </w:pPr>
            <w:r w:rsidRPr="00CD50DA">
              <w:rPr>
                <w:sz w:val="20"/>
              </w:rPr>
              <w:t>Namnförtydligande</w:t>
            </w:r>
          </w:p>
          <w:p w14:paraId="31B9770D" w14:textId="77777777" w:rsidR="002D6418" w:rsidRDefault="002D6418" w:rsidP="00D639CC">
            <w:pPr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4351" w:type="dxa"/>
          </w:tcPr>
          <w:p w14:paraId="331900F8" w14:textId="77777777" w:rsidR="002D6418" w:rsidRPr="00CD50DA" w:rsidRDefault="002D6418" w:rsidP="00D639CC">
            <w:pPr>
              <w:jc w:val="both"/>
              <w:rPr>
                <w:sz w:val="20"/>
              </w:rPr>
            </w:pPr>
            <w:r>
              <w:rPr>
                <w:sz w:val="20"/>
              </w:rPr>
              <w:t>Namnförtydligande</w:t>
            </w:r>
          </w:p>
          <w:p w14:paraId="6146FC5D" w14:textId="77777777" w:rsidR="002D6418" w:rsidRDefault="002D6418" w:rsidP="00D639CC">
            <w:pPr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D6418" w14:paraId="4EEFCAFC" w14:textId="77777777" w:rsidTr="002D6418">
        <w:trPr>
          <w:trHeight w:val="693"/>
        </w:trPr>
        <w:tc>
          <w:tcPr>
            <w:tcW w:w="4350" w:type="dxa"/>
          </w:tcPr>
          <w:p w14:paraId="3D074F92" w14:textId="77777777" w:rsidR="002D6418" w:rsidRPr="00CD50DA" w:rsidRDefault="002D6418" w:rsidP="00D639CC">
            <w:pPr>
              <w:jc w:val="both"/>
              <w:rPr>
                <w:sz w:val="20"/>
              </w:rPr>
            </w:pPr>
            <w:r w:rsidRPr="00CD50DA">
              <w:rPr>
                <w:sz w:val="20"/>
              </w:rPr>
              <w:t>Ort och datum</w:t>
            </w:r>
          </w:p>
          <w:p w14:paraId="5C8462CA" w14:textId="77777777" w:rsidR="002D6418" w:rsidRDefault="002D6418" w:rsidP="00D639CC">
            <w:pPr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351" w:type="dxa"/>
          </w:tcPr>
          <w:p w14:paraId="5DCEB58D" w14:textId="77777777" w:rsidR="002D6418" w:rsidRPr="00CD50DA" w:rsidRDefault="002D6418" w:rsidP="00D639CC">
            <w:pPr>
              <w:jc w:val="both"/>
              <w:rPr>
                <w:sz w:val="20"/>
              </w:rPr>
            </w:pPr>
            <w:r w:rsidRPr="00CD50DA">
              <w:rPr>
                <w:sz w:val="20"/>
              </w:rPr>
              <w:t>Ort och datum</w:t>
            </w:r>
          </w:p>
          <w:p w14:paraId="5E17B7B7" w14:textId="77777777" w:rsidR="002D6418" w:rsidRDefault="002D6418" w:rsidP="00D639CC">
            <w:pPr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9763C27" w14:textId="77777777" w:rsidR="002D6418" w:rsidRDefault="002D6418" w:rsidP="002D6418"/>
    <w:p w14:paraId="44569AB2" w14:textId="34BC969D" w:rsidR="002D6418" w:rsidRDefault="002D6418" w:rsidP="002D6418">
      <w:pPr>
        <w:pStyle w:val="Rubrik2"/>
        <w:rPr>
          <w:rFonts w:cs="Arial"/>
          <w:szCs w:val="24"/>
        </w:rPr>
      </w:pPr>
      <w:r>
        <w:lastRenderedPageBreak/>
        <w:t>Ansvar enligt 3 kap skollagen</w:t>
      </w:r>
    </w:p>
    <w:tbl>
      <w:tblPr>
        <w:tblStyle w:val="Tabellrutnt"/>
        <w:tblW w:w="86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513"/>
        <w:gridCol w:w="8094"/>
      </w:tblGrid>
      <w:tr w:rsidR="002D6418" w14:paraId="4E022597" w14:textId="77777777" w:rsidTr="00D24307">
        <w:sdt>
          <w:sdtPr>
            <w:id w:val="511264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</w:tcPr>
              <w:p w14:paraId="2CEB9E10" w14:textId="0C35F165" w:rsidR="002D6418" w:rsidRDefault="00D24307" w:rsidP="002D641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166" w:type="dxa"/>
          </w:tcPr>
          <w:p w14:paraId="661BA7D3" w14:textId="402F80F8" w:rsidR="002D6418" w:rsidRDefault="00A10ADA" w:rsidP="002D6418">
            <w:r>
              <w:t>Biträdande rektor a</w:t>
            </w:r>
            <w:r w:rsidR="002D6418" w:rsidRPr="008455F6">
              <w:t>nsvara</w:t>
            </w:r>
            <w:r>
              <w:t>r</w:t>
            </w:r>
            <w:r w:rsidR="002D6418" w:rsidRPr="008455F6">
              <w:t xml:space="preserve"> för</w:t>
            </w:r>
            <w:r>
              <w:t xml:space="preserve"> arbete med elevhälsa enligt nedanstående</w:t>
            </w:r>
            <w:r w:rsidR="002D6418">
              <w:t xml:space="preserve">. Om </w:t>
            </w:r>
            <w:r w:rsidR="002D6418" w:rsidRPr="00A630EE">
              <w:t xml:space="preserve">elev </w:t>
            </w:r>
            <w:r w:rsidR="002D6418">
              <w:t>befaras inte nå</w:t>
            </w:r>
            <w:r w:rsidR="002D6418" w:rsidRPr="00A630EE">
              <w:t xml:space="preserve"> </w:t>
            </w:r>
            <w:r w:rsidR="002D6418">
              <w:t xml:space="preserve">kunskapsmålen eller på annat sätt uppvisar svårigheter med studier ansvarar biträdande rektor för </w:t>
            </w:r>
            <w:r w:rsidR="002D6418" w:rsidRPr="00A630EE">
              <w:t>att elev</w:t>
            </w:r>
            <w:r w:rsidR="002D6418">
              <w:t>s</w:t>
            </w:r>
            <w:r w:rsidR="002D6418" w:rsidRPr="00A630EE">
              <w:t xml:space="preserve"> behov av särskilt stöd skyndsamt utreds.</w:t>
            </w:r>
            <w:r w:rsidR="002D6418">
              <w:t xml:space="preserve"> Biträdande rektor är därmed behörig att fatta beslut om utredning av elevs behov av särskilt stöd och åtgärdsprogram i enlighet skollagens 3 kap 7 § och 3 kap 9 § skollagen</w:t>
            </w:r>
            <w:r w:rsidR="009349A6">
              <w:t xml:space="preserve">, med undantag för vad som anges i </w:t>
            </w:r>
            <w:r w:rsidR="004E6AD1">
              <w:t xml:space="preserve">3 kap 9 § 2 st. p. 1-3. </w:t>
            </w:r>
          </w:p>
        </w:tc>
      </w:tr>
      <w:tr w:rsidR="002D6418" w14:paraId="0D2522BE" w14:textId="77777777" w:rsidTr="00D24307">
        <w:sdt>
          <w:sdtPr>
            <w:id w:val="1125429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</w:tcPr>
              <w:p w14:paraId="4368E6D3" w14:textId="568473DF" w:rsidR="002D6418" w:rsidRDefault="00D24307" w:rsidP="002D641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166" w:type="dxa"/>
          </w:tcPr>
          <w:p w14:paraId="2A6C05BE" w14:textId="0FDA3C46" w:rsidR="002D6418" w:rsidRDefault="002D6418" w:rsidP="002D6418">
            <w:r>
              <w:t>Biträdande rektor fattar beslut om anpassad timplan för nyanländ elev i högstadiet 3 kap 12 h § skollagen.</w:t>
            </w:r>
          </w:p>
        </w:tc>
      </w:tr>
      <w:tr w:rsidR="002D6418" w14:paraId="5599E3E0" w14:textId="77777777" w:rsidTr="00D24307">
        <w:sdt>
          <w:sdtPr>
            <w:id w:val="1630895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</w:tcPr>
              <w:p w14:paraId="64B288E5" w14:textId="60216127" w:rsidR="002D6418" w:rsidRDefault="00D24307" w:rsidP="002D641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166" w:type="dxa"/>
          </w:tcPr>
          <w:p w14:paraId="303AAA09" w14:textId="3B817EB0" w:rsidR="002D6418" w:rsidRDefault="002D6418" w:rsidP="002D6418">
            <w:r w:rsidRPr="0086184B">
              <w:t xml:space="preserve">Biträdande rektor ansvarar för betygssättning </w:t>
            </w:r>
            <w:r w:rsidR="00761C10">
              <w:t>i sådant annat fall som framgår av</w:t>
            </w:r>
            <w:r w:rsidRPr="0086184B">
              <w:t xml:space="preserve"> 3 kap 16</w:t>
            </w:r>
            <w:r w:rsidR="00761C10">
              <w:t> </w:t>
            </w:r>
            <w:r w:rsidRPr="0086184B">
              <w:t xml:space="preserve">§ </w:t>
            </w:r>
            <w:r w:rsidR="003751E4">
              <w:t>2 st</w:t>
            </w:r>
            <w:r w:rsidR="00761C10">
              <w:t>.</w:t>
            </w:r>
            <w:r w:rsidR="003751E4">
              <w:t xml:space="preserve"> </w:t>
            </w:r>
            <w:r w:rsidRPr="0086184B">
              <w:t>skollagen</w:t>
            </w:r>
            <w:r>
              <w:t>.</w:t>
            </w:r>
          </w:p>
        </w:tc>
      </w:tr>
    </w:tbl>
    <w:p w14:paraId="2A1736B0" w14:textId="77777777" w:rsidR="002D6418" w:rsidRDefault="002D6418" w:rsidP="00D24307"/>
    <w:p w14:paraId="46083F86" w14:textId="2C0E1EB3" w:rsidR="002D6418" w:rsidRDefault="002D6418" w:rsidP="002D6418">
      <w:pPr>
        <w:pStyle w:val="Rubrik2"/>
      </w:pPr>
      <w:r>
        <w:t>Ansvar enligt 4 kap skollagen</w:t>
      </w:r>
    </w:p>
    <w:tbl>
      <w:tblPr>
        <w:tblStyle w:val="Tabellrutnt"/>
        <w:tblW w:w="86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8152"/>
      </w:tblGrid>
      <w:tr w:rsidR="002D6418" w14:paraId="2EAFBC2E" w14:textId="77777777" w:rsidTr="00D24307">
        <w:sdt>
          <w:sdtPr>
            <w:id w:val="-1308471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</w:tcPr>
              <w:p w14:paraId="35CC00C8" w14:textId="294CA713" w:rsidR="002D6418" w:rsidRDefault="00D24307" w:rsidP="00D639C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29" w:type="dxa"/>
          </w:tcPr>
          <w:p w14:paraId="6E46D6EA" w14:textId="2E0AE6D3" w:rsidR="002D6418" w:rsidRDefault="002D6418" w:rsidP="00D639CC">
            <w:r>
              <w:t>Biträdande rektor ansvarar för att det finns ett forum för samråd mellan skola och elever 4 kap 13–14 §§ skollagen.</w:t>
            </w:r>
          </w:p>
        </w:tc>
      </w:tr>
      <w:tr w:rsidR="002D6418" w14:paraId="138F4E0C" w14:textId="77777777" w:rsidTr="00D24307">
        <w:sdt>
          <w:sdtPr>
            <w:id w:val="1135150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</w:tcPr>
              <w:p w14:paraId="26D2FD37" w14:textId="729CFD03" w:rsidR="002D6418" w:rsidRDefault="00D24307" w:rsidP="00D639C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29" w:type="dxa"/>
          </w:tcPr>
          <w:p w14:paraId="0748EBEB" w14:textId="1F1EE70F" w:rsidR="002D6418" w:rsidRDefault="002D6418" w:rsidP="00D639CC">
            <w:r>
              <w:t>Biträdande rektor ansvarar för att det finns ett forum för samråd mellan skola och vårdnadshavare 13–14 §§ skollagen.</w:t>
            </w:r>
          </w:p>
        </w:tc>
      </w:tr>
    </w:tbl>
    <w:p w14:paraId="07EE7C5D" w14:textId="77777777" w:rsidR="002D6418" w:rsidRDefault="002D6418" w:rsidP="00D24307"/>
    <w:p w14:paraId="1E8DBDB8" w14:textId="17672AF4" w:rsidR="002D6418" w:rsidRPr="002D6418" w:rsidRDefault="002D6418" w:rsidP="002D6418">
      <w:pPr>
        <w:pStyle w:val="Rubrik2"/>
        <w:rPr>
          <w:rFonts w:cs="Arial"/>
        </w:rPr>
      </w:pPr>
      <w:r>
        <w:t>Ansvar enligt 5 kap skollagen</w:t>
      </w:r>
    </w:p>
    <w:tbl>
      <w:tblPr>
        <w:tblStyle w:val="Tabellrutnt"/>
        <w:tblW w:w="167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8152"/>
        <w:gridCol w:w="8152"/>
      </w:tblGrid>
      <w:tr w:rsidR="00D34C63" w14:paraId="2C1EA39D" w14:textId="77777777" w:rsidTr="00C20AA8">
        <w:sdt>
          <w:sdtPr>
            <w:id w:val="6141049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5" w:type="dxa"/>
              </w:tcPr>
              <w:p w14:paraId="53A0C6BC" w14:textId="1B7B0BBF" w:rsidR="00D34C63" w:rsidRDefault="00D34C63" w:rsidP="00D639C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52" w:type="dxa"/>
          </w:tcPr>
          <w:p w14:paraId="59F4FEED" w14:textId="4AE6D8A6" w:rsidR="00362A3B" w:rsidRDefault="003453B1" w:rsidP="00D639CC">
            <w:pPr>
              <w:rPr>
                <w:rFonts w:cs="Arial"/>
              </w:rPr>
            </w:pPr>
            <w:r>
              <w:rPr>
                <w:rFonts w:cs="Arial"/>
              </w:rPr>
              <w:t xml:space="preserve">Biträdande rektor </w:t>
            </w:r>
            <w:r w:rsidR="00362A3B">
              <w:rPr>
                <w:rFonts w:cs="Arial"/>
              </w:rPr>
              <w:t xml:space="preserve">fattar beslut om att övrig elektronisk kommunikationsutrustning ska samlas in </w:t>
            </w:r>
            <w:r w:rsidR="00816A36">
              <w:rPr>
                <w:rFonts w:cs="Arial"/>
              </w:rPr>
              <w:t>5 kap 4 § skollagen.</w:t>
            </w:r>
            <w:r w:rsidR="002957D5">
              <w:rPr>
                <w:rFonts w:cs="Arial"/>
              </w:rPr>
              <w:t xml:space="preserve"> </w:t>
            </w:r>
          </w:p>
        </w:tc>
        <w:tc>
          <w:tcPr>
            <w:tcW w:w="8152" w:type="dxa"/>
          </w:tcPr>
          <w:p w14:paraId="26E4A1C4" w14:textId="77777777" w:rsidR="00D34C63" w:rsidRPr="6D06BCD0" w:rsidRDefault="00D34C63" w:rsidP="00D639CC">
            <w:pPr>
              <w:rPr>
                <w:rFonts w:cs="Arial"/>
              </w:rPr>
            </w:pPr>
          </w:p>
        </w:tc>
      </w:tr>
      <w:tr w:rsidR="00FA6C69" w14:paraId="4A091AA5" w14:textId="77777777" w:rsidTr="00C20AA8">
        <w:sdt>
          <w:sdtPr>
            <w:id w:val="1707450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5" w:type="dxa"/>
              </w:tcPr>
              <w:p w14:paraId="7170E42B" w14:textId="7F9CA6DE" w:rsidR="00FA6C69" w:rsidRDefault="00FA6C69" w:rsidP="00D639C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52" w:type="dxa"/>
          </w:tcPr>
          <w:p w14:paraId="12EE46F3" w14:textId="36EE42C6" w:rsidR="00FA6C69" w:rsidRPr="6D06BCD0" w:rsidRDefault="00FA6C69" w:rsidP="00D639CC">
            <w:pPr>
              <w:rPr>
                <w:rFonts w:cs="Arial"/>
              </w:rPr>
            </w:pPr>
            <w:r>
              <w:rPr>
                <w:rFonts w:cs="Arial"/>
              </w:rPr>
              <w:t xml:space="preserve">Biträdande rektor </w:t>
            </w:r>
            <w:r w:rsidR="00C55144">
              <w:rPr>
                <w:rFonts w:cs="Arial"/>
              </w:rPr>
              <w:t>fattar beslut om skriftliga rutiner för omhändertagande av</w:t>
            </w:r>
            <w:r w:rsidR="00AE74E7">
              <w:rPr>
                <w:rFonts w:cs="Arial"/>
              </w:rPr>
              <w:t xml:space="preserve"> mobiltelefoner och annan elektronisk kommunikationsutrustning 5 kap 4 d § skollagen</w:t>
            </w:r>
            <w:r w:rsidR="00FA21E3">
              <w:rPr>
                <w:rFonts w:cs="Arial"/>
              </w:rPr>
              <w:t>.</w:t>
            </w:r>
          </w:p>
        </w:tc>
        <w:tc>
          <w:tcPr>
            <w:tcW w:w="8152" w:type="dxa"/>
          </w:tcPr>
          <w:p w14:paraId="5A249F88" w14:textId="77777777" w:rsidR="00FA6C69" w:rsidRPr="6D06BCD0" w:rsidRDefault="00FA6C69" w:rsidP="00D639CC">
            <w:pPr>
              <w:rPr>
                <w:rFonts w:cs="Arial"/>
              </w:rPr>
            </w:pPr>
          </w:p>
        </w:tc>
      </w:tr>
      <w:tr w:rsidR="00C20AA8" w14:paraId="100C8DE3" w14:textId="2F17A093" w:rsidTr="00C20AA8">
        <w:sdt>
          <w:sdtPr>
            <w:id w:val="-365214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5" w:type="dxa"/>
              </w:tcPr>
              <w:p w14:paraId="417DD890" w14:textId="03BF86FA" w:rsidR="00C20AA8" w:rsidRDefault="003A55A4" w:rsidP="00D639C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52" w:type="dxa"/>
          </w:tcPr>
          <w:p w14:paraId="13E9EBED" w14:textId="604D05DC" w:rsidR="00C20AA8" w:rsidRPr="002D6418" w:rsidRDefault="00C20AA8" w:rsidP="00D639CC">
            <w:pPr>
              <w:rPr>
                <w:rFonts w:cs="Arial"/>
              </w:rPr>
            </w:pPr>
            <w:r w:rsidRPr="6D06BCD0">
              <w:rPr>
                <w:rFonts w:cs="Arial"/>
              </w:rPr>
              <w:t xml:space="preserve">Biträdande rektor fattar beslut om </w:t>
            </w:r>
            <w:r w:rsidR="00FB71EB">
              <w:rPr>
                <w:rFonts w:cs="Arial"/>
              </w:rPr>
              <w:t>skol</w:t>
            </w:r>
            <w:r w:rsidRPr="6D06BCD0">
              <w:rPr>
                <w:rFonts w:cs="Arial"/>
              </w:rPr>
              <w:t>regler 5 kap 5</w:t>
            </w:r>
            <w:r>
              <w:rPr>
                <w:rFonts w:cs="Arial"/>
              </w:rPr>
              <w:t xml:space="preserve"> a</w:t>
            </w:r>
            <w:r w:rsidRPr="6D06BCD0">
              <w:rPr>
                <w:rFonts w:cs="Arial"/>
              </w:rPr>
              <w:t xml:space="preserve"> § skollagen.</w:t>
            </w:r>
          </w:p>
        </w:tc>
        <w:tc>
          <w:tcPr>
            <w:tcW w:w="8152" w:type="dxa"/>
          </w:tcPr>
          <w:p w14:paraId="3877E2D2" w14:textId="77777777" w:rsidR="00C20AA8" w:rsidRPr="6D06BCD0" w:rsidRDefault="00C20AA8" w:rsidP="00D639CC">
            <w:pPr>
              <w:rPr>
                <w:rFonts w:cs="Arial"/>
              </w:rPr>
            </w:pPr>
          </w:p>
        </w:tc>
      </w:tr>
      <w:tr w:rsidR="00C20AA8" w14:paraId="667A1663" w14:textId="77777777" w:rsidTr="00C20AA8">
        <w:sdt>
          <w:sdtPr>
            <w:id w:val="-2102171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5" w:type="dxa"/>
              </w:tcPr>
              <w:p w14:paraId="57E9368A" w14:textId="3BF22CF6" w:rsidR="00C20AA8" w:rsidRDefault="003A55A4" w:rsidP="00D639C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52" w:type="dxa"/>
          </w:tcPr>
          <w:p w14:paraId="28DE3928" w14:textId="0F0C296C" w:rsidR="00C20AA8" w:rsidRPr="6D06BCD0" w:rsidRDefault="003A55A4" w:rsidP="00D639CC">
            <w:pPr>
              <w:rPr>
                <w:rFonts w:cs="Arial"/>
              </w:rPr>
            </w:pPr>
            <w:r>
              <w:rPr>
                <w:rFonts w:cs="Arial"/>
              </w:rPr>
              <w:t>Biträdande rektor</w:t>
            </w:r>
            <w:r w:rsidR="005F2D39">
              <w:rPr>
                <w:rFonts w:cs="Arial"/>
              </w:rPr>
              <w:t xml:space="preserve"> ansvarar för att </w:t>
            </w:r>
            <w:r w:rsidR="00203834">
              <w:rPr>
                <w:rFonts w:cs="Arial"/>
              </w:rPr>
              <w:t>förväntansdokument tas fram 5 kap 5 b § skollagen.</w:t>
            </w:r>
          </w:p>
        </w:tc>
        <w:tc>
          <w:tcPr>
            <w:tcW w:w="8152" w:type="dxa"/>
          </w:tcPr>
          <w:p w14:paraId="70437205" w14:textId="77777777" w:rsidR="00C20AA8" w:rsidRPr="6D06BCD0" w:rsidRDefault="00C20AA8" w:rsidP="00D639CC">
            <w:pPr>
              <w:rPr>
                <w:rFonts w:cs="Arial"/>
              </w:rPr>
            </w:pPr>
          </w:p>
        </w:tc>
      </w:tr>
      <w:tr w:rsidR="00C20AA8" w14:paraId="7CA3ACF2" w14:textId="64907F7C" w:rsidTr="00C20AA8">
        <w:sdt>
          <w:sdtPr>
            <w:id w:val="-1721901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5" w:type="dxa"/>
              </w:tcPr>
              <w:p w14:paraId="4CABE613" w14:textId="5CD6B9F8" w:rsidR="00C20AA8" w:rsidRDefault="00C20AA8" w:rsidP="00D639C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52" w:type="dxa"/>
          </w:tcPr>
          <w:p w14:paraId="79A651F9" w14:textId="0700B05D" w:rsidR="00C20AA8" w:rsidRPr="002D6418" w:rsidRDefault="00C20AA8" w:rsidP="00D639CC">
            <w:pPr>
              <w:rPr>
                <w:rFonts w:cs="Arial"/>
              </w:rPr>
            </w:pPr>
            <w:r>
              <w:rPr>
                <w:rFonts w:cs="Arial"/>
              </w:rPr>
              <w:t>Biträdande rektor fattar beslut om skriftlig varning utdelas 5 kap 11 § skollagen.</w:t>
            </w:r>
          </w:p>
        </w:tc>
        <w:tc>
          <w:tcPr>
            <w:tcW w:w="8152" w:type="dxa"/>
          </w:tcPr>
          <w:p w14:paraId="1677B481" w14:textId="77777777" w:rsidR="00C20AA8" w:rsidRDefault="00C20AA8" w:rsidP="00D639CC">
            <w:pPr>
              <w:rPr>
                <w:rFonts w:cs="Arial"/>
              </w:rPr>
            </w:pPr>
          </w:p>
        </w:tc>
      </w:tr>
      <w:tr w:rsidR="00C20AA8" w14:paraId="105FFA8F" w14:textId="064E2AB7" w:rsidTr="00C20AA8">
        <w:sdt>
          <w:sdtPr>
            <w:id w:val="-466750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5" w:type="dxa"/>
              </w:tcPr>
              <w:p w14:paraId="2E2ECAE8" w14:textId="4828D0EF" w:rsidR="00C20AA8" w:rsidRDefault="00C20AA8" w:rsidP="00D639C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52" w:type="dxa"/>
          </w:tcPr>
          <w:p w14:paraId="542AFE05" w14:textId="124F4B19" w:rsidR="00C20AA8" w:rsidRPr="002D6418" w:rsidRDefault="00C20AA8" w:rsidP="00D639CC">
            <w:pPr>
              <w:rPr>
                <w:rFonts w:cs="Arial"/>
              </w:rPr>
            </w:pPr>
            <w:r>
              <w:rPr>
                <w:rFonts w:cs="Arial"/>
              </w:rPr>
              <w:t>Biträdande rektor fattar beslut om tillfällig omplacering inom skolenheten 5 kap 12 § skollagen.</w:t>
            </w:r>
          </w:p>
        </w:tc>
        <w:tc>
          <w:tcPr>
            <w:tcW w:w="8152" w:type="dxa"/>
          </w:tcPr>
          <w:p w14:paraId="7FC96A7F" w14:textId="77777777" w:rsidR="00C20AA8" w:rsidRDefault="00C20AA8" w:rsidP="00D639CC">
            <w:pPr>
              <w:rPr>
                <w:rFonts w:cs="Arial"/>
              </w:rPr>
            </w:pPr>
          </w:p>
        </w:tc>
      </w:tr>
      <w:tr w:rsidR="00C20AA8" w14:paraId="5CB8ADCF" w14:textId="5A8E4493" w:rsidTr="00C20AA8">
        <w:sdt>
          <w:sdtPr>
            <w:id w:val="-235561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5" w:type="dxa"/>
              </w:tcPr>
              <w:p w14:paraId="4BD8B2D0" w14:textId="07A98DBD" w:rsidR="00C20AA8" w:rsidRDefault="00680381" w:rsidP="00D639C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52" w:type="dxa"/>
          </w:tcPr>
          <w:p w14:paraId="5350C594" w14:textId="37124EA1" w:rsidR="00C20AA8" w:rsidRDefault="00C20AA8" w:rsidP="00D639CC">
            <w:pPr>
              <w:rPr>
                <w:rFonts w:cs="Arial"/>
              </w:rPr>
            </w:pPr>
            <w:r>
              <w:rPr>
                <w:rFonts w:cs="Arial"/>
              </w:rPr>
              <w:t>Biträdande rektor fattar beslut om tillfällig placering utanför den egna skolenheten 5</w:t>
            </w:r>
            <w:r w:rsidR="0051434B">
              <w:rPr>
                <w:rFonts w:cs="Arial"/>
              </w:rPr>
              <w:t> </w:t>
            </w:r>
            <w:r>
              <w:rPr>
                <w:rFonts w:cs="Arial"/>
              </w:rPr>
              <w:t>kap 13 § skollagen.</w:t>
            </w:r>
          </w:p>
        </w:tc>
        <w:tc>
          <w:tcPr>
            <w:tcW w:w="8152" w:type="dxa"/>
          </w:tcPr>
          <w:p w14:paraId="1EE9A2A8" w14:textId="77777777" w:rsidR="00C20AA8" w:rsidRDefault="00C20AA8" w:rsidP="00D639CC">
            <w:pPr>
              <w:rPr>
                <w:rFonts w:cs="Arial"/>
              </w:rPr>
            </w:pPr>
          </w:p>
        </w:tc>
      </w:tr>
      <w:tr w:rsidR="00802B0F" w14:paraId="1C2E0689" w14:textId="77777777" w:rsidTr="0051434B">
        <w:trPr>
          <w:trHeight w:val="655"/>
        </w:trPr>
        <w:sdt>
          <w:sdtPr>
            <w:id w:val="-1746879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5" w:type="dxa"/>
              </w:tcPr>
              <w:p w14:paraId="41CBF8A8" w14:textId="4B93A7C4" w:rsidR="00802B0F" w:rsidRDefault="00802B0F" w:rsidP="00D639C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52" w:type="dxa"/>
          </w:tcPr>
          <w:p w14:paraId="490F28C3" w14:textId="360C08B6" w:rsidR="00802B0F" w:rsidRDefault="00802B0F" w:rsidP="00D639CC">
            <w:pPr>
              <w:rPr>
                <w:rFonts w:cs="Arial"/>
              </w:rPr>
            </w:pPr>
            <w:r>
              <w:rPr>
                <w:rFonts w:cs="Arial"/>
              </w:rPr>
              <w:t xml:space="preserve">Biträdande rektor ansvarar för att utarbeta en plan för återgång efter tillfällig omplacering </w:t>
            </w:r>
            <w:r w:rsidR="004957D0">
              <w:rPr>
                <w:rFonts w:cs="Arial"/>
              </w:rPr>
              <w:t xml:space="preserve">och samråder med den skolenhet eleven är tillfälligt placerad </w:t>
            </w:r>
            <w:r w:rsidR="00645F43">
              <w:rPr>
                <w:rFonts w:cs="Arial"/>
              </w:rPr>
              <w:t>5 kap 13 a § skollagen.</w:t>
            </w:r>
          </w:p>
        </w:tc>
        <w:tc>
          <w:tcPr>
            <w:tcW w:w="8152" w:type="dxa"/>
          </w:tcPr>
          <w:p w14:paraId="659B919C" w14:textId="77777777" w:rsidR="00802B0F" w:rsidRDefault="00802B0F" w:rsidP="00D639CC">
            <w:pPr>
              <w:rPr>
                <w:rFonts w:cs="Arial"/>
              </w:rPr>
            </w:pPr>
          </w:p>
        </w:tc>
      </w:tr>
    </w:tbl>
    <w:p w14:paraId="28EE7C07" w14:textId="77777777" w:rsidR="002D6418" w:rsidRDefault="002D6418" w:rsidP="00D24307"/>
    <w:p w14:paraId="1964840C" w14:textId="2DC457EA" w:rsidR="002D6418" w:rsidRDefault="002D6418" w:rsidP="002D6418">
      <w:pPr>
        <w:pStyle w:val="Rubrik2"/>
      </w:pPr>
      <w:r>
        <w:lastRenderedPageBreak/>
        <w:t>Ansvar enligt 6 kap skollagen</w:t>
      </w:r>
    </w:p>
    <w:tbl>
      <w:tblPr>
        <w:tblStyle w:val="Tabellrutnt"/>
        <w:tblW w:w="86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8152"/>
      </w:tblGrid>
      <w:tr w:rsidR="002D6418" w14:paraId="15B803BA" w14:textId="77777777" w:rsidTr="00CC3681">
        <w:bookmarkStart w:id="4" w:name="_Hlk205985541" w:displacedByCustomXml="next"/>
        <w:sdt>
          <w:sdtPr>
            <w:id w:val="-1239170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5" w:type="dxa"/>
              </w:tcPr>
              <w:p w14:paraId="402A7137" w14:textId="29B351F3" w:rsidR="002D6418" w:rsidRDefault="00D24307" w:rsidP="00D639C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52" w:type="dxa"/>
          </w:tcPr>
          <w:p w14:paraId="37460EF1" w14:textId="717731A3" w:rsidR="00CC3681" w:rsidRPr="002D6418" w:rsidRDefault="002D6418" w:rsidP="00D639CC">
            <w:pPr>
              <w:rPr>
                <w:rFonts w:cs="Arial"/>
              </w:rPr>
            </w:pPr>
            <w:r>
              <w:rPr>
                <w:rFonts w:cs="Arial"/>
              </w:rPr>
              <w:t xml:space="preserve">Biträdande rektor ansvarar för att kränkningar anmäls till huvudman samt att utredning genomförs och eventuella åtgärder vidtas. 6 kap 10 § skollagen. </w:t>
            </w:r>
          </w:p>
        </w:tc>
      </w:tr>
    </w:tbl>
    <w:bookmarkEnd w:id="4"/>
    <w:p w14:paraId="33D7D95E" w14:textId="66658E8F" w:rsidR="00CC3681" w:rsidRDefault="00CC3681" w:rsidP="00CC3681">
      <w:pPr>
        <w:pStyle w:val="Rubrik2"/>
      </w:pPr>
      <w:r>
        <w:t>Ansvar enligt 6</w:t>
      </w:r>
      <w:r w:rsidR="0026649D">
        <w:t xml:space="preserve"> </w:t>
      </w:r>
      <w:r>
        <w:t>a kap skollagen</w:t>
      </w:r>
    </w:p>
    <w:tbl>
      <w:tblPr>
        <w:tblStyle w:val="Tabellrutnt"/>
        <w:tblW w:w="86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8152"/>
      </w:tblGrid>
      <w:tr w:rsidR="00CC3681" w14:paraId="7685E397" w14:textId="77777777" w:rsidTr="00F353E5">
        <w:sdt>
          <w:sdtPr>
            <w:id w:val="1990431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5" w:type="dxa"/>
              </w:tcPr>
              <w:p w14:paraId="7ABAA8E3" w14:textId="0F24A500" w:rsidR="00CC3681" w:rsidRDefault="0026649D" w:rsidP="0028318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52" w:type="dxa"/>
          </w:tcPr>
          <w:p w14:paraId="74B58410" w14:textId="2A6319EA" w:rsidR="00F353E5" w:rsidRDefault="00CC3681" w:rsidP="00283181">
            <w:pPr>
              <w:rPr>
                <w:rFonts w:cs="Arial"/>
              </w:rPr>
            </w:pPr>
            <w:r>
              <w:rPr>
                <w:rFonts w:cs="Arial"/>
              </w:rPr>
              <w:t>Biträdande rektor beslutar om undersökning av</w:t>
            </w:r>
            <w:r w:rsidR="007E2D62">
              <w:rPr>
                <w:rFonts w:cs="Arial"/>
              </w:rPr>
              <w:t xml:space="preserve"> enskilda elevers</w:t>
            </w:r>
            <w:r>
              <w:rPr>
                <w:rFonts w:cs="Arial"/>
              </w:rPr>
              <w:t xml:space="preserve"> väska och annat föremål</w:t>
            </w:r>
            <w:r w:rsidR="007E2D62">
              <w:rPr>
                <w:rFonts w:cs="Arial"/>
              </w:rPr>
              <w:t xml:space="preserve"> </w:t>
            </w:r>
            <w:r w:rsidR="00127446">
              <w:rPr>
                <w:rFonts w:cs="Arial"/>
              </w:rPr>
              <w:t>enligt</w:t>
            </w:r>
            <w:r>
              <w:rPr>
                <w:rFonts w:cs="Arial"/>
              </w:rPr>
              <w:t xml:space="preserve"> 6</w:t>
            </w:r>
            <w:r w:rsidR="00DA74FA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a kap 5 § 3 st skollagen. </w:t>
            </w:r>
          </w:p>
          <w:p w14:paraId="65EE0014" w14:textId="59A4C052" w:rsidR="00F353E5" w:rsidRPr="002D6418" w:rsidRDefault="00F353E5" w:rsidP="00283181">
            <w:pPr>
              <w:rPr>
                <w:rFonts w:cs="Arial"/>
              </w:rPr>
            </w:pPr>
          </w:p>
        </w:tc>
      </w:tr>
      <w:tr w:rsidR="00606646" w14:paraId="2C87ECAB" w14:textId="77777777" w:rsidTr="00F353E5">
        <w:sdt>
          <w:sdtPr>
            <w:id w:val="1036396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5" w:type="dxa"/>
              </w:tcPr>
              <w:p w14:paraId="2760433D" w14:textId="5F722D92" w:rsidR="00606646" w:rsidRDefault="00606646" w:rsidP="0028318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52" w:type="dxa"/>
          </w:tcPr>
          <w:p w14:paraId="774898BA" w14:textId="2413119B" w:rsidR="00606646" w:rsidRDefault="00606646" w:rsidP="00606646">
            <w:r>
              <w:t xml:space="preserve">Biträdande rektor får omhänderta föremål som hittats när väska eller annat föremål undersökts </w:t>
            </w:r>
            <w:r w:rsidR="00127446">
              <w:t>6 a kap 7 § skollagen.</w:t>
            </w:r>
            <w:r>
              <w:t xml:space="preserve">   </w:t>
            </w:r>
          </w:p>
          <w:p w14:paraId="330045F1" w14:textId="77777777" w:rsidR="00606646" w:rsidRDefault="00606646" w:rsidP="00283181">
            <w:pPr>
              <w:rPr>
                <w:rFonts w:cs="Arial"/>
              </w:rPr>
            </w:pPr>
          </w:p>
        </w:tc>
      </w:tr>
      <w:tr w:rsidR="00606646" w14:paraId="5FE6E017" w14:textId="77777777" w:rsidTr="00F353E5">
        <w:sdt>
          <w:sdtPr>
            <w:id w:val="-6882938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5" w:type="dxa"/>
              </w:tcPr>
              <w:p w14:paraId="51839A9B" w14:textId="4757E933" w:rsidR="00606646" w:rsidRDefault="00606646" w:rsidP="0028318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52" w:type="dxa"/>
          </w:tcPr>
          <w:p w14:paraId="40CEFDAE" w14:textId="36E5FB5A" w:rsidR="00606646" w:rsidRDefault="00606646" w:rsidP="00283181">
            <w:pPr>
              <w:rPr>
                <w:rFonts w:cs="Arial"/>
              </w:rPr>
            </w:pPr>
            <w:r>
              <w:t>Biträdande rektor fattar beslut om polisanmälan ska göras vid misstanke om brott 6</w:t>
            </w:r>
            <w:r w:rsidR="00127446">
              <w:t xml:space="preserve"> </w:t>
            </w:r>
            <w:r>
              <w:t>a kap 10 § skollagen.</w:t>
            </w:r>
          </w:p>
        </w:tc>
      </w:tr>
      <w:tr w:rsidR="00606646" w14:paraId="5A9EB080" w14:textId="77777777" w:rsidTr="00F353E5">
        <w:sdt>
          <w:sdtPr>
            <w:id w:val="624197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5" w:type="dxa"/>
              </w:tcPr>
              <w:p w14:paraId="4F928D06" w14:textId="46A0A18B" w:rsidR="00606646" w:rsidRDefault="00606646" w:rsidP="0028318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52" w:type="dxa"/>
          </w:tcPr>
          <w:p w14:paraId="08462876" w14:textId="77777777" w:rsidR="00606646" w:rsidRDefault="00606646" w:rsidP="00606646">
            <w:r>
              <w:t>Biträdande rektor lämnar ut uppgifter som polisen behöver i dess brottsbekämpande arbete. Det gäller både uppgifter som lämnas på eget initiativ samt uppgifter som begärs av polisen 7 § lag om</w:t>
            </w:r>
            <w:r w:rsidRPr="00491251">
              <w:t xml:space="preserve"> skyldighet att lämna uppgifter till de brottsbekämpande myndigheterna</w:t>
            </w:r>
            <w:r>
              <w:t xml:space="preserve">.  </w:t>
            </w:r>
          </w:p>
          <w:p w14:paraId="443905C2" w14:textId="77777777" w:rsidR="00606646" w:rsidRDefault="00606646" w:rsidP="00283181">
            <w:pPr>
              <w:rPr>
                <w:rFonts w:cs="Arial"/>
              </w:rPr>
            </w:pPr>
          </w:p>
        </w:tc>
      </w:tr>
    </w:tbl>
    <w:p w14:paraId="4C7A5BAE" w14:textId="77777777" w:rsidR="006C5872" w:rsidRDefault="006C5872" w:rsidP="00F353E5"/>
    <w:p w14:paraId="32779BBE" w14:textId="2EA0461F" w:rsidR="002D6418" w:rsidRDefault="002D6418" w:rsidP="002D6418">
      <w:pPr>
        <w:pStyle w:val="Rubrik2"/>
      </w:pPr>
      <w:r>
        <w:t xml:space="preserve">Ansvar enligt 7 kap skollagen </w:t>
      </w:r>
    </w:p>
    <w:tbl>
      <w:tblPr>
        <w:tblStyle w:val="Tabellrutnt"/>
        <w:tblW w:w="86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8152"/>
      </w:tblGrid>
      <w:tr w:rsidR="002D6418" w14:paraId="1E275048" w14:textId="77777777" w:rsidTr="00D24307">
        <w:sdt>
          <w:sdtPr>
            <w:id w:val="-1278635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</w:tcPr>
              <w:p w14:paraId="0CE0A1E9" w14:textId="740FF479" w:rsidR="002D6418" w:rsidRDefault="00D24307" w:rsidP="00D639C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29" w:type="dxa"/>
          </w:tcPr>
          <w:p w14:paraId="20B01521" w14:textId="6CDBF9F4" w:rsidR="002D6418" w:rsidRDefault="002D6418" w:rsidP="00D639CC">
            <w:r>
              <w:t>Biträdande rektor fattar beslut om ledighet upp till tio dagar 7 kap 18 § skollagen</w:t>
            </w:r>
            <w:r w:rsidR="00D24307">
              <w:t>.</w:t>
            </w:r>
          </w:p>
        </w:tc>
      </w:tr>
      <w:tr w:rsidR="002D6418" w14:paraId="74209E7C" w14:textId="77777777" w:rsidTr="00D24307">
        <w:sdt>
          <w:sdtPr>
            <w:id w:val="848142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</w:tcPr>
              <w:p w14:paraId="653FA3F5" w14:textId="33848FB4" w:rsidR="002D6418" w:rsidRDefault="00D24307" w:rsidP="00D639C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29" w:type="dxa"/>
          </w:tcPr>
          <w:p w14:paraId="5581EAFC" w14:textId="4E10EB3E" w:rsidR="002D6418" w:rsidRDefault="002D6418" w:rsidP="00D639CC">
            <w:r>
              <w:t>Biträdande rektor ansvarar för att utredning om frånvaro genomförs upprepad eller längre frånvaro för elev genomförs och anmäls till huvudmannen 7 kap 19 a § skollagen</w:t>
            </w:r>
            <w:r w:rsidR="00D24307">
              <w:t>.</w:t>
            </w:r>
          </w:p>
        </w:tc>
      </w:tr>
    </w:tbl>
    <w:p w14:paraId="7B58A0C8" w14:textId="77777777" w:rsidR="002D6418" w:rsidRDefault="002D6418" w:rsidP="00D24307"/>
    <w:p w14:paraId="1246ACB6" w14:textId="42B1F5F0" w:rsidR="002D6418" w:rsidRDefault="002D6418" w:rsidP="002D6418">
      <w:pPr>
        <w:pStyle w:val="Rubrik2"/>
      </w:pPr>
      <w:r>
        <w:t xml:space="preserve">Ansvar enligt skolförordningen  </w:t>
      </w:r>
    </w:p>
    <w:tbl>
      <w:tblPr>
        <w:tblStyle w:val="Tabellrutnt"/>
        <w:tblW w:w="86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8152"/>
      </w:tblGrid>
      <w:tr w:rsidR="002D6418" w14:paraId="5FED01F7" w14:textId="77777777" w:rsidTr="00D24307">
        <w:sdt>
          <w:sdtPr>
            <w:id w:val="-1293279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</w:tcPr>
              <w:p w14:paraId="121D24C6" w14:textId="529583CE" w:rsidR="002D6418" w:rsidRDefault="00D24307" w:rsidP="00D639C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29" w:type="dxa"/>
          </w:tcPr>
          <w:p w14:paraId="03188D2F" w14:textId="0E3C5BC3" w:rsidR="002D6418" w:rsidRPr="002D6418" w:rsidRDefault="002D6418" w:rsidP="002D6418">
            <w:pPr>
              <w:rPr>
                <w:rFonts w:cs="Arial"/>
              </w:rPr>
            </w:pPr>
            <w:r>
              <w:t xml:space="preserve">Biträdande rektor fattar beslut och ansvarar för organisation finns gällande svenska som andraspråk 5 kap 14 </w:t>
            </w:r>
            <w:r w:rsidR="00F90508">
              <w:t xml:space="preserve">§ </w:t>
            </w:r>
            <w:r>
              <w:t>skolförordningen.</w:t>
            </w:r>
          </w:p>
        </w:tc>
      </w:tr>
      <w:tr w:rsidR="002D6418" w14:paraId="1CB47024" w14:textId="77777777" w:rsidTr="00D24307">
        <w:sdt>
          <w:sdtPr>
            <w:id w:val="295651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</w:tcPr>
              <w:p w14:paraId="49A0D1A9" w14:textId="030CCDDD" w:rsidR="002D6418" w:rsidRDefault="00D24307" w:rsidP="00D639C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29" w:type="dxa"/>
          </w:tcPr>
          <w:p w14:paraId="39982446" w14:textId="698D5806" w:rsidR="002D6418" w:rsidRDefault="002D6418" w:rsidP="002D6418">
            <w:r w:rsidRPr="0086184B">
              <w:t xml:space="preserve">Biträdande rektor ansvarar för betygssättning vid oenighet mellan betygssättande lärare som </w:t>
            </w:r>
            <w:r>
              <w:t>är legitimerade men inte behöriga i det ämne som avses</w:t>
            </w:r>
            <w:r w:rsidRPr="0086184B">
              <w:t xml:space="preserve"> </w:t>
            </w:r>
            <w:r>
              <w:t>6 kap 4</w:t>
            </w:r>
            <w:r w:rsidRPr="0086184B">
              <w:t xml:space="preserve"> § </w:t>
            </w:r>
            <w:r>
              <w:t>skolförordningen.</w:t>
            </w:r>
          </w:p>
        </w:tc>
      </w:tr>
      <w:tr w:rsidR="002D6418" w14:paraId="3F09CCAC" w14:textId="77777777" w:rsidTr="00D24307">
        <w:sdt>
          <w:sdtPr>
            <w:id w:val="-1318418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</w:tcPr>
              <w:p w14:paraId="55C09920" w14:textId="00C9B4A6" w:rsidR="002D6418" w:rsidRDefault="00D24307" w:rsidP="00D639C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29" w:type="dxa"/>
          </w:tcPr>
          <w:p w14:paraId="58BF5417" w14:textId="6DDECCBD" w:rsidR="002D6418" w:rsidRDefault="002D6418" w:rsidP="002D6418">
            <w:r w:rsidRPr="0086184B">
              <w:t xml:space="preserve">Biträdande rektor ansvarar för betygssättning vid oenighet mellan betygssättande lärare som </w:t>
            </w:r>
            <w:r>
              <w:t>är legitimerade och behöriga i det ämne som avses</w:t>
            </w:r>
            <w:r w:rsidRPr="0086184B">
              <w:t xml:space="preserve"> </w:t>
            </w:r>
            <w:r>
              <w:t>6 kap 4</w:t>
            </w:r>
            <w:r w:rsidRPr="0086184B">
              <w:t xml:space="preserve"> § </w:t>
            </w:r>
            <w:r>
              <w:t>skolförordningen.</w:t>
            </w:r>
          </w:p>
        </w:tc>
      </w:tr>
      <w:tr w:rsidR="002D6418" w14:paraId="3418F679" w14:textId="77777777" w:rsidTr="00D24307">
        <w:sdt>
          <w:sdtPr>
            <w:id w:val="698748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</w:tcPr>
              <w:p w14:paraId="1238A333" w14:textId="48AE31DE" w:rsidR="002D6418" w:rsidRDefault="00D24307" w:rsidP="00D639C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29" w:type="dxa"/>
          </w:tcPr>
          <w:p w14:paraId="21D99AEB" w14:textId="4CFEA96A" w:rsidR="002D6418" w:rsidRDefault="002D6418" w:rsidP="002D6418">
            <w:r>
              <w:t>Biträdande rektor fattar beslut om prioriterad timplan för nyanländ elev 9 kap 4 a § skolförordningen.</w:t>
            </w:r>
          </w:p>
        </w:tc>
      </w:tr>
      <w:tr w:rsidR="002D6418" w14:paraId="3A2964B6" w14:textId="77777777" w:rsidTr="00D24307">
        <w:sdt>
          <w:sdtPr>
            <w:id w:val="-926503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</w:tcPr>
              <w:p w14:paraId="7CD1288A" w14:textId="72B688FE" w:rsidR="002D6418" w:rsidRDefault="00D24307" w:rsidP="00D639C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29" w:type="dxa"/>
          </w:tcPr>
          <w:p w14:paraId="7F0D3EA6" w14:textId="085DE4F9" w:rsidR="002D6418" w:rsidRDefault="002D6418" w:rsidP="002D6418">
            <w:r>
              <w:t>Biträdande rektor fattar beslut om elev ska erbjudas lovskola 9 kap 11 a § skolförordningen.</w:t>
            </w:r>
          </w:p>
        </w:tc>
      </w:tr>
      <w:tr w:rsidR="002D6418" w14:paraId="4627307C" w14:textId="77777777" w:rsidTr="00D24307">
        <w:sdt>
          <w:sdtPr>
            <w:id w:val="-538508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</w:tcPr>
              <w:p w14:paraId="541E0DF5" w14:textId="3FF31E3E" w:rsidR="002D6418" w:rsidRDefault="00D24307" w:rsidP="00D639C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29" w:type="dxa"/>
          </w:tcPr>
          <w:p w14:paraId="200A4C8B" w14:textId="010E5499" w:rsidR="002D6418" w:rsidRDefault="002D6418" w:rsidP="002D6418">
            <w:r w:rsidRPr="0086184B">
              <w:t xml:space="preserve">Biträdande fattar beslut om en elev inte behöver delta vid ett nationellt prov </w:t>
            </w:r>
            <w:r w:rsidR="009642EC">
              <w:t xml:space="preserve">eller i någon eller några delar </w:t>
            </w:r>
            <w:r w:rsidR="000F0FEA">
              <w:t xml:space="preserve">av sådant prov </w:t>
            </w:r>
            <w:r>
              <w:t>9</w:t>
            </w:r>
            <w:r w:rsidRPr="0086184B">
              <w:t xml:space="preserve"> kap </w:t>
            </w:r>
            <w:r>
              <w:t>20</w:t>
            </w:r>
            <w:r w:rsidRPr="0086184B">
              <w:t xml:space="preserve"> § </w:t>
            </w:r>
            <w:r>
              <w:t>skolförordningen.</w:t>
            </w:r>
          </w:p>
        </w:tc>
      </w:tr>
    </w:tbl>
    <w:p w14:paraId="73D87AD4" w14:textId="77777777" w:rsidR="002D6418" w:rsidRDefault="002D6418" w:rsidP="002D6418"/>
    <w:p w14:paraId="48F547A6" w14:textId="24E566E9" w:rsidR="002D6418" w:rsidRDefault="002D6418">
      <w:r>
        <w:br w:type="page"/>
      </w:r>
    </w:p>
    <w:p w14:paraId="4B57FCD8" w14:textId="77777777" w:rsidR="002D6418" w:rsidRDefault="002D6418" w:rsidP="002D6418">
      <w:pPr>
        <w:pStyle w:val="Rubrik1"/>
        <w:rPr>
          <w:rFonts w:cs="Arial"/>
          <w:szCs w:val="32"/>
        </w:rPr>
      </w:pPr>
      <w:r w:rsidRPr="00E85D1D">
        <w:rPr>
          <w:rFonts w:cs="Arial"/>
        </w:rPr>
        <w:lastRenderedPageBreak/>
        <w:t>Bilaga 2 – Returnering</w:t>
      </w:r>
      <w:r w:rsidRPr="00E85D1D">
        <w:rPr>
          <w:rFonts w:cs="Arial"/>
          <w:szCs w:val="32"/>
        </w:rPr>
        <w:t xml:space="preserve"> av </w:t>
      </w:r>
      <w:r>
        <w:rPr>
          <w:rFonts w:cs="Arial"/>
          <w:szCs w:val="32"/>
        </w:rPr>
        <w:t xml:space="preserve">uppgifter </w:t>
      </w:r>
      <w:r>
        <w:t>inom skollagens och skolförordningens område</w:t>
      </w:r>
      <w:r>
        <w:rPr>
          <w:rFonts w:cs="Arial"/>
          <w:szCs w:val="32"/>
        </w:rPr>
        <w:t xml:space="preserve"> </w:t>
      </w:r>
    </w:p>
    <w:p w14:paraId="71E79F04" w14:textId="77777777" w:rsidR="002D6418" w:rsidRPr="002D6418" w:rsidRDefault="002D6418" w:rsidP="002D6418"/>
    <w:p w14:paraId="098BCAFB" w14:textId="77777777" w:rsidR="002D6418" w:rsidRDefault="002D6418" w:rsidP="002D6418">
      <w:pPr>
        <w:pStyle w:val="Rubrik1"/>
        <w:jc w:val="both"/>
        <w:rPr>
          <w:rFonts w:ascii="Garamond" w:hAnsi="Garamond" w:cs="Arial"/>
          <w:sz w:val="24"/>
          <w:szCs w:val="24"/>
        </w:rPr>
      </w:pPr>
      <w:r w:rsidRPr="00700EF2">
        <w:rPr>
          <w:rFonts w:ascii="Garamond" w:hAnsi="Garamond" w:cs="Arial"/>
          <w:sz w:val="24"/>
          <w:szCs w:val="24"/>
        </w:rPr>
        <w:t xml:space="preserve">Undertecknad returnerar härmed följande </w:t>
      </w:r>
      <w:r>
        <w:rPr>
          <w:rFonts w:ascii="Garamond" w:hAnsi="Garamond" w:cs="Arial"/>
          <w:sz w:val="24"/>
          <w:szCs w:val="24"/>
        </w:rPr>
        <w:t>uppgifter:</w:t>
      </w:r>
    </w:p>
    <w:p w14:paraId="52F6B0DC" w14:textId="77777777" w:rsidR="002D6418" w:rsidRPr="00310496" w:rsidRDefault="002D6418" w:rsidP="002D6418">
      <w:pPr>
        <w:rPr>
          <w:rFonts w:cs="Arial"/>
          <w:sz w:val="16"/>
          <w:szCs w:val="16"/>
        </w:rPr>
      </w:pPr>
      <w:r w:rsidRPr="00310496">
        <w:rPr>
          <w:rFonts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310496">
        <w:rPr>
          <w:rFonts w:cs="Arial"/>
        </w:rPr>
        <w:instrText xml:space="preserve"> FORMTEXT </w:instrText>
      </w:r>
      <w:r w:rsidRPr="00310496">
        <w:rPr>
          <w:rFonts w:cs="Arial"/>
        </w:rPr>
      </w:r>
      <w:r w:rsidRPr="00310496">
        <w:rPr>
          <w:rFonts w:cs="Arial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310496">
        <w:rPr>
          <w:rFonts w:cs="Arial"/>
        </w:rPr>
        <w:fldChar w:fldCharType="end"/>
      </w:r>
    </w:p>
    <w:p w14:paraId="5CEBD22B" w14:textId="77777777" w:rsidR="002D6418" w:rsidRPr="00310496" w:rsidRDefault="002D6418" w:rsidP="002D6418"/>
    <w:p w14:paraId="5DEAAB30" w14:textId="77777777" w:rsidR="002D6418" w:rsidRDefault="002D6418" w:rsidP="002D6418">
      <w:pPr>
        <w:jc w:val="both"/>
        <w:rPr>
          <w:rFonts w:cs="Arial"/>
        </w:rPr>
      </w:pPr>
    </w:p>
    <w:p w14:paraId="0EB63C0A" w14:textId="77777777" w:rsidR="002D6418" w:rsidRDefault="002D6418" w:rsidP="002D6418">
      <w:pPr>
        <w:jc w:val="both"/>
        <w:rPr>
          <w:rFonts w:cs="Arial"/>
          <w:b/>
        </w:rPr>
      </w:pPr>
      <w:r w:rsidRPr="00700EF2">
        <w:rPr>
          <w:rFonts w:cs="Arial"/>
          <w:b/>
        </w:rPr>
        <w:t>Orsak till returnering:</w:t>
      </w:r>
    </w:p>
    <w:p w14:paraId="0029F8D2" w14:textId="77777777" w:rsidR="002D6418" w:rsidRPr="00310496" w:rsidRDefault="002D6418" w:rsidP="002D6418">
      <w:pPr>
        <w:rPr>
          <w:rFonts w:cs="Arial"/>
          <w:sz w:val="16"/>
          <w:szCs w:val="16"/>
        </w:rPr>
      </w:pPr>
      <w:r w:rsidRPr="00310496">
        <w:rPr>
          <w:rFonts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310496">
        <w:rPr>
          <w:rFonts w:cs="Arial"/>
        </w:rPr>
        <w:instrText xml:space="preserve"> FORMTEXT </w:instrText>
      </w:r>
      <w:r w:rsidRPr="00310496">
        <w:rPr>
          <w:rFonts w:cs="Arial"/>
        </w:rPr>
      </w:r>
      <w:r w:rsidRPr="00310496">
        <w:rPr>
          <w:rFonts w:cs="Arial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310496">
        <w:rPr>
          <w:rFonts w:cs="Arial"/>
        </w:rPr>
        <w:fldChar w:fldCharType="end"/>
      </w:r>
    </w:p>
    <w:p w14:paraId="653B31B5" w14:textId="77777777" w:rsidR="002D6418" w:rsidRPr="00310496" w:rsidRDefault="002D6418" w:rsidP="002D6418">
      <w:pPr>
        <w:jc w:val="both"/>
        <w:rPr>
          <w:rFonts w:cs="Arial"/>
          <w:b/>
        </w:rPr>
      </w:pPr>
    </w:p>
    <w:p w14:paraId="2AEEC70C" w14:textId="77777777" w:rsidR="002D6418" w:rsidRPr="00700EF2" w:rsidRDefault="002D6418" w:rsidP="002D6418">
      <w:pPr>
        <w:jc w:val="both"/>
        <w:rPr>
          <w:rFonts w:cs="Arial"/>
        </w:rPr>
      </w:pPr>
    </w:p>
    <w:p w14:paraId="2556D481" w14:textId="77777777" w:rsidR="002D6418" w:rsidRDefault="002D6418" w:rsidP="002D6418">
      <w:pPr>
        <w:jc w:val="both"/>
        <w:rPr>
          <w:rFonts w:cs="Arial"/>
          <w:b/>
        </w:rPr>
      </w:pPr>
      <w:r w:rsidRPr="00700EF2">
        <w:rPr>
          <w:rFonts w:cs="Arial"/>
          <w:b/>
        </w:rPr>
        <w:t>Önskade åtgärder:</w:t>
      </w:r>
    </w:p>
    <w:p w14:paraId="0F2314BC" w14:textId="77777777" w:rsidR="002D6418" w:rsidRPr="00310496" w:rsidRDefault="002D6418" w:rsidP="002D6418">
      <w:pPr>
        <w:rPr>
          <w:rFonts w:cs="Arial"/>
          <w:sz w:val="16"/>
          <w:szCs w:val="16"/>
        </w:rPr>
      </w:pPr>
      <w:r w:rsidRPr="00310496">
        <w:rPr>
          <w:rFonts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310496">
        <w:rPr>
          <w:rFonts w:cs="Arial"/>
        </w:rPr>
        <w:instrText xml:space="preserve"> FORMTEXT </w:instrText>
      </w:r>
      <w:r w:rsidRPr="00310496">
        <w:rPr>
          <w:rFonts w:cs="Arial"/>
        </w:rPr>
      </w:r>
      <w:r w:rsidRPr="00310496">
        <w:rPr>
          <w:rFonts w:cs="Arial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310496">
        <w:rPr>
          <w:rFonts w:cs="Arial"/>
        </w:rPr>
        <w:fldChar w:fldCharType="end"/>
      </w:r>
    </w:p>
    <w:p w14:paraId="4FDF28CB" w14:textId="77777777" w:rsidR="002D6418" w:rsidRPr="00310496" w:rsidRDefault="002D6418" w:rsidP="002D6418">
      <w:pPr>
        <w:jc w:val="both"/>
        <w:rPr>
          <w:rFonts w:cs="Arial"/>
          <w:b/>
        </w:rPr>
      </w:pPr>
    </w:p>
    <w:p w14:paraId="3F2CCBF0" w14:textId="77777777" w:rsidR="002D6418" w:rsidRPr="00700EF2" w:rsidRDefault="002D6418" w:rsidP="002D6418">
      <w:pPr>
        <w:jc w:val="both"/>
        <w:rPr>
          <w:rFonts w:cs="Arial"/>
        </w:rPr>
      </w:pPr>
    </w:p>
    <w:p w14:paraId="34988803" w14:textId="77777777" w:rsidR="002D6418" w:rsidRPr="00700EF2" w:rsidRDefault="002D6418" w:rsidP="002D6418">
      <w:pPr>
        <w:jc w:val="both"/>
      </w:pPr>
    </w:p>
    <w:p w14:paraId="5AA69C0D" w14:textId="77777777" w:rsidR="002D6418" w:rsidRPr="00CD50DA" w:rsidRDefault="002D6418" w:rsidP="002D6418">
      <w:pPr>
        <w:pStyle w:val="Rubrik2"/>
      </w:pPr>
      <w:r w:rsidRPr="00CD50DA">
        <w:t>Underskrifter</w:t>
      </w:r>
    </w:p>
    <w:tbl>
      <w:tblPr>
        <w:tblStyle w:val="Tabellrutnt"/>
        <w:tblW w:w="8607" w:type="dxa"/>
        <w:tblCellMar>
          <w:top w:w="28" w:type="dxa"/>
        </w:tblCellMar>
        <w:tblLook w:val="04A0" w:firstRow="1" w:lastRow="0" w:firstColumn="1" w:lastColumn="0" w:noHBand="0" w:noVBand="1"/>
      </w:tblPr>
      <w:tblGrid>
        <w:gridCol w:w="4303"/>
        <w:gridCol w:w="4304"/>
      </w:tblGrid>
      <w:tr w:rsidR="002D6418" w14:paraId="3B872571" w14:textId="77777777" w:rsidTr="002D6418">
        <w:tc>
          <w:tcPr>
            <w:tcW w:w="4350" w:type="dxa"/>
          </w:tcPr>
          <w:p w14:paraId="44BD8B12" w14:textId="77777777" w:rsidR="002D6418" w:rsidRPr="00CD50DA" w:rsidRDefault="002D6418" w:rsidP="00D639CC">
            <w:pPr>
              <w:jc w:val="both"/>
            </w:pPr>
            <w:r>
              <w:t>Rektor</w:t>
            </w:r>
          </w:p>
          <w:p w14:paraId="368CFE0B" w14:textId="77777777" w:rsidR="002D6418" w:rsidRDefault="002D6418" w:rsidP="00D639CC">
            <w:pPr>
              <w:jc w:val="both"/>
            </w:pPr>
          </w:p>
          <w:p w14:paraId="59FAB0EE" w14:textId="77777777" w:rsidR="002D6418" w:rsidRDefault="002D6418" w:rsidP="00D639CC">
            <w:pPr>
              <w:jc w:val="both"/>
            </w:pPr>
          </w:p>
          <w:p w14:paraId="01627880" w14:textId="77777777" w:rsidR="002D6418" w:rsidRDefault="002D6418" w:rsidP="00D639CC">
            <w:pPr>
              <w:jc w:val="both"/>
            </w:pPr>
          </w:p>
        </w:tc>
        <w:tc>
          <w:tcPr>
            <w:tcW w:w="4351" w:type="dxa"/>
          </w:tcPr>
          <w:p w14:paraId="39B57867" w14:textId="77777777" w:rsidR="002D6418" w:rsidRPr="007C3440" w:rsidRDefault="002D6418" w:rsidP="00D639CC">
            <w:pPr>
              <w:jc w:val="both"/>
            </w:pPr>
            <w:r w:rsidRPr="007C3440">
              <w:t>Biträdande rektor</w:t>
            </w:r>
          </w:p>
          <w:p w14:paraId="01D8E037" w14:textId="77777777" w:rsidR="002D6418" w:rsidRPr="007C3440" w:rsidRDefault="002D6418" w:rsidP="00D639CC">
            <w:pPr>
              <w:jc w:val="both"/>
            </w:pPr>
          </w:p>
          <w:p w14:paraId="781E3FEB" w14:textId="77777777" w:rsidR="002D6418" w:rsidRPr="007C3440" w:rsidRDefault="002D6418" w:rsidP="00D639CC">
            <w:pPr>
              <w:jc w:val="both"/>
            </w:pPr>
          </w:p>
        </w:tc>
      </w:tr>
      <w:tr w:rsidR="002D6418" w14:paraId="0F4F660E" w14:textId="77777777" w:rsidTr="002D6418">
        <w:trPr>
          <w:trHeight w:val="712"/>
        </w:trPr>
        <w:tc>
          <w:tcPr>
            <w:tcW w:w="4350" w:type="dxa"/>
          </w:tcPr>
          <w:p w14:paraId="4AB42F66" w14:textId="77777777" w:rsidR="002D6418" w:rsidRPr="00CD50DA" w:rsidRDefault="002D6418" w:rsidP="00D639CC">
            <w:pPr>
              <w:jc w:val="both"/>
              <w:rPr>
                <w:sz w:val="20"/>
              </w:rPr>
            </w:pPr>
            <w:r w:rsidRPr="00CD50DA">
              <w:rPr>
                <w:sz w:val="20"/>
              </w:rPr>
              <w:t xml:space="preserve">Namnförtydligande </w:t>
            </w:r>
          </w:p>
          <w:p w14:paraId="7D8B439A" w14:textId="77777777" w:rsidR="002D6418" w:rsidRDefault="002D6418" w:rsidP="00D639CC">
            <w:pPr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4351" w:type="dxa"/>
          </w:tcPr>
          <w:p w14:paraId="62AD6C32" w14:textId="77777777" w:rsidR="002D6418" w:rsidRPr="00CD50DA" w:rsidRDefault="002D6418" w:rsidP="00D639CC">
            <w:pPr>
              <w:jc w:val="both"/>
              <w:rPr>
                <w:sz w:val="20"/>
              </w:rPr>
            </w:pPr>
            <w:r>
              <w:rPr>
                <w:sz w:val="20"/>
              </w:rPr>
              <w:t>Namnförtydligande</w:t>
            </w:r>
          </w:p>
          <w:p w14:paraId="321CA0BE" w14:textId="77777777" w:rsidR="002D6418" w:rsidRDefault="002D6418" w:rsidP="00D639CC">
            <w:pPr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D6418" w14:paraId="11B7BA63" w14:textId="77777777" w:rsidTr="002D6418">
        <w:trPr>
          <w:trHeight w:val="693"/>
        </w:trPr>
        <w:tc>
          <w:tcPr>
            <w:tcW w:w="4350" w:type="dxa"/>
          </w:tcPr>
          <w:p w14:paraId="740AD012" w14:textId="77777777" w:rsidR="002D6418" w:rsidRPr="00CD50DA" w:rsidRDefault="002D6418" w:rsidP="00D639CC">
            <w:pPr>
              <w:jc w:val="both"/>
              <w:rPr>
                <w:sz w:val="20"/>
              </w:rPr>
            </w:pPr>
            <w:r w:rsidRPr="00CD50DA">
              <w:rPr>
                <w:sz w:val="20"/>
              </w:rPr>
              <w:t>Ort och datum</w:t>
            </w:r>
          </w:p>
          <w:p w14:paraId="5DDD2A17" w14:textId="77777777" w:rsidR="002D6418" w:rsidRDefault="002D6418" w:rsidP="00D639CC">
            <w:pPr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351" w:type="dxa"/>
          </w:tcPr>
          <w:p w14:paraId="08A48F66" w14:textId="77777777" w:rsidR="002D6418" w:rsidRPr="00CD50DA" w:rsidRDefault="002D6418" w:rsidP="00D639CC">
            <w:pPr>
              <w:jc w:val="both"/>
              <w:rPr>
                <w:sz w:val="20"/>
              </w:rPr>
            </w:pPr>
            <w:r w:rsidRPr="00CD50DA">
              <w:rPr>
                <w:sz w:val="20"/>
              </w:rPr>
              <w:t>Ort och datum</w:t>
            </w:r>
          </w:p>
          <w:p w14:paraId="2C1DE3C5" w14:textId="77777777" w:rsidR="002D6418" w:rsidRDefault="002D6418" w:rsidP="00D639CC">
            <w:pPr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AA19BB7" w14:textId="141EE415" w:rsidR="00F77824" w:rsidRPr="00E6537B" w:rsidRDefault="00F77824" w:rsidP="00474857">
      <w:pPr>
        <w:pStyle w:val="Ingetavstnd"/>
      </w:pPr>
    </w:p>
    <w:sectPr w:rsidR="00F77824" w:rsidRPr="00E6537B" w:rsidSect="00C44A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66" w:right="2268" w:bottom="1701" w:left="2041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BEC16" w14:textId="77777777" w:rsidR="00F52516" w:rsidRDefault="00F52516" w:rsidP="00ED6C6F">
      <w:pPr>
        <w:spacing w:after="0" w:line="240" w:lineRule="auto"/>
      </w:pPr>
      <w:r>
        <w:separator/>
      </w:r>
    </w:p>
  </w:endnote>
  <w:endnote w:type="continuationSeparator" w:id="0">
    <w:p w14:paraId="4D66CCE0" w14:textId="77777777" w:rsidR="00F52516" w:rsidRDefault="00F52516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045BF" w14:textId="77777777" w:rsidR="002D6418" w:rsidRDefault="002D641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206" w:type="dxa"/>
      <w:tblInd w:w="-119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206"/>
    </w:tblGrid>
    <w:tr w:rsidR="007A69FA" w:rsidRPr="00CE187C" w14:paraId="3152D833" w14:textId="77777777" w:rsidTr="004D1377">
      <w:tc>
        <w:tcPr>
          <w:tcW w:w="10206" w:type="dxa"/>
        </w:tcPr>
        <w:p w14:paraId="409BBA9C" w14:textId="77777777" w:rsidR="007A69FA" w:rsidRPr="00CE187C" w:rsidRDefault="007A69FA" w:rsidP="00CE187C">
          <w:pPr>
            <w:pStyle w:val="Sidfot"/>
            <w:rPr>
              <w:bCs/>
            </w:rPr>
          </w:pPr>
          <w:r w:rsidRPr="00CE187C">
            <w:rPr>
              <w:bCs/>
            </w:rPr>
            <w:fldChar w:fldCharType="begin"/>
          </w:r>
          <w:r w:rsidRPr="00CE187C">
            <w:rPr>
              <w:bCs/>
            </w:rPr>
            <w:instrText>PAGE  \* Arabic  \* MERGEFORMAT</w:instrText>
          </w:r>
          <w:r w:rsidRPr="00CE187C">
            <w:rPr>
              <w:bCs/>
            </w:rPr>
            <w:fldChar w:fldCharType="separate"/>
          </w:r>
          <w:r w:rsidRPr="00CE187C">
            <w:rPr>
              <w:bCs/>
            </w:rPr>
            <w:t>1</w:t>
          </w:r>
          <w:r w:rsidRPr="00CE187C">
            <w:rPr>
              <w:bCs/>
            </w:rPr>
            <w:fldChar w:fldCharType="end"/>
          </w:r>
          <w:r w:rsidRPr="00CE187C">
            <w:rPr>
              <w:bCs/>
            </w:rPr>
            <w:t> (</w:t>
          </w:r>
          <w:r w:rsidRPr="00CE187C">
            <w:rPr>
              <w:bCs/>
            </w:rPr>
            <w:fldChar w:fldCharType="begin"/>
          </w:r>
          <w:r w:rsidRPr="00CE187C">
            <w:rPr>
              <w:bCs/>
            </w:rPr>
            <w:instrText>NUMPAGES  \* Arabic  \* MERGEFORMAT</w:instrText>
          </w:r>
          <w:r w:rsidRPr="00CE187C">
            <w:rPr>
              <w:bCs/>
            </w:rPr>
            <w:fldChar w:fldCharType="separate"/>
          </w:r>
          <w:r w:rsidRPr="00CE187C">
            <w:rPr>
              <w:bCs/>
            </w:rPr>
            <w:t>2</w:t>
          </w:r>
          <w:r w:rsidRPr="00CE187C">
            <w:rPr>
              <w:bCs/>
            </w:rPr>
            <w:fldChar w:fldCharType="end"/>
          </w:r>
          <w:r>
            <w:rPr>
              <w:bCs/>
            </w:rPr>
            <w:t>)</w:t>
          </w:r>
        </w:p>
      </w:tc>
    </w:tr>
  </w:tbl>
  <w:p w14:paraId="523CFB16" w14:textId="77777777" w:rsidR="0001304B" w:rsidRDefault="0001304B" w:rsidP="0001304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206" w:type="dxa"/>
      <w:tblInd w:w="-119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28" w:type="dxa"/>
        <w:left w:w="0" w:type="dxa"/>
        <w:bottom w:w="28" w:type="dxa"/>
        <w:right w:w="0" w:type="dxa"/>
      </w:tblCellMar>
      <w:tblLook w:val="04A0" w:firstRow="1" w:lastRow="0" w:firstColumn="1" w:lastColumn="0" w:noHBand="0" w:noVBand="1"/>
    </w:tblPr>
    <w:tblGrid>
      <w:gridCol w:w="2184"/>
      <w:gridCol w:w="1842"/>
      <w:gridCol w:w="1236"/>
      <w:gridCol w:w="1236"/>
      <w:gridCol w:w="1236"/>
      <w:gridCol w:w="1236"/>
      <w:gridCol w:w="1236"/>
    </w:tblGrid>
    <w:tr w:rsidR="00AF62D4" w14:paraId="2A46EDCE" w14:textId="77777777" w:rsidTr="00AF62D4">
      <w:trPr>
        <w:trHeight w:val="75"/>
      </w:trPr>
      <w:tc>
        <w:tcPr>
          <w:tcW w:w="2184" w:type="dxa"/>
          <w:tcBorders>
            <w:top w:val="single" w:sz="4" w:space="0" w:color="auto"/>
          </w:tcBorders>
          <w:tcMar>
            <w:top w:w="57" w:type="dxa"/>
          </w:tcMar>
        </w:tcPr>
        <w:p w14:paraId="1ED2F346" w14:textId="77777777" w:rsidR="00AF62D4" w:rsidRPr="00AF62D4" w:rsidRDefault="00AF62D4" w:rsidP="00AF62D4">
          <w:pPr>
            <w:pStyle w:val="Sidfot"/>
            <w:jc w:val="left"/>
            <w:rPr>
              <w:sz w:val="12"/>
              <w:szCs w:val="21"/>
            </w:rPr>
          </w:pPr>
          <w:r w:rsidRPr="00AF62D4">
            <w:rPr>
              <w:sz w:val="12"/>
              <w:szCs w:val="21"/>
            </w:rPr>
            <w:t>POSTADRESS</w:t>
          </w:r>
        </w:p>
      </w:tc>
      <w:tc>
        <w:tcPr>
          <w:tcW w:w="1842" w:type="dxa"/>
          <w:tcBorders>
            <w:top w:val="single" w:sz="4" w:space="0" w:color="auto"/>
          </w:tcBorders>
          <w:tcMar>
            <w:top w:w="57" w:type="dxa"/>
          </w:tcMar>
        </w:tcPr>
        <w:p w14:paraId="1DCB92E2" w14:textId="77777777" w:rsidR="00AF62D4" w:rsidRPr="00AF62D4" w:rsidRDefault="00AF62D4" w:rsidP="00AF62D4">
          <w:pPr>
            <w:pStyle w:val="Sidfot"/>
            <w:jc w:val="left"/>
            <w:rPr>
              <w:sz w:val="12"/>
              <w:szCs w:val="21"/>
            </w:rPr>
          </w:pPr>
          <w:r w:rsidRPr="00AF62D4">
            <w:rPr>
              <w:sz w:val="12"/>
              <w:szCs w:val="21"/>
            </w:rPr>
            <w:t>BESÖKSADRESS</w:t>
          </w:r>
        </w:p>
      </w:tc>
      <w:tc>
        <w:tcPr>
          <w:tcW w:w="1236" w:type="dxa"/>
          <w:tcBorders>
            <w:top w:val="single" w:sz="4" w:space="0" w:color="auto"/>
          </w:tcBorders>
          <w:tcMar>
            <w:top w:w="57" w:type="dxa"/>
          </w:tcMar>
        </w:tcPr>
        <w:p w14:paraId="25CEA266" w14:textId="77777777" w:rsidR="00AF62D4" w:rsidRPr="00AF62D4" w:rsidRDefault="00AF62D4" w:rsidP="00AF62D4">
          <w:pPr>
            <w:pStyle w:val="Sidfot"/>
            <w:jc w:val="left"/>
            <w:rPr>
              <w:sz w:val="12"/>
              <w:szCs w:val="21"/>
            </w:rPr>
          </w:pPr>
          <w:r w:rsidRPr="00AF62D4">
            <w:rPr>
              <w:sz w:val="12"/>
              <w:szCs w:val="21"/>
            </w:rPr>
            <w:t>TELEFON</w:t>
          </w:r>
        </w:p>
      </w:tc>
      <w:tc>
        <w:tcPr>
          <w:tcW w:w="1236" w:type="dxa"/>
          <w:tcBorders>
            <w:top w:val="single" w:sz="4" w:space="0" w:color="auto"/>
          </w:tcBorders>
          <w:tcMar>
            <w:top w:w="57" w:type="dxa"/>
          </w:tcMar>
        </w:tcPr>
        <w:p w14:paraId="0338E2AC" w14:textId="77777777" w:rsidR="00AF62D4" w:rsidRPr="00AF62D4" w:rsidRDefault="00AF62D4" w:rsidP="00AF62D4">
          <w:pPr>
            <w:pStyle w:val="Sidfot"/>
            <w:jc w:val="left"/>
            <w:rPr>
              <w:sz w:val="12"/>
              <w:szCs w:val="21"/>
            </w:rPr>
          </w:pPr>
          <w:r w:rsidRPr="00AF62D4">
            <w:rPr>
              <w:sz w:val="12"/>
              <w:szCs w:val="21"/>
            </w:rPr>
            <w:t>E-POST</w:t>
          </w:r>
        </w:p>
      </w:tc>
      <w:tc>
        <w:tcPr>
          <w:tcW w:w="1236" w:type="dxa"/>
          <w:tcBorders>
            <w:top w:val="single" w:sz="4" w:space="0" w:color="auto"/>
          </w:tcBorders>
          <w:tcMar>
            <w:top w:w="57" w:type="dxa"/>
          </w:tcMar>
        </w:tcPr>
        <w:p w14:paraId="385C9C21" w14:textId="77777777" w:rsidR="00AF62D4" w:rsidRPr="00AF62D4" w:rsidRDefault="00AF62D4" w:rsidP="00AF62D4">
          <w:pPr>
            <w:pStyle w:val="Sidfot"/>
            <w:jc w:val="left"/>
            <w:rPr>
              <w:sz w:val="12"/>
              <w:szCs w:val="21"/>
            </w:rPr>
          </w:pPr>
          <w:r w:rsidRPr="00AF62D4">
            <w:rPr>
              <w:sz w:val="12"/>
              <w:szCs w:val="21"/>
            </w:rPr>
            <w:t>SMS</w:t>
          </w:r>
        </w:p>
      </w:tc>
      <w:tc>
        <w:tcPr>
          <w:tcW w:w="1236" w:type="dxa"/>
          <w:tcBorders>
            <w:top w:val="single" w:sz="4" w:space="0" w:color="auto"/>
          </w:tcBorders>
          <w:tcMar>
            <w:top w:w="57" w:type="dxa"/>
          </w:tcMar>
        </w:tcPr>
        <w:p w14:paraId="53DE67F2" w14:textId="77777777" w:rsidR="00AF62D4" w:rsidRPr="00AF62D4" w:rsidRDefault="00AF62D4" w:rsidP="00AF62D4">
          <w:pPr>
            <w:pStyle w:val="Sidfot"/>
            <w:jc w:val="left"/>
            <w:rPr>
              <w:sz w:val="12"/>
              <w:szCs w:val="21"/>
            </w:rPr>
          </w:pPr>
          <w:r w:rsidRPr="00AF62D4">
            <w:rPr>
              <w:sz w:val="12"/>
              <w:szCs w:val="21"/>
            </w:rPr>
            <w:t>WEBB</w:t>
          </w:r>
        </w:p>
      </w:tc>
      <w:tc>
        <w:tcPr>
          <w:tcW w:w="1236" w:type="dxa"/>
          <w:tcBorders>
            <w:top w:val="single" w:sz="4" w:space="0" w:color="auto"/>
          </w:tcBorders>
          <w:tcMar>
            <w:top w:w="57" w:type="dxa"/>
          </w:tcMar>
        </w:tcPr>
        <w:p w14:paraId="1646841C" w14:textId="77777777" w:rsidR="00AF62D4" w:rsidRPr="00AF62D4" w:rsidRDefault="00AF62D4" w:rsidP="00AF62D4">
          <w:pPr>
            <w:pStyle w:val="Sidfot"/>
            <w:jc w:val="left"/>
            <w:rPr>
              <w:sz w:val="12"/>
              <w:szCs w:val="21"/>
            </w:rPr>
          </w:pPr>
          <w:r w:rsidRPr="00AF62D4">
            <w:rPr>
              <w:sz w:val="12"/>
              <w:szCs w:val="21"/>
            </w:rPr>
            <w:t>ORG.NUMMER</w:t>
          </w:r>
        </w:p>
      </w:tc>
    </w:tr>
    <w:tr w:rsidR="00AF62D4" w14:paraId="3B5DB341" w14:textId="77777777" w:rsidTr="00AF62D4">
      <w:trPr>
        <w:trHeight w:val="75"/>
      </w:trPr>
      <w:tc>
        <w:tcPr>
          <w:tcW w:w="2184" w:type="dxa"/>
        </w:tcPr>
        <w:p w14:paraId="7E1DC42F" w14:textId="77777777" w:rsidR="00AF62D4" w:rsidRPr="00AF62D4" w:rsidRDefault="00AF62D4" w:rsidP="00AF62D4">
          <w:pPr>
            <w:pStyle w:val="Sidfot"/>
            <w:jc w:val="left"/>
            <w:rPr>
              <w:sz w:val="14"/>
              <w:szCs w:val="22"/>
            </w:rPr>
          </w:pPr>
          <w:r w:rsidRPr="00AF62D4">
            <w:rPr>
              <w:sz w:val="14"/>
              <w:szCs w:val="22"/>
            </w:rPr>
            <w:t>Nacka kommun, 131 81 Nacka</w:t>
          </w:r>
        </w:p>
      </w:tc>
      <w:tc>
        <w:tcPr>
          <w:tcW w:w="1842" w:type="dxa"/>
        </w:tcPr>
        <w:p w14:paraId="56FC42CC" w14:textId="77777777" w:rsidR="00AF62D4" w:rsidRPr="00AF62D4" w:rsidRDefault="00AF62D4" w:rsidP="00AF62D4">
          <w:pPr>
            <w:pStyle w:val="Sidfot"/>
            <w:jc w:val="left"/>
            <w:rPr>
              <w:sz w:val="14"/>
              <w:szCs w:val="22"/>
            </w:rPr>
          </w:pPr>
          <w:r w:rsidRPr="00AF62D4">
            <w:rPr>
              <w:sz w:val="14"/>
              <w:szCs w:val="22"/>
            </w:rPr>
            <w:t>Stadshuset, Granitvägen 15</w:t>
          </w:r>
        </w:p>
      </w:tc>
      <w:tc>
        <w:tcPr>
          <w:tcW w:w="1236" w:type="dxa"/>
        </w:tcPr>
        <w:p w14:paraId="269B728A" w14:textId="77777777" w:rsidR="00AF62D4" w:rsidRPr="00AF62D4" w:rsidRDefault="00AF62D4" w:rsidP="00AF62D4">
          <w:pPr>
            <w:pStyle w:val="Sidfot"/>
            <w:jc w:val="left"/>
            <w:rPr>
              <w:sz w:val="14"/>
              <w:szCs w:val="22"/>
            </w:rPr>
          </w:pPr>
          <w:r w:rsidRPr="00AF62D4">
            <w:rPr>
              <w:sz w:val="14"/>
              <w:szCs w:val="22"/>
            </w:rPr>
            <w:t>08-718 80 00</w:t>
          </w:r>
        </w:p>
      </w:tc>
      <w:tc>
        <w:tcPr>
          <w:tcW w:w="1236" w:type="dxa"/>
        </w:tcPr>
        <w:p w14:paraId="3485D739" w14:textId="77777777" w:rsidR="00AF62D4" w:rsidRPr="00AF62D4" w:rsidRDefault="00AF62D4" w:rsidP="00AF62D4">
          <w:pPr>
            <w:pStyle w:val="Sidfot"/>
            <w:jc w:val="left"/>
            <w:rPr>
              <w:sz w:val="14"/>
              <w:szCs w:val="22"/>
            </w:rPr>
          </w:pPr>
          <w:r w:rsidRPr="00AF62D4">
            <w:rPr>
              <w:sz w:val="14"/>
              <w:szCs w:val="22"/>
            </w:rPr>
            <w:t>info@nacka.se</w:t>
          </w:r>
        </w:p>
      </w:tc>
      <w:tc>
        <w:tcPr>
          <w:tcW w:w="1236" w:type="dxa"/>
        </w:tcPr>
        <w:p w14:paraId="0D9E7D4D" w14:textId="77777777" w:rsidR="00AF62D4" w:rsidRPr="00AF62D4" w:rsidRDefault="00AF62D4" w:rsidP="00AF62D4">
          <w:pPr>
            <w:pStyle w:val="Sidfot"/>
            <w:jc w:val="left"/>
            <w:rPr>
              <w:sz w:val="14"/>
              <w:szCs w:val="22"/>
            </w:rPr>
          </w:pPr>
          <w:r w:rsidRPr="00AF62D4">
            <w:rPr>
              <w:sz w:val="14"/>
              <w:szCs w:val="22"/>
            </w:rPr>
            <w:t>716 80</w:t>
          </w:r>
        </w:p>
      </w:tc>
      <w:tc>
        <w:tcPr>
          <w:tcW w:w="1236" w:type="dxa"/>
        </w:tcPr>
        <w:p w14:paraId="1439B36A" w14:textId="77777777" w:rsidR="00AF62D4" w:rsidRPr="00AF62D4" w:rsidRDefault="00AF62D4" w:rsidP="00AF62D4">
          <w:pPr>
            <w:pStyle w:val="Sidfot"/>
            <w:jc w:val="left"/>
            <w:rPr>
              <w:sz w:val="14"/>
              <w:szCs w:val="22"/>
            </w:rPr>
          </w:pPr>
          <w:r w:rsidRPr="00AF62D4">
            <w:rPr>
              <w:sz w:val="14"/>
              <w:szCs w:val="22"/>
            </w:rPr>
            <w:t>www.nacka.se</w:t>
          </w:r>
        </w:p>
      </w:tc>
      <w:tc>
        <w:tcPr>
          <w:tcW w:w="1236" w:type="dxa"/>
        </w:tcPr>
        <w:p w14:paraId="04A4A514" w14:textId="77777777" w:rsidR="00AF62D4" w:rsidRPr="00AF62D4" w:rsidRDefault="00AF62D4" w:rsidP="00AF62D4">
          <w:pPr>
            <w:pStyle w:val="Sidfot"/>
            <w:jc w:val="left"/>
            <w:rPr>
              <w:sz w:val="14"/>
              <w:szCs w:val="22"/>
            </w:rPr>
          </w:pPr>
          <w:r w:rsidRPr="00AF62D4">
            <w:rPr>
              <w:sz w:val="14"/>
              <w:szCs w:val="22"/>
            </w:rPr>
            <w:t>212000-0167</w:t>
          </w:r>
        </w:p>
      </w:tc>
    </w:tr>
  </w:tbl>
  <w:p w14:paraId="14B286EE" w14:textId="77777777" w:rsidR="00CB0B3D" w:rsidRDefault="00CB0B3D" w:rsidP="00AF62D4">
    <w:pPr>
      <w:pStyle w:val="Sidfot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72907" w14:textId="77777777" w:rsidR="00F52516" w:rsidRDefault="00F52516" w:rsidP="00ED6C6F">
      <w:pPr>
        <w:spacing w:after="0" w:line="240" w:lineRule="auto"/>
      </w:pPr>
      <w:r>
        <w:separator/>
      </w:r>
    </w:p>
  </w:footnote>
  <w:footnote w:type="continuationSeparator" w:id="0">
    <w:p w14:paraId="0B90449A" w14:textId="77777777" w:rsidR="00F52516" w:rsidRDefault="00F52516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3387C" w14:textId="77777777" w:rsidR="002D6418" w:rsidRDefault="002D641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471" w:type="dxa"/>
      <w:tblInd w:w="-14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471"/>
    </w:tblGrid>
    <w:tr w:rsidR="000537C8" w14:paraId="05494BF2" w14:textId="77777777" w:rsidTr="00D20563">
      <w:tc>
        <w:tcPr>
          <w:tcW w:w="10471" w:type="dxa"/>
        </w:tcPr>
        <w:p w14:paraId="6B0DA394" w14:textId="77777777" w:rsidR="000537C8" w:rsidRDefault="000537C8" w:rsidP="000537C8">
          <w:pPr>
            <w:pStyle w:val="Ingetavstnd"/>
          </w:pPr>
          <w:r>
            <w:rPr>
              <w:noProof/>
            </w:rPr>
            <w:drawing>
              <wp:inline distT="0" distB="0" distL="0" distR="0" wp14:anchorId="47769432" wp14:editId="2B202D8A">
                <wp:extent cx="433541" cy="612000"/>
                <wp:effectExtent l="0" t="0" r="5080" b="0"/>
                <wp:docPr id="1710626843" name="Bildobjekt 1710626843" descr="Logotyp Nacka kommu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Bildobjekt 7" descr="Logotyp Nacka kommu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3541" cy="61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7F33B09" w14:textId="77777777" w:rsidR="00F647B7" w:rsidRDefault="00F647B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206" w:type="dxa"/>
      <w:tblInd w:w="-119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153"/>
      <w:gridCol w:w="4053"/>
    </w:tblGrid>
    <w:tr w:rsidR="00F1460A" w14:paraId="378E43B0" w14:textId="77777777" w:rsidTr="00210B3C">
      <w:tc>
        <w:tcPr>
          <w:tcW w:w="6153" w:type="dxa"/>
        </w:tcPr>
        <w:p w14:paraId="330B71CB" w14:textId="77777777" w:rsidR="00F1460A" w:rsidRDefault="00210B3C" w:rsidP="0001304B">
          <w:pPr>
            <w:pStyle w:val="Sidhuvud"/>
            <w:ind w:left="9"/>
          </w:pPr>
          <w:r>
            <w:rPr>
              <w:noProof/>
            </w:rPr>
            <w:drawing>
              <wp:inline distT="0" distB="0" distL="0" distR="0" wp14:anchorId="0C7FC5C7" wp14:editId="1CD31114">
                <wp:extent cx="733231" cy="1035050"/>
                <wp:effectExtent l="0" t="0" r="0" b="0"/>
                <wp:docPr id="2136491186" name="Bildobjekt 2136491186" descr="Logotyp Nacka kommu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Bildobjekt 2" descr="Logotyp Nacka kommu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231" cy="1035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53" w:type="dxa"/>
        </w:tcPr>
        <w:p w14:paraId="59193836" w14:textId="77777777" w:rsidR="00F1460A" w:rsidRDefault="00F1460A" w:rsidP="00F1460A">
          <w:pPr>
            <w:pStyle w:val="Ingetavstnd"/>
          </w:pPr>
        </w:p>
      </w:tc>
    </w:tr>
  </w:tbl>
  <w:p w14:paraId="67C78922" w14:textId="77777777" w:rsidR="00F77824" w:rsidRDefault="00F77824" w:rsidP="0003455B">
    <w:pPr>
      <w:pStyle w:val="Sidhuvud"/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74A6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9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A1988"/>
    <w:multiLevelType w:val="multilevel"/>
    <w:tmpl w:val="F0101B5A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E9C719D"/>
    <w:multiLevelType w:val="hybridMultilevel"/>
    <w:tmpl w:val="A5CADBA6"/>
    <w:lvl w:ilvl="0" w:tplc="2668DAD4">
      <w:start w:val="2013"/>
      <w:numFmt w:val="bullet"/>
      <w:lvlText w:val="-"/>
      <w:lvlJc w:val="left"/>
      <w:pPr>
        <w:ind w:left="360" w:hanging="360"/>
      </w:pPr>
      <w:rPr>
        <w:rFonts w:ascii="Gill Sans MT" w:eastAsia="Times New Roman" w:hAnsi="Gill Sans M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6754344">
    <w:abstractNumId w:val="13"/>
  </w:num>
  <w:num w:numId="2" w16cid:durableId="1797525345">
    <w:abstractNumId w:val="3"/>
  </w:num>
  <w:num w:numId="3" w16cid:durableId="212159981">
    <w:abstractNumId w:val="2"/>
  </w:num>
  <w:num w:numId="4" w16cid:durableId="1231962164">
    <w:abstractNumId w:val="1"/>
  </w:num>
  <w:num w:numId="5" w16cid:durableId="1703435665">
    <w:abstractNumId w:val="0"/>
  </w:num>
  <w:num w:numId="6" w16cid:durableId="578028627">
    <w:abstractNumId w:val="8"/>
  </w:num>
  <w:num w:numId="7" w16cid:durableId="1743599828">
    <w:abstractNumId w:val="7"/>
  </w:num>
  <w:num w:numId="8" w16cid:durableId="1749499964">
    <w:abstractNumId w:val="6"/>
  </w:num>
  <w:num w:numId="9" w16cid:durableId="434402212">
    <w:abstractNumId w:val="5"/>
  </w:num>
  <w:num w:numId="10" w16cid:durableId="881556234">
    <w:abstractNumId w:val="4"/>
  </w:num>
  <w:num w:numId="11" w16cid:durableId="1508908871">
    <w:abstractNumId w:val="10"/>
  </w:num>
  <w:num w:numId="12" w16cid:durableId="1217158342">
    <w:abstractNumId w:val="8"/>
  </w:num>
  <w:num w:numId="13" w16cid:durableId="16945286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78467764">
    <w:abstractNumId w:val="11"/>
  </w:num>
  <w:num w:numId="15" w16cid:durableId="1933736002">
    <w:abstractNumId w:val="9"/>
  </w:num>
  <w:num w:numId="16" w16cid:durableId="1967006328">
    <w:abstractNumId w:val="12"/>
  </w:num>
  <w:num w:numId="17" w16cid:durableId="5457268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418"/>
    <w:rsid w:val="0001304B"/>
    <w:rsid w:val="00015C95"/>
    <w:rsid w:val="00023CF5"/>
    <w:rsid w:val="000304A9"/>
    <w:rsid w:val="00032DFA"/>
    <w:rsid w:val="0003455B"/>
    <w:rsid w:val="00035827"/>
    <w:rsid w:val="000428AA"/>
    <w:rsid w:val="000430A4"/>
    <w:rsid w:val="00047568"/>
    <w:rsid w:val="000537C8"/>
    <w:rsid w:val="00081E07"/>
    <w:rsid w:val="00083807"/>
    <w:rsid w:val="000879D1"/>
    <w:rsid w:val="000927CE"/>
    <w:rsid w:val="000A002B"/>
    <w:rsid w:val="000A02B6"/>
    <w:rsid w:val="000A259F"/>
    <w:rsid w:val="000C3F7D"/>
    <w:rsid w:val="000C60F9"/>
    <w:rsid w:val="000D29F7"/>
    <w:rsid w:val="000D4286"/>
    <w:rsid w:val="000D730D"/>
    <w:rsid w:val="000D787A"/>
    <w:rsid w:val="000E7111"/>
    <w:rsid w:val="000E75EC"/>
    <w:rsid w:val="000F0FEA"/>
    <w:rsid w:val="0010206C"/>
    <w:rsid w:val="00104807"/>
    <w:rsid w:val="001076AF"/>
    <w:rsid w:val="0011207E"/>
    <w:rsid w:val="00127446"/>
    <w:rsid w:val="00136C6B"/>
    <w:rsid w:val="00142663"/>
    <w:rsid w:val="00142806"/>
    <w:rsid w:val="00154102"/>
    <w:rsid w:val="00182673"/>
    <w:rsid w:val="0019680D"/>
    <w:rsid w:val="001A066B"/>
    <w:rsid w:val="001A7D3F"/>
    <w:rsid w:val="001B2002"/>
    <w:rsid w:val="001B4BB9"/>
    <w:rsid w:val="001B67D7"/>
    <w:rsid w:val="001C47FA"/>
    <w:rsid w:val="00203834"/>
    <w:rsid w:val="00210B3C"/>
    <w:rsid w:val="00220B93"/>
    <w:rsid w:val="0023309C"/>
    <w:rsid w:val="002346A2"/>
    <w:rsid w:val="00235637"/>
    <w:rsid w:val="00236D72"/>
    <w:rsid w:val="00237D8B"/>
    <w:rsid w:val="002611BD"/>
    <w:rsid w:val="00264FBE"/>
    <w:rsid w:val="0026649D"/>
    <w:rsid w:val="00280D1C"/>
    <w:rsid w:val="00291648"/>
    <w:rsid w:val="002957D5"/>
    <w:rsid w:val="002A223C"/>
    <w:rsid w:val="002D6418"/>
    <w:rsid w:val="002F7366"/>
    <w:rsid w:val="0030252E"/>
    <w:rsid w:val="00324B88"/>
    <w:rsid w:val="00324BC6"/>
    <w:rsid w:val="003453B1"/>
    <w:rsid w:val="0035044E"/>
    <w:rsid w:val="00362A3B"/>
    <w:rsid w:val="00362B9B"/>
    <w:rsid w:val="00373802"/>
    <w:rsid w:val="003751A4"/>
    <w:rsid w:val="003751E4"/>
    <w:rsid w:val="003804A7"/>
    <w:rsid w:val="0039036B"/>
    <w:rsid w:val="003977E2"/>
    <w:rsid w:val="003A0FEC"/>
    <w:rsid w:val="003A55A4"/>
    <w:rsid w:val="003D1AD5"/>
    <w:rsid w:val="003D41E8"/>
    <w:rsid w:val="003E45CA"/>
    <w:rsid w:val="003E5E9D"/>
    <w:rsid w:val="003F0BD7"/>
    <w:rsid w:val="003F4C4A"/>
    <w:rsid w:val="00411FB3"/>
    <w:rsid w:val="0043225D"/>
    <w:rsid w:val="004450D1"/>
    <w:rsid w:val="004457CA"/>
    <w:rsid w:val="0045351E"/>
    <w:rsid w:val="004539FA"/>
    <w:rsid w:val="00454145"/>
    <w:rsid w:val="004579C9"/>
    <w:rsid w:val="00460940"/>
    <w:rsid w:val="00460B3F"/>
    <w:rsid w:val="00463F60"/>
    <w:rsid w:val="004656BC"/>
    <w:rsid w:val="00466ABB"/>
    <w:rsid w:val="00472FE4"/>
    <w:rsid w:val="00474857"/>
    <w:rsid w:val="00476DDD"/>
    <w:rsid w:val="00481060"/>
    <w:rsid w:val="00483F66"/>
    <w:rsid w:val="00487801"/>
    <w:rsid w:val="00491251"/>
    <w:rsid w:val="004957D0"/>
    <w:rsid w:val="004A0E9C"/>
    <w:rsid w:val="004A25BF"/>
    <w:rsid w:val="004B497E"/>
    <w:rsid w:val="004D463C"/>
    <w:rsid w:val="004E08FC"/>
    <w:rsid w:val="004E0B05"/>
    <w:rsid w:val="004E0E65"/>
    <w:rsid w:val="004E6AD1"/>
    <w:rsid w:val="004F2653"/>
    <w:rsid w:val="004F6E9F"/>
    <w:rsid w:val="0051434B"/>
    <w:rsid w:val="00531996"/>
    <w:rsid w:val="005377E7"/>
    <w:rsid w:val="005403E1"/>
    <w:rsid w:val="005537A8"/>
    <w:rsid w:val="00572C81"/>
    <w:rsid w:val="00575871"/>
    <w:rsid w:val="005851BE"/>
    <w:rsid w:val="00594D98"/>
    <w:rsid w:val="005A403A"/>
    <w:rsid w:val="005C6423"/>
    <w:rsid w:val="005D7D82"/>
    <w:rsid w:val="005E0CDB"/>
    <w:rsid w:val="005F29FB"/>
    <w:rsid w:val="005F2D39"/>
    <w:rsid w:val="005F5D64"/>
    <w:rsid w:val="00606646"/>
    <w:rsid w:val="00606AC8"/>
    <w:rsid w:val="00606B0F"/>
    <w:rsid w:val="006137D6"/>
    <w:rsid w:val="0062286A"/>
    <w:rsid w:val="00641367"/>
    <w:rsid w:val="00645F43"/>
    <w:rsid w:val="006502C1"/>
    <w:rsid w:val="00660474"/>
    <w:rsid w:val="00680381"/>
    <w:rsid w:val="00693ED8"/>
    <w:rsid w:val="00697C2E"/>
    <w:rsid w:val="006A60A8"/>
    <w:rsid w:val="006B3AC6"/>
    <w:rsid w:val="006C0636"/>
    <w:rsid w:val="006C4DA1"/>
    <w:rsid w:val="006C5872"/>
    <w:rsid w:val="006E43A5"/>
    <w:rsid w:val="006F3315"/>
    <w:rsid w:val="00737193"/>
    <w:rsid w:val="00743F80"/>
    <w:rsid w:val="0075517C"/>
    <w:rsid w:val="00760734"/>
    <w:rsid w:val="00761C10"/>
    <w:rsid w:val="007648EF"/>
    <w:rsid w:val="00772B6E"/>
    <w:rsid w:val="007829D2"/>
    <w:rsid w:val="00783074"/>
    <w:rsid w:val="0078522D"/>
    <w:rsid w:val="00787854"/>
    <w:rsid w:val="007A0B53"/>
    <w:rsid w:val="007A69FA"/>
    <w:rsid w:val="007B634A"/>
    <w:rsid w:val="007C4E17"/>
    <w:rsid w:val="007C5139"/>
    <w:rsid w:val="007C7A06"/>
    <w:rsid w:val="007E16FA"/>
    <w:rsid w:val="007E2D62"/>
    <w:rsid w:val="00801BBF"/>
    <w:rsid w:val="00802B0F"/>
    <w:rsid w:val="0080608F"/>
    <w:rsid w:val="00816A36"/>
    <w:rsid w:val="008215CB"/>
    <w:rsid w:val="0082423B"/>
    <w:rsid w:val="00826742"/>
    <w:rsid w:val="008303E0"/>
    <w:rsid w:val="00834506"/>
    <w:rsid w:val="00834E7E"/>
    <w:rsid w:val="0083514A"/>
    <w:rsid w:val="008367A4"/>
    <w:rsid w:val="008574B7"/>
    <w:rsid w:val="0086789F"/>
    <w:rsid w:val="00870403"/>
    <w:rsid w:val="00875CBE"/>
    <w:rsid w:val="0088264D"/>
    <w:rsid w:val="008A525C"/>
    <w:rsid w:val="008A5C52"/>
    <w:rsid w:val="008C5285"/>
    <w:rsid w:val="008D4C43"/>
    <w:rsid w:val="008D4F31"/>
    <w:rsid w:val="00910C25"/>
    <w:rsid w:val="0091229C"/>
    <w:rsid w:val="009255D9"/>
    <w:rsid w:val="009349A6"/>
    <w:rsid w:val="009642EC"/>
    <w:rsid w:val="00972D16"/>
    <w:rsid w:val="00973775"/>
    <w:rsid w:val="00976057"/>
    <w:rsid w:val="0099293C"/>
    <w:rsid w:val="009A3474"/>
    <w:rsid w:val="009B2791"/>
    <w:rsid w:val="009B31BF"/>
    <w:rsid w:val="009C42D5"/>
    <w:rsid w:val="009C741D"/>
    <w:rsid w:val="009D509B"/>
    <w:rsid w:val="009D79CC"/>
    <w:rsid w:val="009E6EF9"/>
    <w:rsid w:val="009E7B9D"/>
    <w:rsid w:val="009E7F82"/>
    <w:rsid w:val="00A076D6"/>
    <w:rsid w:val="00A103FB"/>
    <w:rsid w:val="00A10ADA"/>
    <w:rsid w:val="00A12625"/>
    <w:rsid w:val="00A17B37"/>
    <w:rsid w:val="00A2125B"/>
    <w:rsid w:val="00A23320"/>
    <w:rsid w:val="00A51CEF"/>
    <w:rsid w:val="00A56D04"/>
    <w:rsid w:val="00A80C68"/>
    <w:rsid w:val="00A87B49"/>
    <w:rsid w:val="00A96DA2"/>
    <w:rsid w:val="00AA3A34"/>
    <w:rsid w:val="00AA5C9A"/>
    <w:rsid w:val="00AB0CF7"/>
    <w:rsid w:val="00AB24CA"/>
    <w:rsid w:val="00AB3437"/>
    <w:rsid w:val="00AB57E2"/>
    <w:rsid w:val="00AD354E"/>
    <w:rsid w:val="00AD5832"/>
    <w:rsid w:val="00AE1A2F"/>
    <w:rsid w:val="00AE74E7"/>
    <w:rsid w:val="00AF3615"/>
    <w:rsid w:val="00AF5B57"/>
    <w:rsid w:val="00AF62D4"/>
    <w:rsid w:val="00B30455"/>
    <w:rsid w:val="00B33E01"/>
    <w:rsid w:val="00B40C89"/>
    <w:rsid w:val="00B4104F"/>
    <w:rsid w:val="00B4285A"/>
    <w:rsid w:val="00B6416A"/>
    <w:rsid w:val="00B71B19"/>
    <w:rsid w:val="00BB48AC"/>
    <w:rsid w:val="00BB7B8B"/>
    <w:rsid w:val="00BE0327"/>
    <w:rsid w:val="00BE3F3D"/>
    <w:rsid w:val="00BE44B3"/>
    <w:rsid w:val="00C02681"/>
    <w:rsid w:val="00C079B5"/>
    <w:rsid w:val="00C13434"/>
    <w:rsid w:val="00C20AA8"/>
    <w:rsid w:val="00C34ABC"/>
    <w:rsid w:val="00C4216C"/>
    <w:rsid w:val="00C44A25"/>
    <w:rsid w:val="00C55144"/>
    <w:rsid w:val="00C57163"/>
    <w:rsid w:val="00C60BD9"/>
    <w:rsid w:val="00C63DA4"/>
    <w:rsid w:val="00C754F2"/>
    <w:rsid w:val="00CB0B3D"/>
    <w:rsid w:val="00CC149C"/>
    <w:rsid w:val="00CC3124"/>
    <w:rsid w:val="00CC3657"/>
    <w:rsid w:val="00CC3681"/>
    <w:rsid w:val="00CD34A3"/>
    <w:rsid w:val="00CE187C"/>
    <w:rsid w:val="00CF64FC"/>
    <w:rsid w:val="00D070FF"/>
    <w:rsid w:val="00D15746"/>
    <w:rsid w:val="00D21066"/>
    <w:rsid w:val="00D219EA"/>
    <w:rsid w:val="00D2298A"/>
    <w:rsid w:val="00D24307"/>
    <w:rsid w:val="00D34C63"/>
    <w:rsid w:val="00D406D5"/>
    <w:rsid w:val="00D4779E"/>
    <w:rsid w:val="00DA74FA"/>
    <w:rsid w:val="00DB2B7F"/>
    <w:rsid w:val="00DE0540"/>
    <w:rsid w:val="00DE3488"/>
    <w:rsid w:val="00DF0444"/>
    <w:rsid w:val="00DF42CC"/>
    <w:rsid w:val="00E05BFC"/>
    <w:rsid w:val="00E061B1"/>
    <w:rsid w:val="00E129E2"/>
    <w:rsid w:val="00E33025"/>
    <w:rsid w:val="00E47380"/>
    <w:rsid w:val="00E50040"/>
    <w:rsid w:val="00E6537B"/>
    <w:rsid w:val="00E66CA0"/>
    <w:rsid w:val="00EB1E30"/>
    <w:rsid w:val="00EB563C"/>
    <w:rsid w:val="00EB6055"/>
    <w:rsid w:val="00EB60E6"/>
    <w:rsid w:val="00EC5EB1"/>
    <w:rsid w:val="00ED6C6F"/>
    <w:rsid w:val="00EF1B69"/>
    <w:rsid w:val="00EF4242"/>
    <w:rsid w:val="00EF5291"/>
    <w:rsid w:val="00EF58B6"/>
    <w:rsid w:val="00F1460A"/>
    <w:rsid w:val="00F353E5"/>
    <w:rsid w:val="00F4778E"/>
    <w:rsid w:val="00F5205D"/>
    <w:rsid w:val="00F52516"/>
    <w:rsid w:val="00F61558"/>
    <w:rsid w:val="00F61F0E"/>
    <w:rsid w:val="00F63B64"/>
    <w:rsid w:val="00F6408C"/>
    <w:rsid w:val="00F647B7"/>
    <w:rsid w:val="00F64E81"/>
    <w:rsid w:val="00F77824"/>
    <w:rsid w:val="00F80A62"/>
    <w:rsid w:val="00F83B54"/>
    <w:rsid w:val="00F90508"/>
    <w:rsid w:val="00FA21E3"/>
    <w:rsid w:val="00FA6C69"/>
    <w:rsid w:val="00FB71EB"/>
    <w:rsid w:val="00FC6F9F"/>
    <w:rsid w:val="00FE394B"/>
    <w:rsid w:val="5EC3AD3C"/>
    <w:rsid w:val="6D06B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746EDB"/>
  <w15:chartTrackingRefBased/>
  <w15:docId w15:val="{516EE550-9B4F-4050-8992-9A8E54A81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474"/>
  </w:style>
  <w:style w:type="paragraph" w:styleId="Rubrik1">
    <w:name w:val="heading 1"/>
    <w:basedOn w:val="Rubrik"/>
    <w:next w:val="Normal"/>
    <w:link w:val="Rubrik1Char"/>
    <w:qFormat/>
    <w:rsid w:val="00B4104F"/>
    <w:pPr>
      <w:keepNext/>
      <w:keepLines/>
      <w:spacing w:before="360" w:after="80"/>
      <w:ind w:left="0"/>
      <w:outlineLvl w:val="0"/>
    </w:pPr>
    <w:rPr>
      <w:b/>
      <w:bCs w:val="0"/>
      <w:caps w:val="0"/>
      <w:color w:val="auto"/>
      <w:spacing w:val="0"/>
      <w:sz w:val="32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047568"/>
    <w:pPr>
      <w:spacing w:before="240"/>
      <w:outlineLvl w:val="1"/>
    </w:pPr>
    <w:rPr>
      <w:bCs/>
      <w:sz w:val="28"/>
    </w:rPr>
  </w:style>
  <w:style w:type="paragraph" w:styleId="Rubrik3">
    <w:name w:val="heading 3"/>
    <w:basedOn w:val="Rubrik2"/>
    <w:next w:val="Normal"/>
    <w:link w:val="Rubrik3Char"/>
    <w:uiPriority w:val="9"/>
    <w:qFormat/>
    <w:rsid w:val="00047568"/>
    <w:pPr>
      <w:outlineLvl w:val="2"/>
    </w:pPr>
    <w:rPr>
      <w:sz w:val="24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047568"/>
    <w:pPr>
      <w:outlineLvl w:val="3"/>
    </w:pPr>
    <w:rPr>
      <w:iCs/>
      <w:sz w:val="20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081E07"/>
    <w:pPr>
      <w:outlineLvl w:val="4"/>
    </w:pPr>
    <w:rPr>
      <w:b w:val="0"/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081E07"/>
    <w:pPr>
      <w:outlineLvl w:val="5"/>
    </w:pPr>
    <w:rPr>
      <w:bCs/>
      <w:i w:val="0"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081E07"/>
    <w:pPr>
      <w:outlineLvl w:val="6"/>
    </w:pPr>
    <w:rPr>
      <w:b/>
      <w:iCs/>
    </w:rPr>
  </w:style>
  <w:style w:type="paragraph" w:styleId="Rubrik8">
    <w:name w:val="heading 8"/>
    <w:basedOn w:val="Normal"/>
    <w:next w:val="Normal"/>
    <w:link w:val="Rubrik8Char"/>
    <w:uiPriority w:val="9"/>
    <w:semiHidden/>
    <w:rsid w:val="005F29FB"/>
    <w:pPr>
      <w:keepNext/>
      <w:keepLines/>
      <w:spacing w:before="120" w:after="0"/>
      <w:outlineLvl w:val="7"/>
    </w:pPr>
    <w:rPr>
      <w:b/>
      <w:bCs/>
    </w:rPr>
  </w:style>
  <w:style w:type="paragraph" w:styleId="Rubrik9">
    <w:name w:val="heading 9"/>
    <w:basedOn w:val="Normal"/>
    <w:next w:val="Normal"/>
    <w:link w:val="Rubrik9Char"/>
    <w:uiPriority w:val="9"/>
    <w:semiHidden/>
    <w:rsid w:val="005F29FB"/>
    <w:pPr>
      <w:keepNext/>
      <w:keepLines/>
      <w:spacing w:before="120" w:after="0"/>
      <w:outlineLvl w:val="8"/>
    </w:pPr>
    <w:rPr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4104F"/>
    <w:rPr>
      <w:rFonts w:asciiTheme="majorHAnsi" w:eastAsiaTheme="majorEastAsia" w:hAnsiTheme="majorHAnsi" w:cstheme="majorBidi"/>
      <w:b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047568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047568"/>
    <w:rPr>
      <w:rFonts w:asciiTheme="majorHAnsi" w:eastAsiaTheme="majorEastAsia" w:hAnsiTheme="majorHAnsi" w:cstheme="majorBidi"/>
      <w:b/>
      <w:bCs/>
    </w:rPr>
  </w:style>
  <w:style w:type="character" w:customStyle="1" w:styleId="Rubrik4Char">
    <w:name w:val="Rubrik 4 Char"/>
    <w:basedOn w:val="Standardstycketeckensnitt"/>
    <w:link w:val="Rubrik4"/>
    <w:uiPriority w:val="9"/>
    <w:rsid w:val="00047568"/>
    <w:rPr>
      <w:rFonts w:asciiTheme="majorHAnsi" w:eastAsiaTheme="majorEastAsia" w:hAnsiTheme="majorHAnsi" w:cstheme="majorBidi"/>
      <w:b/>
      <w:bCs/>
      <w:iCs/>
      <w:sz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83F66"/>
    <w:rPr>
      <w:rFonts w:asciiTheme="majorHAnsi" w:eastAsiaTheme="majorEastAsia" w:hAnsiTheme="majorHAnsi" w:cstheme="majorBidi"/>
      <w:b/>
      <w:iCs/>
      <w:spacing w:val="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83F66"/>
    <w:rPr>
      <w:rFonts w:asciiTheme="majorHAnsi" w:eastAsiaTheme="majorEastAsia" w:hAnsiTheme="majorHAnsi" w:cstheme="majorBidi"/>
      <w:b/>
      <w:bCs/>
      <w:i/>
      <w:spacing w:val="4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83F66"/>
    <w:rPr>
      <w:rFonts w:asciiTheme="majorHAnsi" w:eastAsiaTheme="majorEastAsia" w:hAnsiTheme="majorHAnsi" w:cstheme="majorBidi"/>
      <w:bCs/>
      <w:i/>
      <w:iCs/>
      <w:spacing w:val="4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83F66"/>
    <w:rPr>
      <w:b/>
      <w:bCs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83F66"/>
    <w:rPr>
      <w:i/>
      <w:iCs/>
    </w:rPr>
  </w:style>
  <w:style w:type="paragraph" w:styleId="Beskrivning">
    <w:name w:val="caption"/>
    <w:basedOn w:val="Normal"/>
    <w:next w:val="Normal"/>
    <w:uiPriority w:val="99"/>
    <w:rsid w:val="005F29FB"/>
    <w:rPr>
      <w:b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047568"/>
    <w:pPr>
      <w:spacing w:after="1240" w:line="240" w:lineRule="auto"/>
      <w:ind w:left="-624"/>
      <w:contextualSpacing/>
    </w:pPr>
    <w:rPr>
      <w:rFonts w:asciiTheme="majorHAnsi" w:eastAsiaTheme="majorEastAsia" w:hAnsiTheme="majorHAnsi" w:cstheme="majorBidi"/>
      <w:bCs/>
      <w:caps/>
      <w:color w:val="FFFFFF" w:themeColor="background1"/>
      <w:spacing w:val="-12"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047568"/>
    <w:rPr>
      <w:rFonts w:asciiTheme="majorHAnsi" w:eastAsiaTheme="majorEastAsia" w:hAnsiTheme="majorHAnsi" w:cstheme="majorBidi"/>
      <w:bCs/>
      <w:caps/>
      <w:color w:val="FFFFFF" w:themeColor="background1"/>
      <w:spacing w:val="-12"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047568"/>
    <w:pPr>
      <w:numPr>
        <w:ilvl w:val="1"/>
      </w:numPr>
      <w:spacing w:after="0"/>
      <w:ind w:left="-624"/>
    </w:pPr>
    <w:rPr>
      <w:caps w:val="0"/>
      <w:spacing w:val="0"/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047568"/>
    <w:rPr>
      <w:rFonts w:asciiTheme="majorHAnsi" w:eastAsiaTheme="majorEastAsia" w:hAnsiTheme="majorHAnsi" w:cstheme="majorBidi"/>
      <w:bCs/>
      <w:sz w:val="28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11207E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8"/>
    <w:rsid w:val="009C741D"/>
  </w:style>
  <w:style w:type="paragraph" w:styleId="Innehll1">
    <w:name w:val="toc 1"/>
    <w:basedOn w:val="Normal"/>
    <w:next w:val="Normal"/>
    <w:uiPriority w:val="39"/>
    <w:rsid w:val="009C741D"/>
    <w:pPr>
      <w:tabs>
        <w:tab w:val="right" w:leader="dot" w:pos="9062"/>
      </w:tabs>
      <w:spacing w:before="360" w:after="60"/>
      <w:ind w:left="425" w:hanging="425"/>
    </w:pPr>
    <w:rPr>
      <w:rFonts w:asciiTheme="majorHAnsi" w:hAnsiTheme="majorHAnsi"/>
      <w:b/>
      <w:noProof/>
      <w:lang w:eastAsia="en-GB"/>
    </w:rPr>
  </w:style>
  <w:style w:type="paragraph" w:styleId="Innehll2">
    <w:name w:val="toc 2"/>
    <w:basedOn w:val="Normal"/>
    <w:next w:val="Normal"/>
    <w:uiPriority w:val="39"/>
    <w:rsid w:val="009C741D"/>
    <w:pPr>
      <w:tabs>
        <w:tab w:val="right" w:leader="dot" w:pos="9062"/>
      </w:tabs>
      <w:spacing w:after="60"/>
      <w:ind w:left="850" w:hanging="425"/>
    </w:pPr>
    <w:rPr>
      <w:rFonts w:asciiTheme="majorHAnsi" w:hAnsiTheme="majorHAnsi"/>
      <w:noProof/>
    </w:rPr>
  </w:style>
  <w:style w:type="paragraph" w:styleId="Innehll3">
    <w:name w:val="toc 3"/>
    <w:basedOn w:val="Normal"/>
    <w:next w:val="Normal"/>
    <w:uiPriority w:val="39"/>
    <w:rsid w:val="009C741D"/>
    <w:pPr>
      <w:tabs>
        <w:tab w:val="right" w:leader="dot" w:pos="9062"/>
      </w:tabs>
      <w:spacing w:after="60"/>
      <w:ind w:left="1276" w:hanging="425"/>
    </w:pPr>
    <w:rPr>
      <w:rFonts w:asciiTheme="majorHAnsi" w:hAnsiTheme="majorHAnsi"/>
      <w:noProof/>
    </w:rPr>
  </w:style>
  <w:style w:type="paragraph" w:styleId="Innehll4">
    <w:name w:val="toc 4"/>
    <w:basedOn w:val="Normal"/>
    <w:next w:val="Normal"/>
    <w:uiPriority w:val="39"/>
    <w:semiHidden/>
    <w:rsid w:val="00972D16"/>
    <w:pPr>
      <w:spacing w:after="100"/>
      <w:ind w:left="1276"/>
    </w:pPr>
  </w:style>
  <w:style w:type="paragraph" w:styleId="Innehll5">
    <w:name w:val="toc 5"/>
    <w:basedOn w:val="Normal"/>
    <w:next w:val="Normal"/>
    <w:uiPriority w:val="39"/>
    <w:semiHidden/>
    <w:rsid w:val="00972D16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972D16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972D16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972D16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972D16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9A3474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6"/>
    </w:rPr>
  </w:style>
  <w:style w:type="character" w:customStyle="1" w:styleId="SidhuvudChar">
    <w:name w:val="Sidhuvud Char"/>
    <w:basedOn w:val="Standardstycketeckensnitt"/>
    <w:link w:val="Sidhuvud"/>
    <w:uiPriority w:val="99"/>
    <w:rsid w:val="009A3474"/>
    <w:rPr>
      <w:rFonts w:asciiTheme="majorHAnsi" w:hAnsiTheme="majorHAnsi"/>
      <w:sz w:val="16"/>
    </w:rPr>
  </w:style>
  <w:style w:type="paragraph" w:styleId="Sidfot">
    <w:name w:val="footer"/>
    <w:basedOn w:val="Normal"/>
    <w:link w:val="SidfotChar"/>
    <w:uiPriority w:val="99"/>
    <w:rsid w:val="009A3474"/>
    <w:pPr>
      <w:tabs>
        <w:tab w:val="center" w:pos="4536"/>
        <w:tab w:val="right" w:pos="9072"/>
      </w:tabs>
      <w:spacing w:after="0" w:line="240" w:lineRule="auto"/>
      <w:jc w:val="right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9A3474"/>
    <w:rPr>
      <w:rFonts w:asciiTheme="majorHAnsi" w:hAnsiTheme="majorHAnsi"/>
      <w:sz w:val="16"/>
    </w:rPr>
  </w:style>
  <w:style w:type="paragraph" w:styleId="Punktlista">
    <w:name w:val="List Bullet"/>
    <w:basedOn w:val="Normal"/>
    <w:uiPriority w:val="24"/>
    <w:qFormat/>
    <w:rsid w:val="00B4104F"/>
    <w:pPr>
      <w:numPr>
        <w:numId w:val="6"/>
      </w:numPr>
      <w:spacing w:after="80"/>
      <w:ind w:left="357" w:hanging="357"/>
    </w:pPr>
  </w:style>
  <w:style w:type="paragraph" w:styleId="Numreradlista">
    <w:name w:val="List Number"/>
    <w:basedOn w:val="Normal"/>
    <w:uiPriority w:val="25"/>
    <w:qFormat/>
    <w:rsid w:val="00D4779E"/>
    <w:pPr>
      <w:numPr>
        <w:numId w:val="1"/>
      </w:numPr>
      <w:spacing w:after="8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783074"/>
    <w:pPr>
      <w:spacing w:after="0" w:line="240" w:lineRule="auto"/>
      <w:ind w:left="142" w:hanging="142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783074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rsid w:val="00AD5832"/>
    <w:rPr>
      <w:vertAlign w:val="superscript"/>
    </w:rPr>
  </w:style>
  <w:style w:type="table" w:styleId="Tabellrutnt">
    <w:name w:val="Table Grid"/>
    <w:basedOn w:val="Normaltabell"/>
    <w:uiPriority w:val="59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976057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semiHidden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9E7F82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9E7F82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9E7F82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9E7F82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9E7F82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9E7F82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9E7F82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9E7F82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783074"/>
    <w:pPr>
      <w:spacing w:after="0" w:line="240" w:lineRule="auto"/>
      <w:ind w:left="142" w:hanging="142"/>
    </w:pPr>
    <w:rPr>
      <w:sz w:val="16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783074"/>
    <w:rPr>
      <w:sz w:val="16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137D6"/>
    <w:rPr>
      <w:color w:val="7F7F7F" w:themeColor="text1" w:themeTint="80"/>
      <w:bdr w:val="none" w:sz="0" w:space="0" w:color="auto"/>
      <w:shd w:val="clear" w:color="auto" w:fill="F0F0F0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787854"/>
  </w:style>
  <w:style w:type="paragraph" w:styleId="Adress-brev">
    <w:name w:val="envelope address"/>
    <w:basedOn w:val="Normal"/>
    <w:uiPriority w:val="99"/>
    <w:rsid w:val="00F77824"/>
    <w:pPr>
      <w:spacing w:after="720" w:line="264" w:lineRule="auto"/>
      <w:ind w:left="493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A87B49"/>
    <w:pPr>
      <w:spacing w:after="800" w:line="240" w:lineRule="auto"/>
      <w:contextualSpacing/>
    </w:pPr>
    <w:rPr>
      <w:lang w:val="en-GB"/>
    </w:r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A87B49"/>
    <w:rPr>
      <w:lang w:val="en-GB"/>
    </w:rPr>
  </w:style>
  <w:style w:type="paragraph" w:styleId="Inledning">
    <w:name w:val="Salutation"/>
    <w:basedOn w:val="Normal"/>
    <w:next w:val="Normal"/>
    <w:link w:val="InledningChar"/>
    <w:uiPriority w:val="36"/>
    <w:rsid w:val="00760734"/>
    <w:pPr>
      <w:spacing w:line="240" w:lineRule="auto"/>
    </w:pPr>
    <w:rPr>
      <w:rFonts w:asciiTheme="majorHAnsi" w:hAnsiTheme="majorHAnsi"/>
      <w:sz w:val="26"/>
    </w:rPr>
  </w:style>
  <w:style w:type="character" w:customStyle="1" w:styleId="InledningChar">
    <w:name w:val="Inledning Char"/>
    <w:basedOn w:val="Standardstycketeckensnitt"/>
    <w:link w:val="Inledning"/>
    <w:uiPriority w:val="36"/>
    <w:rsid w:val="00760734"/>
    <w:rPr>
      <w:rFonts w:asciiTheme="majorHAnsi" w:hAnsiTheme="majorHAnsi"/>
      <w:sz w:val="26"/>
    </w:rPr>
  </w:style>
  <w:style w:type="paragraph" w:styleId="Datum">
    <w:name w:val="Date"/>
    <w:basedOn w:val="Normal"/>
    <w:next w:val="Normal"/>
    <w:link w:val="DatumChar"/>
    <w:uiPriority w:val="99"/>
    <w:rsid w:val="00D21066"/>
  </w:style>
  <w:style w:type="character" w:customStyle="1" w:styleId="DatumChar">
    <w:name w:val="Datum Char"/>
    <w:basedOn w:val="Standardstycketeckensnitt"/>
    <w:link w:val="Datum"/>
    <w:uiPriority w:val="99"/>
    <w:rsid w:val="00D21066"/>
  </w:style>
  <w:style w:type="character" w:styleId="Olstomnmnande">
    <w:name w:val="Unresolved Mention"/>
    <w:basedOn w:val="Standardstycketeckensnitt"/>
    <w:uiPriority w:val="99"/>
    <w:semiHidden/>
    <w:unhideWhenUsed/>
    <w:rsid w:val="008D4C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klin01\AppData\Roaming\Microsoft\Templates\Delegationsbeslut.dotx" TargetMode="External"/></Relationships>
</file>

<file path=word/theme/theme1.xml><?xml version="1.0" encoding="utf-8"?>
<a:theme xmlns:a="http://schemas.openxmlformats.org/drawingml/2006/main" name="Office Theme">
  <a:themeElements>
    <a:clrScheme name="Nacka Kommun_Col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96D6"/>
      </a:accent1>
      <a:accent2>
        <a:srgbClr val="96B400"/>
      </a:accent2>
      <a:accent3>
        <a:srgbClr val="8C5AA0"/>
      </a:accent3>
      <a:accent4>
        <a:srgbClr val="CD0019"/>
      </a:accent4>
      <a:accent5>
        <a:srgbClr val="EB6400"/>
      </a:accent5>
      <a:accent6>
        <a:srgbClr val="FFCD00"/>
      </a:accent6>
      <a:hlink>
        <a:srgbClr val="0563C1"/>
      </a:hlink>
      <a:folHlink>
        <a:srgbClr val="954F72"/>
      </a:folHlink>
    </a:clrScheme>
    <a:fontScheme name="Nacka_Word_Font">
      <a:majorFont>
        <a:latin typeface="Gill Sans MT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EB206-1F65-4A03-8880-F11856BB6D0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5f1def1-344e-41f0-b8fe-137f2800f31a}" enabled="0" method="" siteId="{85f1def1-344e-41f0-b8fe-137f2800f31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Delegationsbeslut</Template>
  <TotalTime>139</TotalTime>
  <Pages>5</Pages>
  <Words>923</Words>
  <Characters>4897</Characters>
  <Application>Microsoft Office Word</Application>
  <DocSecurity>0</DocSecurity>
  <Lines>40</Lines>
  <Paragraphs>11</Paragraphs>
  <ScaleCrop>false</ScaleCrop>
  <Company/>
  <LinksUpToDate>false</LinksUpToDate>
  <CharactersWithSpaces>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Fördelning av uppgifter inom skollagens och skolförordningens område till biträdande rektor på grundskola</dc:title>
  <dc:subject/>
  <dc:creator>Sanna Forsberg</dc:creator>
  <cp:keywords/>
  <dc:description/>
  <cp:lastModifiedBy>Sanna Forsberg</cp:lastModifiedBy>
  <cp:revision>46</cp:revision>
  <cp:lastPrinted>2019-02-18T10:06:00Z</cp:lastPrinted>
  <dcterms:created xsi:type="dcterms:W3CDTF">2024-11-07T16:43:00Z</dcterms:created>
  <dcterms:modified xsi:type="dcterms:W3CDTF">2026-06-29T08:25:00Z</dcterms:modified>
</cp:coreProperties>
</file>