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EA7837" w14:textId="63B1AF0A" w:rsidR="0011645D" w:rsidRPr="00CB071F" w:rsidRDefault="0011645D" w:rsidP="002358A2">
      <w:pPr>
        <w:pStyle w:val="Sidhuvud"/>
        <w:rPr>
          <w:color w:val="FFFFFF" w:themeColor="background1"/>
          <w:sz w:val="10"/>
          <w:szCs w:val="10"/>
        </w:rPr>
      </w:pPr>
      <w:r w:rsidRPr="00CB071F">
        <w:rPr>
          <w:color w:val="FFFFFF" w:themeColor="background1"/>
          <w:sz w:val="10"/>
          <w:szCs w:val="10"/>
        </w:rPr>
        <w:t xml:space="preserve">Nacka kommun, </w:t>
      </w:r>
      <w:sdt>
        <w:sdtPr>
          <w:rPr>
            <w:color w:val="FFFFFF" w:themeColor="background1"/>
            <w:sz w:val="10"/>
            <w:szCs w:val="10"/>
          </w:rPr>
          <w:id w:val="-1835223304"/>
          <w:placeholder>
            <w:docPart w:val="60C8B840D3684585AB4816E98E941F59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dropDownList w:lastValue="Rutin">
            <w:listItem w:displayText="Rutin" w:value="Rutin"/>
            <w:listItem w:displayText="Guide" w:value="Guide"/>
            <w:listItem w:displayText="Vägledning" w:value="Vägledning"/>
            <w:listItem w:displayText="Handbok" w:value="Handbok"/>
          </w:dropDownList>
        </w:sdtPr>
        <w:sdtEndPr/>
        <w:sdtContent>
          <w:r w:rsidR="00391DC1">
            <w:rPr>
              <w:color w:val="FFFFFF" w:themeColor="background1"/>
              <w:sz w:val="10"/>
              <w:szCs w:val="10"/>
            </w:rPr>
            <w:t>Rutin</w:t>
          </w:r>
        </w:sdtContent>
      </w:sdt>
    </w:p>
    <w:tbl>
      <w:tblPr>
        <w:tblStyle w:val="Tabellrutnt"/>
        <w:tblW w:w="0" w:type="auto"/>
        <w:tblInd w:w="-1195" w:type="dxa"/>
        <w:tblBorders>
          <w:top w:val="single" w:sz="4" w:space="0" w:color="E7E6E6" w:themeColor="background2"/>
          <w:left w:val="single" w:sz="4" w:space="0" w:color="E7E6E6" w:themeColor="background2"/>
          <w:bottom w:val="single" w:sz="4" w:space="0" w:color="E7E6E6" w:themeColor="background2"/>
          <w:right w:val="single" w:sz="4" w:space="0" w:color="E7E6E6" w:themeColor="background2"/>
          <w:insideH w:val="single" w:sz="4" w:space="0" w:color="E7E6E6" w:themeColor="background2"/>
          <w:insideV w:val="single" w:sz="4" w:space="0" w:color="E7E6E6" w:themeColor="background2"/>
        </w:tblBorders>
        <w:tblLayout w:type="fixed"/>
        <w:tblCellMar>
          <w:top w:w="28" w:type="dxa"/>
          <w:left w:w="57" w:type="dxa"/>
          <w:bottom w:w="57" w:type="dxa"/>
          <w:right w:w="142" w:type="dxa"/>
        </w:tblCellMar>
        <w:tblLook w:val="04A0" w:firstRow="1" w:lastRow="0" w:firstColumn="1" w:lastColumn="0" w:noHBand="0" w:noVBand="1"/>
      </w:tblPr>
      <w:tblGrid>
        <w:gridCol w:w="1344"/>
        <w:gridCol w:w="3500"/>
        <w:gridCol w:w="1568"/>
        <w:gridCol w:w="2337"/>
        <w:gridCol w:w="1792"/>
      </w:tblGrid>
      <w:tr w:rsidR="00B54314" w:rsidRPr="00B8675D" w14:paraId="07962DF3" w14:textId="77777777" w:rsidTr="00CB071F">
        <w:trPr>
          <w:tblHeader/>
        </w:trPr>
        <w:tc>
          <w:tcPr>
            <w:tcW w:w="1344" w:type="dxa"/>
          </w:tcPr>
          <w:p w14:paraId="181289C2" w14:textId="77777777" w:rsidR="00B54314" w:rsidRPr="00B8675D" w:rsidRDefault="00B54314" w:rsidP="00C32D8C">
            <w:pPr>
              <w:rPr>
                <w:rFonts w:asciiTheme="majorHAnsi" w:hAnsiTheme="majorHAnsi"/>
                <w:b/>
                <w:bCs/>
                <w:sz w:val="16"/>
                <w:szCs w:val="16"/>
              </w:rPr>
            </w:pPr>
            <w:r w:rsidRPr="00B8675D">
              <w:rPr>
                <w:rFonts w:asciiTheme="majorHAnsi" w:hAnsiTheme="majorHAnsi"/>
                <w:b/>
                <w:bCs/>
                <w:sz w:val="16"/>
                <w:szCs w:val="16"/>
              </w:rPr>
              <w:t>D</w:t>
            </w:r>
            <w:r>
              <w:rPr>
                <w:rFonts w:asciiTheme="majorHAnsi" w:hAnsiTheme="majorHAnsi"/>
                <w:b/>
                <w:bCs/>
                <w:sz w:val="16"/>
                <w:szCs w:val="16"/>
              </w:rPr>
              <w:t>okumenttyp</w:t>
            </w:r>
          </w:p>
        </w:tc>
        <w:tc>
          <w:tcPr>
            <w:tcW w:w="3500" w:type="dxa"/>
          </w:tcPr>
          <w:p w14:paraId="1A3B9EA9" w14:textId="77777777" w:rsidR="00B54314" w:rsidRPr="00B8675D" w:rsidRDefault="00B54314" w:rsidP="00C32D8C">
            <w:pPr>
              <w:rPr>
                <w:rFonts w:asciiTheme="majorHAnsi" w:hAnsiTheme="majorHAnsi"/>
                <w:b/>
                <w:bCs/>
                <w:sz w:val="16"/>
                <w:szCs w:val="16"/>
              </w:rPr>
            </w:pPr>
            <w:r>
              <w:rPr>
                <w:rFonts w:asciiTheme="majorHAnsi" w:hAnsiTheme="majorHAnsi"/>
                <w:b/>
                <w:bCs/>
                <w:sz w:val="16"/>
                <w:szCs w:val="16"/>
              </w:rPr>
              <w:t>Titel</w:t>
            </w:r>
          </w:p>
        </w:tc>
        <w:tc>
          <w:tcPr>
            <w:tcW w:w="1568" w:type="dxa"/>
          </w:tcPr>
          <w:p w14:paraId="7C42824C" w14:textId="77777777" w:rsidR="00B54314" w:rsidRPr="00B8675D" w:rsidRDefault="00B54314" w:rsidP="00C32D8C">
            <w:pPr>
              <w:rPr>
                <w:rFonts w:asciiTheme="majorHAnsi" w:hAnsiTheme="majorHAnsi"/>
                <w:b/>
                <w:bCs/>
                <w:sz w:val="16"/>
                <w:szCs w:val="16"/>
              </w:rPr>
            </w:pPr>
            <w:r w:rsidRPr="00B8675D">
              <w:rPr>
                <w:rFonts w:asciiTheme="majorHAnsi" w:hAnsiTheme="majorHAnsi"/>
                <w:b/>
                <w:bCs/>
                <w:sz w:val="16"/>
                <w:szCs w:val="16"/>
              </w:rPr>
              <w:t>Diarienummer</w:t>
            </w:r>
          </w:p>
        </w:tc>
        <w:tc>
          <w:tcPr>
            <w:tcW w:w="2337" w:type="dxa"/>
          </w:tcPr>
          <w:p w14:paraId="1E8D93B3" w14:textId="77777777" w:rsidR="00B54314" w:rsidRPr="00B8675D" w:rsidRDefault="00B54314" w:rsidP="00C32D8C">
            <w:pPr>
              <w:rPr>
                <w:rFonts w:asciiTheme="majorHAnsi" w:hAnsiTheme="majorHAnsi"/>
                <w:b/>
                <w:bCs/>
                <w:sz w:val="16"/>
                <w:szCs w:val="16"/>
              </w:rPr>
            </w:pPr>
            <w:r w:rsidRPr="00B54314">
              <w:rPr>
                <w:rFonts w:asciiTheme="majorHAnsi" w:hAnsiTheme="majorHAnsi"/>
                <w:b/>
                <w:bCs/>
                <w:sz w:val="16"/>
                <w:szCs w:val="16"/>
              </w:rPr>
              <w:t>Fastställd/senast uppdaterad</w:t>
            </w:r>
          </w:p>
        </w:tc>
        <w:tc>
          <w:tcPr>
            <w:tcW w:w="1792" w:type="dxa"/>
          </w:tcPr>
          <w:p w14:paraId="3867F7B2" w14:textId="77777777" w:rsidR="00B54314" w:rsidRPr="00B8675D" w:rsidRDefault="00B54314" w:rsidP="00C32D8C">
            <w:pPr>
              <w:rPr>
                <w:rFonts w:asciiTheme="majorHAnsi" w:hAnsiTheme="majorHAnsi"/>
                <w:b/>
                <w:bCs/>
                <w:sz w:val="16"/>
                <w:szCs w:val="16"/>
              </w:rPr>
            </w:pPr>
            <w:r>
              <w:rPr>
                <w:rFonts w:asciiTheme="majorHAnsi" w:hAnsiTheme="majorHAnsi"/>
                <w:b/>
                <w:bCs/>
                <w:sz w:val="16"/>
                <w:szCs w:val="16"/>
              </w:rPr>
              <w:t>Dokumentansvarig</w:t>
            </w:r>
          </w:p>
        </w:tc>
      </w:tr>
      <w:tr w:rsidR="00B54314" w:rsidRPr="00B8675D" w14:paraId="56955587" w14:textId="77777777" w:rsidTr="00CB071F">
        <w:tc>
          <w:tcPr>
            <w:tcW w:w="1344" w:type="dxa"/>
          </w:tcPr>
          <w:bookmarkStart w:id="0" w:name="_Hlk161308590" w:displacedByCustomXml="next"/>
          <w:sdt>
            <w:sdtPr>
              <w:id w:val="1171841"/>
              <w:placeholder>
                <w:docPart w:val="DFADA041831A43F8962BD8A4C6C6018D"/>
              </w:placeholder>
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<w:dropDownList w:lastValue="Rutin">
                <w:listItem w:displayText="RUTIN" w:value="RUTIN"/>
                <w:listItem w:displayText="GUIDE" w:value="GUIDE"/>
                <w:listItem w:displayText="VÄGLEDNING" w:value="VÄGLEDNING"/>
                <w:listItem w:displayText="HANDBOK" w:value="HANDBOK"/>
              </w:dropDownList>
            </w:sdtPr>
            <w:sdtEndPr/>
            <w:sdtContent>
              <w:p w14:paraId="276D854A" w14:textId="1A87DE5C" w:rsidR="00A30E1E" w:rsidRPr="00E80202" w:rsidRDefault="00391DC1" w:rsidP="00C32D8C">
                <w:pPr>
                  <w:pStyle w:val="Sidhuvud"/>
                </w:pPr>
                <w:r>
                  <w:t>Rutin</w:t>
                </w:r>
              </w:p>
            </w:sdtContent>
          </w:sdt>
          <w:bookmarkEnd w:id="0" w:displacedByCustomXml="prev"/>
        </w:tc>
        <w:sdt>
          <w:sdtPr>
            <w:alias w:val="Titel"/>
            <w:tag w:val=""/>
            <w:id w:val="574101872"/>
            <w:placeholder>
              <w:docPart w:val="0B63813E97AF4E7B828A0003E22D2E65"/>
            </w:placeholder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EndPr/>
          <w:sdtContent>
            <w:tc>
              <w:tcPr>
                <w:tcW w:w="3500" w:type="dxa"/>
              </w:tcPr>
              <w:p w14:paraId="2F9F42B2" w14:textId="13DDD483" w:rsidR="00B54314" w:rsidRPr="00B8675D" w:rsidRDefault="00391DC1" w:rsidP="00C32D8C">
                <w:pPr>
                  <w:pStyle w:val="Sidhuvud"/>
                </w:pPr>
                <w:r>
                  <w:t>Nutritionsvårdsprocessen</w:t>
                </w:r>
              </w:p>
            </w:tc>
          </w:sdtContent>
        </w:sdt>
        <w:sdt>
          <w:sdtPr>
            <w:id w:val="-1709561002"/>
            <w:placeholder>
              <w:docPart w:val="CDCB6215BB8647FE8D2868EB9FC06A6D"/>
            </w:placeholder>
            <w:temporary/>
            <w:showingPlcHdr/>
          </w:sdtPr>
          <w:sdtEndPr/>
          <w:sdtContent>
            <w:tc>
              <w:tcPr>
                <w:tcW w:w="1568" w:type="dxa"/>
              </w:tcPr>
              <w:p w14:paraId="0BCE8633" w14:textId="77777777" w:rsidR="00B54314" w:rsidRPr="00B8675D" w:rsidRDefault="00B54314" w:rsidP="00C32D8C">
                <w:pPr>
                  <w:pStyle w:val="Sidhuvud"/>
                </w:pPr>
                <w:r w:rsidRPr="00B8675D">
                  <w:rPr>
                    <w:rStyle w:val="Platshllartext"/>
                  </w:rPr>
                  <w:t>Ange diarienummer.</w:t>
                </w:r>
              </w:p>
            </w:tc>
          </w:sdtContent>
        </w:sdt>
        <w:sdt>
          <w:sdtPr>
            <w:id w:val="1264643081"/>
            <w:placeholder>
              <w:docPart w:val="71C80A1A1E4744239A6F789D4F6AC0A5"/>
            </w:placeholder>
            <w:date w:fullDate="2025-06-24T00:00:00Z">
              <w:dateFormat w:val="yyyy-MM-dd"/>
              <w:lid w:val="sv-SE"/>
              <w:storeMappedDataAs w:val="dateTime"/>
              <w:calendar w:val="gregorian"/>
            </w:date>
          </w:sdtPr>
          <w:sdtEndPr/>
          <w:sdtContent>
            <w:tc>
              <w:tcPr>
                <w:tcW w:w="2337" w:type="dxa"/>
              </w:tcPr>
              <w:p w14:paraId="0CFF1CB6" w14:textId="3CDEA424" w:rsidR="00B54314" w:rsidRPr="00B8675D" w:rsidRDefault="00E730E1" w:rsidP="00C32D8C">
                <w:pPr>
                  <w:pStyle w:val="Sidhuvud"/>
                </w:pPr>
                <w:r>
                  <w:t>2025-06-24</w:t>
                </w:r>
              </w:p>
            </w:tc>
          </w:sdtContent>
        </w:sdt>
        <w:tc>
          <w:tcPr>
            <w:tcW w:w="1792" w:type="dxa"/>
          </w:tcPr>
          <w:p w14:paraId="31FD1EDA" w14:textId="09F93903" w:rsidR="00B54314" w:rsidRPr="00B8675D" w:rsidRDefault="00E730E1" w:rsidP="00C32D8C">
            <w:pPr>
              <w:pStyle w:val="Sidhuvud"/>
            </w:pPr>
            <w:r>
              <w:t>MAS</w:t>
            </w:r>
          </w:p>
        </w:tc>
      </w:tr>
    </w:tbl>
    <w:bookmarkStart w:id="1" w:name="_Hlk34052352" w:displacedByCustomXml="next"/>
    <w:sdt>
      <w:sdtPr>
        <w:alias w:val="Titel"/>
        <w:tag w:val=""/>
        <w:id w:val="521976555"/>
        <w:placeholder>
          <w:docPart w:val="2AF2C01A253741E4A8FF1C83D2752914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p w14:paraId="1EC3A631" w14:textId="3B96EE83" w:rsidR="00CF11A2" w:rsidRPr="00826BE4" w:rsidRDefault="00391DC1" w:rsidP="00391DC1">
          <w:pPr>
            <w:pStyle w:val="Rubrik1"/>
          </w:pPr>
          <w:r>
            <w:t>Nutritionsvårdsprocessen</w:t>
          </w:r>
        </w:p>
      </w:sdtContent>
    </w:sdt>
    <w:bookmarkEnd w:id="1" w:displacedByCustomXml="prev"/>
    <w:p w14:paraId="52CB5FCB" w14:textId="43981D66" w:rsidR="00EC6E64" w:rsidRPr="00465E51" w:rsidRDefault="00B70017" w:rsidP="00F67436">
      <w:pPr>
        <w:pStyle w:val="Rubrikledtext"/>
      </w:pPr>
      <w:r w:rsidRPr="00465E51">
        <w:t>Dokumentets syfte</w:t>
      </w:r>
    </w:p>
    <w:p w14:paraId="5F26DF36" w14:textId="668205E0" w:rsidR="00B70017" w:rsidRPr="00465E51" w:rsidRDefault="00391DC1" w:rsidP="00391DC1">
      <w:r>
        <w:t>Förtydliga ansvarsfördelning i det övergripande nutritionsarbetet för patienter som vårdas i Kommunen särskilda boendeformer. Dokumentet ska stötta verksamheterna att själva ta fram en lokal rutin för nutrition</w:t>
      </w:r>
      <w:r w:rsidR="00E730E1">
        <w:t>sprocessen</w:t>
      </w:r>
      <w:r>
        <w:t>.</w:t>
      </w:r>
    </w:p>
    <w:p w14:paraId="3C2D3BDA" w14:textId="77777777" w:rsidR="00391DC1" w:rsidRDefault="00B70017" w:rsidP="00391DC1">
      <w:pPr>
        <w:pStyle w:val="Rubrikledtext"/>
      </w:pPr>
      <w:r w:rsidRPr="00465E51">
        <w:t>Dokumentet gäller för</w:t>
      </w:r>
    </w:p>
    <w:p w14:paraId="3E4CF3D7" w14:textId="55016B28" w:rsidR="005E045D" w:rsidRDefault="00391DC1" w:rsidP="00391DC1">
      <w:r>
        <w:t>Särskilda boenden enligt Sol och LSS i Nacka kommun</w:t>
      </w:r>
      <w:r>
        <w:t xml:space="preserve"> oavsett driftform.</w:t>
      </w:r>
    </w:p>
    <w:p w14:paraId="49BF8CF2" w14:textId="245BD495" w:rsidR="00391DC1" w:rsidRPr="00EF0381" w:rsidRDefault="00391DC1" w:rsidP="00391DC1">
      <w:pPr>
        <w:pStyle w:val="Rubrik1"/>
      </w:pPr>
      <w:r w:rsidRPr="00EF0381">
        <w:t>Inledning</w:t>
      </w:r>
    </w:p>
    <w:p w14:paraId="548EF0D6" w14:textId="35F5DF69" w:rsidR="00391DC1" w:rsidRPr="00EF0381" w:rsidRDefault="00391DC1" w:rsidP="00391DC1">
      <w:r w:rsidRPr="00EF0381">
        <w:t>Undernäring och risk för undernäring är vanligt</w:t>
      </w:r>
      <w:r>
        <w:t xml:space="preserve"> hos</w:t>
      </w:r>
      <w:r w:rsidRPr="00EF0381">
        <w:t xml:space="preserve"> äldre personer i särskilt boende</w:t>
      </w:r>
      <w:r>
        <w:t xml:space="preserve"> och för personer med funktionsnedsättning som bor i boendeformer enligt LSS</w:t>
      </w:r>
      <w:r w:rsidRPr="00EF0381">
        <w:t>. Denna rutinbeskrivning syftar till att säkerställa en strukturerad och systematisk nutritionsvårdsprocess för att förebygga, identifiera och behandla undernäring</w:t>
      </w:r>
      <w:r w:rsidR="00E730E1">
        <w:t xml:space="preserve"> och felnäring</w:t>
      </w:r>
      <w:r w:rsidRPr="00EF0381">
        <w:t>. Rutinen anger när och hur näringstillstånd ska bedömas, behandlas och följas upp, samt vem som ansvarar för olika moment.</w:t>
      </w:r>
    </w:p>
    <w:p w14:paraId="0ABA222E" w14:textId="77777777" w:rsidR="00391DC1" w:rsidRPr="00EF0381" w:rsidRDefault="00391DC1" w:rsidP="00391DC1">
      <w:r w:rsidRPr="00EF0381">
        <w:t>Socialstyrelsen definierar undernäring som:</w:t>
      </w:r>
    </w:p>
    <w:p w14:paraId="21BDE96C" w14:textId="77777777" w:rsidR="00391DC1" w:rsidRDefault="00391DC1" w:rsidP="00391DC1">
      <w:pPr>
        <w:rPr>
          <w:i/>
          <w:iCs/>
        </w:rPr>
      </w:pPr>
      <w:r w:rsidRPr="00EF0381">
        <w:rPr>
          <w:i/>
          <w:iCs/>
        </w:rPr>
        <w:t>"ett tillstånd där brist på energi, protein eller andra näringsämnen har orsakat mätbara och ogynnsamma förändringar i kroppens sammansättning, funktion eller i en persons sjukdomsförlopp."</w:t>
      </w:r>
    </w:p>
    <w:p w14:paraId="3C5CD32E" w14:textId="04C921AF" w:rsidR="00E360B3" w:rsidRDefault="00E360B3" w:rsidP="00391DC1">
      <w:r>
        <w:t>Undernäring är ett omfattande begrepp där flera olika kontexter kan vara inblandade. Beroende på vilken kontext patienten befinner sig i behöver vården och insatserna vara personcentrerade och individanpassade.</w:t>
      </w:r>
      <w:r w:rsidR="00E730E1">
        <w:t xml:space="preserve"> Undernäring är oftast förekommande vid låg kroppsvikt men kan även </w:t>
      </w:r>
      <w:r w:rsidR="00693C7F">
        <w:t xml:space="preserve">ses </w:t>
      </w:r>
      <w:r w:rsidR="00E730E1">
        <w:t xml:space="preserve">hos en normalviktig patient. </w:t>
      </w:r>
    </w:p>
    <w:p w14:paraId="4BF76453" w14:textId="1ADD71A0" w:rsidR="00E360B3" w:rsidRPr="00E360B3" w:rsidRDefault="00E360B3" w:rsidP="00E360B3">
      <w:pPr>
        <w:jc w:val="both"/>
      </w:pPr>
      <w:r w:rsidRPr="00E360B3">
        <w:lastRenderedPageBreak/>
        <w:drawing>
          <wp:inline distT="0" distB="0" distL="0" distR="0" wp14:anchorId="6942A364" wp14:editId="55E145E7">
            <wp:extent cx="5435181" cy="3473450"/>
            <wp:effectExtent l="0" t="0" r="0" b="0"/>
            <wp:docPr id="2086250250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625025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467019" cy="34937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22FDC8" w14:textId="77777777" w:rsidR="00391DC1" w:rsidRPr="00EF0381" w:rsidRDefault="00391DC1" w:rsidP="00391DC1">
      <w:pPr>
        <w:pStyle w:val="Rubrik1"/>
      </w:pPr>
      <w:r w:rsidRPr="00EF0381">
        <w:t>Ansvarsfördelning</w:t>
      </w:r>
    </w:p>
    <w:p w14:paraId="2D6ED32D" w14:textId="77777777" w:rsidR="00391DC1" w:rsidRDefault="00391DC1" w:rsidP="00693C7F">
      <w:pPr>
        <w:spacing w:after="0"/>
      </w:pPr>
      <w:r w:rsidRPr="00391DC1">
        <w:rPr>
          <w:rStyle w:val="Rubrik2Char"/>
        </w:rPr>
        <w:t>Läkare</w:t>
      </w:r>
      <w:r w:rsidRPr="00EF0381">
        <w:br/>
        <w:t>Har ansvar för att:</w:t>
      </w:r>
    </w:p>
    <w:p w14:paraId="03370584" w14:textId="77777777" w:rsidR="00693C7F" w:rsidRDefault="00391DC1" w:rsidP="00693C7F">
      <w:pPr>
        <w:pStyle w:val="Liststycke"/>
        <w:numPr>
          <w:ilvl w:val="0"/>
          <w:numId w:val="22"/>
        </w:numPr>
        <w:spacing w:after="0"/>
      </w:pPr>
      <w:r>
        <w:t xml:space="preserve">Genomföra och följa upp </w:t>
      </w:r>
      <w:r w:rsidRPr="00EF0381">
        <w:t>medicinsk</w:t>
      </w:r>
      <w:r w:rsidR="00693C7F">
        <w:t>a behov</w:t>
      </w:r>
    </w:p>
    <w:p w14:paraId="3FDE3C0A" w14:textId="77777777" w:rsidR="00391DC1" w:rsidRDefault="00391DC1" w:rsidP="00693C7F">
      <w:pPr>
        <w:pStyle w:val="Liststycke"/>
        <w:numPr>
          <w:ilvl w:val="0"/>
          <w:numId w:val="22"/>
        </w:numPr>
        <w:spacing w:after="0"/>
      </w:pPr>
      <w:r>
        <w:t xml:space="preserve">Bedöma, åtgärda och följa upp och i viss mån behandla näringsrelaterade tillstånd </w:t>
      </w:r>
    </w:p>
    <w:p w14:paraId="4BB21D28" w14:textId="77777777" w:rsidR="00391DC1" w:rsidRDefault="00391DC1" w:rsidP="00693C7F">
      <w:pPr>
        <w:pStyle w:val="Liststycke"/>
        <w:numPr>
          <w:ilvl w:val="0"/>
          <w:numId w:val="22"/>
        </w:numPr>
        <w:spacing w:after="0"/>
      </w:pPr>
      <w:r>
        <w:t xml:space="preserve">Ordinera </w:t>
      </w:r>
      <w:proofErr w:type="spellStart"/>
      <w:r>
        <w:t>enteral</w:t>
      </w:r>
      <w:proofErr w:type="spellEnd"/>
      <w:r>
        <w:t xml:space="preserve"> eller parenteral nutrition </w:t>
      </w:r>
    </w:p>
    <w:p w14:paraId="0B1552FD" w14:textId="77777777" w:rsidR="00391DC1" w:rsidRPr="00EF0381" w:rsidRDefault="00391DC1" w:rsidP="00391DC1">
      <w:pPr>
        <w:pStyle w:val="Liststycke"/>
        <w:numPr>
          <w:ilvl w:val="0"/>
          <w:numId w:val="22"/>
        </w:numPr>
      </w:pPr>
      <w:r>
        <w:t xml:space="preserve">Skickar remiss till </w:t>
      </w:r>
      <w:r w:rsidRPr="00EF0381">
        <w:t xml:space="preserve">logoped eller dietist, i samråd med sjuksköterska. </w:t>
      </w:r>
    </w:p>
    <w:p w14:paraId="4C1D6404" w14:textId="77777777" w:rsidR="00391DC1" w:rsidRPr="00EF0381" w:rsidRDefault="00391DC1" w:rsidP="00693C7F">
      <w:pPr>
        <w:spacing w:after="0"/>
      </w:pPr>
      <w:r w:rsidRPr="00391DC1">
        <w:rPr>
          <w:rStyle w:val="Rubrik2Char"/>
        </w:rPr>
        <w:t>Sjuksköterska</w:t>
      </w:r>
      <w:r w:rsidRPr="00EF0381">
        <w:br/>
        <w:t>Har ansvar för att:</w:t>
      </w:r>
    </w:p>
    <w:p w14:paraId="1E92B875" w14:textId="38DEF49D" w:rsidR="00391DC1" w:rsidRPr="00EF0381" w:rsidRDefault="00391DC1" w:rsidP="00693C7F">
      <w:pPr>
        <w:numPr>
          <w:ilvl w:val="0"/>
          <w:numId w:val="18"/>
        </w:numPr>
        <w:spacing w:after="0"/>
      </w:pPr>
      <w:r w:rsidRPr="00EF0381">
        <w:t>Bedöma nutritionsstatus</w:t>
      </w:r>
      <w:r w:rsidR="00693C7F">
        <w:t xml:space="preserve"> och beräkna näringsintag</w:t>
      </w:r>
    </w:p>
    <w:p w14:paraId="7DBB3385" w14:textId="77777777" w:rsidR="00391DC1" w:rsidRPr="00EF0381" w:rsidRDefault="00391DC1" w:rsidP="00693C7F">
      <w:pPr>
        <w:numPr>
          <w:ilvl w:val="0"/>
          <w:numId w:val="18"/>
        </w:numPr>
        <w:spacing w:after="0"/>
      </w:pPr>
      <w:r w:rsidRPr="00EF0381">
        <w:t>Identifiera risk för undernäring</w:t>
      </w:r>
    </w:p>
    <w:p w14:paraId="11B47F6A" w14:textId="77777777" w:rsidR="00391DC1" w:rsidRPr="00EF0381" w:rsidRDefault="00391DC1" w:rsidP="00693C7F">
      <w:pPr>
        <w:numPr>
          <w:ilvl w:val="0"/>
          <w:numId w:val="18"/>
        </w:numPr>
        <w:spacing w:after="0"/>
      </w:pPr>
      <w:r>
        <w:t>Upprätta och följa upp hälsoplaner</w:t>
      </w:r>
    </w:p>
    <w:p w14:paraId="5488AFFE" w14:textId="77777777" w:rsidR="00391DC1" w:rsidRPr="00EF0381" w:rsidRDefault="00391DC1" w:rsidP="00693C7F">
      <w:pPr>
        <w:numPr>
          <w:ilvl w:val="0"/>
          <w:numId w:val="18"/>
        </w:numPr>
        <w:spacing w:after="0"/>
      </w:pPr>
      <w:r w:rsidRPr="00EF0381">
        <w:t>Ordinera kost och kosttillägg</w:t>
      </w:r>
    </w:p>
    <w:p w14:paraId="1AD47CBE" w14:textId="77777777" w:rsidR="00391DC1" w:rsidRPr="00EF0381" w:rsidRDefault="00391DC1" w:rsidP="00693C7F">
      <w:pPr>
        <w:numPr>
          <w:ilvl w:val="0"/>
          <w:numId w:val="18"/>
        </w:numPr>
        <w:spacing w:after="0"/>
      </w:pPr>
      <w:r w:rsidRPr="00EF0381">
        <w:t>Kommunicera med omvårdnadspersonal för att säkerställa att ordinationer följs</w:t>
      </w:r>
    </w:p>
    <w:p w14:paraId="64C233DA" w14:textId="77777777" w:rsidR="00391DC1" w:rsidRPr="00EF0381" w:rsidRDefault="00391DC1" w:rsidP="00693C7F">
      <w:pPr>
        <w:numPr>
          <w:ilvl w:val="0"/>
          <w:numId w:val="18"/>
        </w:numPr>
        <w:spacing w:after="0"/>
      </w:pPr>
      <w:r w:rsidRPr="00EF0381">
        <w:t>Informera läkare om nutritionsproblem</w:t>
      </w:r>
    </w:p>
    <w:p w14:paraId="094C2032" w14:textId="77777777" w:rsidR="00391DC1" w:rsidRPr="00EF0381" w:rsidRDefault="00391DC1" w:rsidP="00693C7F">
      <w:pPr>
        <w:numPr>
          <w:ilvl w:val="0"/>
          <w:numId w:val="18"/>
        </w:numPr>
        <w:spacing w:after="0"/>
      </w:pPr>
      <w:r w:rsidRPr="00EF0381">
        <w:t>Kontakta dietist vid behov, även utan remiss</w:t>
      </w:r>
    </w:p>
    <w:p w14:paraId="4F20E987" w14:textId="3A873E72" w:rsidR="00391DC1" w:rsidRPr="00EF0381" w:rsidRDefault="00391DC1" w:rsidP="00693C7F">
      <w:pPr>
        <w:numPr>
          <w:ilvl w:val="0"/>
          <w:numId w:val="18"/>
        </w:numPr>
        <w:spacing w:after="0"/>
      </w:pPr>
      <w:r w:rsidRPr="00EF0381">
        <w:t>Säkerställa god munhälsa</w:t>
      </w:r>
      <w:r w:rsidR="00E730E1">
        <w:t>.</w:t>
      </w:r>
    </w:p>
    <w:p w14:paraId="3CABC652" w14:textId="77777777" w:rsidR="00391DC1" w:rsidRDefault="00391DC1" w:rsidP="00693C7F">
      <w:pPr>
        <w:spacing w:after="0"/>
      </w:pPr>
      <w:r w:rsidRPr="00391DC1">
        <w:rPr>
          <w:rStyle w:val="Rubrik2Char"/>
        </w:rPr>
        <w:lastRenderedPageBreak/>
        <w:t>Arbetsterapeut/Fysioterapeut</w:t>
      </w:r>
      <w:r w:rsidRPr="00EF0381">
        <w:br/>
        <w:t>Har ansvar för att:</w:t>
      </w:r>
    </w:p>
    <w:p w14:paraId="24E40F4F" w14:textId="5B5AC9BB" w:rsidR="00391DC1" w:rsidRDefault="00391DC1" w:rsidP="00693C7F">
      <w:pPr>
        <w:pStyle w:val="Liststycke"/>
        <w:numPr>
          <w:ilvl w:val="0"/>
          <w:numId w:val="21"/>
        </w:numPr>
        <w:spacing w:after="0"/>
      </w:pPr>
      <w:r>
        <w:t>Säkerställ</w:t>
      </w:r>
      <w:r>
        <w:t>a</w:t>
      </w:r>
      <w:r>
        <w:t xml:space="preserve"> god sittställning vid måltid</w:t>
      </w:r>
    </w:p>
    <w:p w14:paraId="5C2C032B" w14:textId="77777777" w:rsidR="00391DC1" w:rsidRDefault="00391DC1" w:rsidP="00693C7F">
      <w:pPr>
        <w:pStyle w:val="Liststycke"/>
        <w:numPr>
          <w:ilvl w:val="0"/>
          <w:numId w:val="21"/>
        </w:numPr>
        <w:spacing w:after="0"/>
      </w:pPr>
      <w:r>
        <w:t>Medverka i riskbedömningar</w:t>
      </w:r>
    </w:p>
    <w:p w14:paraId="1F826EAD" w14:textId="77777777" w:rsidR="00391DC1" w:rsidRDefault="00391DC1" w:rsidP="00693C7F">
      <w:pPr>
        <w:pStyle w:val="Liststycke"/>
        <w:numPr>
          <w:ilvl w:val="0"/>
          <w:numId w:val="21"/>
        </w:numPr>
        <w:spacing w:after="0"/>
      </w:pPr>
      <w:r w:rsidRPr="00EF0381">
        <w:t xml:space="preserve">bedömer behov av hjälpmedel </w:t>
      </w:r>
    </w:p>
    <w:p w14:paraId="69DCA575" w14:textId="77777777" w:rsidR="00391DC1" w:rsidRDefault="00391DC1" w:rsidP="00693C7F">
      <w:pPr>
        <w:pStyle w:val="Liststycke"/>
        <w:numPr>
          <w:ilvl w:val="0"/>
          <w:numId w:val="21"/>
        </w:numPr>
        <w:spacing w:after="0"/>
      </w:pPr>
      <w:r w:rsidRPr="00EF0381">
        <w:t>stöttar personalen i att skapa en god måltidsmiljö</w:t>
      </w:r>
    </w:p>
    <w:p w14:paraId="50C465B3" w14:textId="77777777" w:rsidR="00391DC1" w:rsidRPr="00EF0381" w:rsidRDefault="00391DC1" w:rsidP="00391DC1">
      <w:pPr>
        <w:pStyle w:val="Liststycke"/>
        <w:spacing w:after="0"/>
      </w:pPr>
    </w:p>
    <w:p w14:paraId="197E68F5" w14:textId="77777777" w:rsidR="00391DC1" w:rsidRPr="00EF0381" w:rsidRDefault="00391DC1" w:rsidP="00693C7F">
      <w:pPr>
        <w:spacing w:after="0"/>
      </w:pPr>
      <w:r w:rsidRPr="00391DC1">
        <w:rPr>
          <w:rStyle w:val="Rubrik2Char"/>
        </w:rPr>
        <w:t>Omvårdnadspersonal</w:t>
      </w:r>
      <w:r w:rsidRPr="00EF0381">
        <w:br/>
        <w:t>Har ansvar för att:</w:t>
      </w:r>
    </w:p>
    <w:p w14:paraId="218D4C2F" w14:textId="77777777" w:rsidR="00391DC1" w:rsidRPr="00EF0381" w:rsidRDefault="00391DC1" w:rsidP="00693C7F">
      <w:pPr>
        <w:numPr>
          <w:ilvl w:val="0"/>
          <w:numId w:val="19"/>
        </w:numPr>
        <w:spacing w:after="0"/>
      </w:pPr>
      <w:r w:rsidRPr="00EF0381">
        <w:t>Omedelbart rapportera problem i måltidssituationen till sjuksköterska</w:t>
      </w:r>
    </w:p>
    <w:p w14:paraId="44B05DFF" w14:textId="77777777" w:rsidR="00391DC1" w:rsidRPr="00EF0381" w:rsidRDefault="00391DC1" w:rsidP="00693C7F">
      <w:pPr>
        <w:numPr>
          <w:ilvl w:val="0"/>
          <w:numId w:val="19"/>
        </w:numPr>
        <w:spacing w:after="0"/>
      </w:pPr>
      <w:r w:rsidRPr="00EF0381">
        <w:t>Medverka vid riskbedömningar</w:t>
      </w:r>
    </w:p>
    <w:p w14:paraId="3D12DEF2" w14:textId="77777777" w:rsidR="00391DC1" w:rsidRPr="00EF0381" w:rsidRDefault="00391DC1" w:rsidP="00693C7F">
      <w:pPr>
        <w:numPr>
          <w:ilvl w:val="0"/>
          <w:numId w:val="19"/>
        </w:numPr>
        <w:spacing w:after="0"/>
      </w:pPr>
      <w:r w:rsidRPr="00EF0381">
        <w:t>Delta i planering och uppföljning av nutritionsinsatser</w:t>
      </w:r>
    </w:p>
    <w:p w14:paraId="17FFC58E" w14:textId="77777777" w:rsidR="00391DC1" w:rsidRDefault="00391DC1" w:rsidP="00693C7F">
      <w:pPr>
        <w:numPr>
          <w:ilvl w:val="0"/>
          <w:numId w:val="19"/>
        </w:numPr>
        <w:spacing w:after="0"/>
      </w:pPr>
      <w:r>
        <w:t>Främja en trevlig måltidssituation</w:t>
      </w:r>
    </w:p>
    <w:p w14:paraId="4A4A91AE" w14:textId="6CF83A9E" w:rsidR="00391DC1" w:rsidRDefault="00391DC1" w:rsidP="00693C7F">
      <w:pPr>
        <w:numPr>
          <w:ilvl w:val="0"/>
          <w:numId w:val="19"/>
        </w:numPr>
        <w:spacing w:after="0"/>
      </w:pPr>
      <w:r>
        <w:t>Uppdatera genomförandeplan</w:t>
      </w:r>
      <w:r>
        <w:t xml:space="preserve"> med korrekta hjälpinsatser</w:t>
      </w:r>
      <w:r>
        <w:t xml:space="preserve"> </w:t>
      </w:r>
    </w:p>
    <w:p w14:paraId="29C3A9C9" w14:textId="6398BFE4" w:rsidR="00391DC1" w:rsidRDefault="00693C7F" w:rsidP="00391DC1">
      <w:pPr>
        <w:numPr>
          <w:ilvl w:val="0"/>
          <w:numId w:val="19"/>
        </w:numPr>
        <w:spacing w:after="0"/>
      </w:pPr>
      <w:r>
        <w:t>Hjälpa till att tillreda och uppmuntra till god samansättning av måltider för de patienter som sköter detta själva</w:t>
      </w:r>
    </w:p>
    <w:p w14:paraId="1289C6B9" w14:textId="77777777" w:rsidR="00693C7F" w:rsidRPr="00EF0381" w:rsidRDefault="00693C7F" w:rsidP="00693C7F">
      <w:pPr>
        <w:spacing w:after="0"/>
        <w:ind w:left="720"/>
      </w:pPr>
    </w:p>
    <w:p w14:paraId="52555B3C" w14:textId="7145A993" w:rsidR="00391DC1" w:rsidRPr="00EF0381" w:rsidRDefault="00391DC1" w:rsidP="00693C7F">
      <w:pPr>
        <w:pStyle w:val="Rubrik2"/>
        <w:spacing w:before="0" w:after="0" w:line="276" w:lineRule="auto"/>
      </w:pPr>
      <w:r w:rsidRPr="00EF0381">
        <w:t>Verksamhetschef</w:t>
      </w:r>
    </w:p>
    <w:p w14:paraId="4DD4C0E3" w14:textId="188760C5" w:rsidR="00391DC1" w:rsidRDefault="00391DC1" w:rsidP="00693C7F">
      <w:pPr>
        <w:spacing w:after="0"/>
      </w:pPr>
      <w:r w:rsidRPr="00391DC1">
        <w:t>Enligt HSLF-FS 2022:49 ansvarar verksamhetschefen för att:</w:t>
      </w:r>
    </w:p>
    <w:p w14:paraId="2F99F71F" w14:textId="545D741A" w:rsidR="00391DC1" w:rsidRPr="00EF0381" w:rsidRDefault="00391DC1" w:rsidP="00693C7F">
      <w:pPr>
        <w:pStyle w:val="Liststycke"/>
        <w:numPr>
          <w:ilvl w:val="0"/>
          <w:numId w:val="23"/>
        </w:numPr>
        <w:spacing w:after="0"/>
      </w:pPr>
      <w:r w:rsidRPr="00EF0381">
        <w:t>Det finns lokala rutiner för att förebygga och behandla undernäring</w:t>
      </w:r>
    </w:p>
    <w:p w14:paraId="40AA306F" w14:textId="77777777" w:rsidR="00391DC1" w:rsidRPr="00EF0381" w:rsidRDefault="00391DC1" w:rsidP="00693C7F">
      <w:pPr>
        <w:numPr>
          <w:ilvl w:val="0"/>
          <w:numId w:val="20"/>
        </w:numPr>
        <w:spacing w:after="0"/>
      </w:pPr>
      <w:r w:rsidRPr="00EF0381">
        <w:t>Personalen har tillräcklig kompetens om nutritionsvårdsprocessen</w:t>
      </w:r>
    </w:p>
    <w:p w14:paraId="5C10F9CC" w14:textId="77777777" w:rsidR="00391DC1" w:rsidRDefault="00391DC1" w:rsidP="00693C7F">
      <w:pPr>
        <w:numPr>
          <w:ilvl w:val="0"/>
          <w:numId w:val="20"/>
        </w:numPr>
        <w:spacing w:after="0"/>
      </w:pPr>
      <w:r w:rsidRPr="00EF0381">
        <w:t>Medicinskt ansvarig sjuksköterskas rutiner är kända och efterlevs i verksamheten</w:t>
      </w:r>
    </w:p>
    <w:p w14:paraId="70EBC3F6" w14:textId="3D14A421" w:rsidR="00693C7F" w:rsidRDefault="00693C7F" w:rsidP="00693C7F">
      <w:pPr>
        <w:numPr>
          <w:ilvl w:val="0"/>
          <w:numId w:val="20"/>
        </w:numPr>
        <w:spacing w:after="0"/>
      </w:pPr>
      <w:r>
        <w:t>Måltiderna som serveras till patienten är näringsanpassade efter patientens behov och önskemål</w:t>
      </w:r>
    </w:p>
    <w:p w14:paraId="124C0165" w14:textId="77777777" w:rsidR="00391DC1" w:rsidRPr="00EF0381" w:rsidRDefault="00391DC1" w:rsidP="00693C7F">
      <w:pPr>
        <w:spacing w:after="0"/>
        <w:ind w:left="720"/>
      </w:pPr>
    </w:p>
    <w:p w14:paraId="37CE4095" w14:textId="5BE96D17" w:rsidR="00E360B3" w:rsidRDefault="00391DC1" w:rsidP="00693C7F">
      <w:r w:rsidRPr="00391DC1">
        <w:rPr>
          <w:rStyle w:val="Rubrik2Char"/>
        </w:rPr>
        <w:t>Medicinskt ansvarig sjuksköterska (MAS)</w:t>
      </w:r>
      <w:r w:rsidRPr="00EF0381">
        <w:br/>
        <w:t>Har ett övergripande ansvar att säkerställa att hälso- och sjukvård bedrivs enligt lag, föreskrifter och gällande rutiner, samt att vården är säker och håller god kvalitet. MAS följer upp nutritionsvårdens kvalitet, till exempel via Senior alert.</w:t>
      </w:r>
    </w:p>
    <w:p w14:paraId="738BB2A9" w14:textId="5ABA4AA3" w:rsidR="00391DC1" w:rsidRPr="00EF0381" w:rsidRDefault="00391DC1" w:rsidP="00317427">
      <w:pPr>
        <w:pStyle w:val="Rubrik1"/>
      </w:pPr>
      <w:r w:rsidRPr="00EF0381">
        <w:t>Förebyggande arbete</w:t>
      </w:r>
    </w:p>
    <w:p w14:paraId="74F5F553" w14:textId="250AE2CC" w:rsidR="00E730E1" w:rsidRDefault="00391DC1" w:rsidP="00391DC1">
      <w:r w:rsidRPr="00EF0381">
        <w:t>Nutritionsstatus ska bedömas snarast efter inflyttning, helst inom 24 timmar, och senast inom en vecka. Instrumentet MNA-SF används</w:t>
      </w:r>
      <w:r w:rsidR="00B2485D">
        <w:t xml:space="preserve">, riskbedömningen och eventuella planer </w:t>
      </w:r>
      <w:r w:rsidR="00B2485D" w:rsidRPr="00EF0381">
        <w:t>dokumenteras i patientjournalen.</w:t>
      </w:r>
      <w:r w:rsidR="00B2485D">
        <w:t xml:space="preserve"> På SÄBO enligt SOL ska</w:t>
      </w:r>
      <w:r w:rsidRPr="00EF0381">
        <w:t xml:space="preserve"> resultatet registreras i Senior Alert</w:t>
      </w:r>
      <w:r w:rsidR="00B2485D">
        <w:t>.</w:t>
      </w:r>
    </w:p>
    <w:p w14:paraId="5B959EB5" w14:textId="77777777" w:rsidR="00693C7F" w:rsidRDefault="00693C7F" w:rsidP="00391DC1"/>
    <w:p w14:paraId="2C7E0530" w14:textId="77777777" w:rsidR="00693C7F" w:rsidRPr="00EF0381" w:rsidRDefault="00693C7F" w:rsidP="00391DC1"/>
    <w:p w14:paraId="50C87059" w14:textId="77777777" w:rsidR="00391DC1" w:rsidRPr="00693C7F" w:rsidRDefault="00391DC1" w:rsidP="00693C7F">
      <w:pPr>
        <w:spacing w:after="0"/>
        <w:rPr>
          <w:b/>
          <w:bCs/>
        </w:rPr>
      </w:pPr>
      <w:r w:rsidRPr="00693C7F">
        <w:rPr>
          <w:b/>
          <w:bCs/>
        </w:rPr>
        <w:lastRenderedPageBreak/>
        <w:t>Riskbedömning upprepas:</w:t>
      </w:r>
    </w:p>
    <w:p w14:paraId="348AD9A7" w14:textId="77777777" w:rsidR="00391DC1" w:rsidRPr="00EF0381" w:rsidRDefault="00391DC1" w:rsidP="00693C7F">
      <w:pPr>
        <w:numPr>
          <w:ilvl w:val="0"/>
          <w:numId w:val="24"/>
        </w:numPr>
        <w:spacing w:after="0"/>
      </w:pPr>
      <w:r w:rsidRPr="00EF0381">
        <w:t>Var sjätte månad</w:t>
      </w:r>
    </w:p>
    <w:p w14:paraId="4DCCB4E8" w14:textId="77777777" w:rsidR="00391DC1" w:rsidRPr="00EF0381" w:rsidRDefault="00391DC1" w:rsidP="00693C7F">
      <w:pPr>
        <w:numPr>
          <w:ilvl w:val="0"/>
          <w:numId w:val="24"/>
        </w:numPr>
        <w:spacing w:after="0"/>
      </w:pPr>
      <w:r w:rsidRPr="00EF0381">
        <w:t>Vid förändrat hälsotillstånd eller viktnedgång</w:t>
      </w:r>
    </w:p>
    <w:p w14:paraId="41450EEF" w14:textId="77777777" w:rsidR="00391DC1" w:rsidRDefault="00391DC1" w:rsidP="00693C7F">
      <w:pPr>
        <w:numPr>
          <w:ilvl w:val="0"/>
          <w:numId w:val="24"/>
        </w:numPr>
        <w:spacing w:after="0"/>
      </w:pPr>
      <w:r w:rsidRPr="00EF0381">
        <w:t>Regelbunden viktuppföljning, minst var tredje månad</w:t>
      </w:r>
    </w:p>
    <w:p w14:paraId="79AF2C7D" w14:textId="77777777" w:rsidR="00693C7F" w:rsidRPr="00EF0381" w:rsidRDefault="00693C7F" w:rsidP="00693C7F">
      <w:pPr>
        <w:spacing w:after="0"/>
        <w:ind w:left="720"/>
      </w:pPr>
    </w:p>
    <w:p w14:paraId="115ABAD2" w14:textId="77777777" w:rsidR="00391DC1" w:rsidRPr="00EF0381" w:rsidRDefault="00391DC1" w:rsidP="00693C7F">
      <w:pPr>
        <w:spacing w:after="0"/>
      </w:pPr>
      <w:r w:rsidRPr="00EF0381">
        <w:rPr>
          <w:b/>
          <w:bCs/>
        </w:rPr>
        <w:t>Särskilt att beakta:</w:t>
      </w:r>
    </w:p>
    <w:p w14:paraId="60BDD584" w14:textId="77777777" w:rsidR="00391DC1" w:rsidRPr="00EF0381" w:rsidRDefault="00391DC1" w:rsidP="00693C7F">
      <w:pPr>
        <w:numPr>
          <w:ilvl w:val="0"/>
          <w:numId w:val="25"/>
        </w:numPr>
        <w:spacing w:after="0"/>
      </w:pPr>
      <w:r w:rsidRPr="00EF0381">
        <w:t>Kost ordineras av sjuksköterska</w:t>
      </w:r>
    </w:p>
    <w:p w14:paraId="6DB510E0" w14:textId="77777777" w:rsidR="00391DC1" w:rsidRPr="00EF0381" w:rsidRDefault="00391DC1" w:rsidP="00693C7F">
      <w:pPr>
        <w:numPr>
          <w:ilvl w:val="0"/>
          <w:numId w:val="25"/>
        </w:numPr>
        <w:spacing w:after="0"/>
      </w:pPr>
      <w:r w:rsidRPr="00EF0381">
        <w:t>Måltidsordning</w:t>
      </w:r>
      <w:r>
        <w:t xml:space="preserve"> bör vara </w:t>
      </w:r>
      <w:r w:rsidRPr="00EF0381">
        <w:t>3 huvudmål + 2–3 mellanmål</w:t>
      </w:r>
      <w:r>
        <w:t>. Anpassas individuellt efter patientens behov</w:t>
      </w:r>
    </w:p>
    <w:p w14:paraId="56555F1B" w14:textId="77777777" w:rsidR="00391DC1" w:rsidRPr="00EF0381" w:rsidRDefault="00391DC1" w:rsidP="00693C7F">
      <w:pPr>
        <w:numPr>
          <w:ilvl w:val="0"/>
          <w:numId w:val="25"/>
        </w:numPr>
        <w:spacing w:after="0"/>
      </w:pPr>
      <w:r w:rsidRPr="00EF0381">
        <w:t>Nattfasta max 11 timmar; egenkontroll minst 2 ggr/år</w:t>
      </w:r>
    </w:p>
    <w:p w14:paraId="242E60DB" w14:textId="77777777" w:rsidR="00391DC1" w:rsidRPr="00EF0381" w:rsidRDefault="00391DC1" w:rsidP="00693C7F">
      <w:pPr>
        <w:numPr>
          <w:ilvl w:val="0"/>
          <w:numId w:val="25"/>
        </w:numPr>
        <w:spacing w:after="0"/>
      </w:pPr>
      <w:r w:rsidRPr="00EF0381">
        <w:t xml:space="preserve">Individuell plan vid behov </w:t>
      </w:r>
      <w:r>
        <w:t xml:space="preserve">för </w:t>
      </w:r>
      <w:r w:rsidRPr="00EF0381">
        <w:t>förkortad nattfasta</w:t>
      </w:r>
    </w:p>
    <w:p w14:paraId="29335C78" w14:textId="5B0FEE04" w:rsidR="000762CB" w:rsidRDefault="00391DC1" w:rsidP="00693C7F">
      <w:pPr>
        <w:pStyle w:val="Liststycke"/>
        <w:numPr>
          <w:ilvl w:val="0"/>
          <w:numId w:val="25"/>
        </w:numPr>
        <w:spacing w:after="0"/>
      </w:pPr>
      <w:r w:rsidRPr="00EF0381">
        <w:t>Munhälsobedömning erbjuds årligen</w:t>
      </w:r>
      <w:r w:rsidR="00B2485D">
        <w:t xml:space="preserve"> av avtalad utförare.</w:t>
      </w:r>
    </w:p>
    <w:p w14:paraId="2317C9B9" w14:textId="77777777" w:rsidR="00693C7F" w:rsidRDefault="00693C7F" w:rsidP="00693C7F">
      <w:pPr>
        <w:pStyle w:val="Liststycke"/>
        <w:spacing w:after="0"/>
      </w:pPr>
    </w:p>
    <w:p w14:paraId="74AC6D80" w14:textId="77777777" w:rsidR="00B2485D" w:rsidRPr="00EF0381" w:rsidRDefault="00B2485D" w:rsidP="00317427">
      <w:pPr>
        <w:pStyle w:val="Rubrik1"/>
      </w:pPr>
      <w:r w:rsidRPr="00EF0381">
        <w:t>Utredning av undernäring</w:t>
      </w:r>
    </w:p>
    <w:p w14:paraId="15F1CD40" w14:textId="77777777" w:rsidR="00B2485D" w:rsidRPr="00EF0381" w:rsidRDefault="00B2485D" w:rsidP="00317427">
      <w:pPr>
        <w:spacing w:after="0"/>
      </w:pPr>
      <w:r w:rsidRPr="00EF0381">
        <w:t>Vid identifierad risk enligt MNA-SF, ansvarar sjuksköterskan i samråd med läkare för att utreda orsakerna. Utredningen omfattar bland annat:</w:t>
      </w:r>
    </w:p>
    <w:p w14:paraId="785BCC90" w14:textId="77777777" w:rsidR="00B2485D" w:rsidRPr="00EF0381" w:rsidRDefault="00B2485D" w:rsidP="00317427">
      <w:pPr>
        <w:numPr>
          <w:ilvl w:val="0"/>
          <w:numId w:val="26"/>
        </w:numPr>
        <w:spacing w:after="0"/>
      </w:pPr>
      <w:r w:rsidRPr="00EF0381">
        <w:t>Vikt, BMI</w:t>
      </w:r>
      <w:r>
        <w:t xml:space="preserve"> och eventuell</w:t>
      </w:r>
      <w:r w:rsidRPr="00EF0381">
        <w:t xml:space="preserve"> viktförlust</w:t>
      </w:r>
    </w:p>
    <w:p w14:paraId="74C3B8FB" w14:textId="77777777" w:rsidR="00B2485D" w:rsidRPr="00EF0381" w:rsidRDefault="00B2485D" w:rsidP="00317427">
      <w:pPr>
        <w:numPr>
          <w:ilvl w:val="0"/>
          <w:numId w:val="26"/>
        </w:numPr>
        <w:spacing w:after="0"/>
      </w:pPr>
      <w:r w:rsidRPr="00EF0381">
        <w:t>Ätsvårigheter</w:t>
      </w:r>
    </w:p>
    <w:p w14:paraId="139C5B04" w14:textId="62078CFB" w:rsidR="00B2485D" w:rsidRDefault="00B2485D" w:rsidP="00317427">
      <w:pPr>
        <w:numPr>
          <w:ilvl w:val="0"/>
          <w:numId w:val="26"/>
        </w:numPr>
        <w:spacing w:after="0"/>
      </w:pPr>
      <w:r w:rsidRPr="00EF0381">
        <w:t>Bakomliggande sjukdomar</w:t>
      </w:r>
      <w:r w:rsidR="00317427">
        <w:t xml:space="preserve"> </w:t>
      </w:r>
    </w:p>
    <w:p w14:paraId="705C563B" w14:textId="2B420BC6" w:rsidR="00B2485D" w:rsidRDefault="00317427" w:rsidP="00567E79">
      <w:pPr>
        <w:numPr>
          <w:ilvl w:val="0"/>
          <w:numId w:val="26"/>
        </w:numPr>
        <w:spacing w:after="0"/>
      </w:pPr>
      <w:r>
        <w:t>Fysiska och p</w:t>
      </w:r>
      <w:r w:rsidR="00B2485D" w:rsidRPr="00EF0381">
        <w:t>sykosociala faktorer (se tabell 1)</w:t>
      </w:r>
    </w:p>
    <w:p w14:paraId="109E667F" w14:textId="77777777" w:rsidR="00B2485D" w:rsidRDefault="00B2485D" w:rsidP="00B2485D">
      <w:pPr>
        <w:ind w:left="720"/>
      </w:pPr>
    </w:p>
    <w:tbl>
      <w:tblPr>
        <w:tblStyle w:val="Nackakommun-Tabell"/>
        <w:tblW w:w="0" w:type="auto"/>
        <w:tblInd w:w="720" w:type="dxa"/>
        <w:tblLook w:val="04A0" w:firstRow="1" w:lastRow="0" w:firstColumn="1" w:lastColumn="0" w:noHBand="0" w:noVBand="1"/>
      </w:tblPr>
      <w:tblGrid>
        <w:gridCol w:w="3499"/>
        <w:gridCol w:w="3368"/>
      </w:tblGrid>
      <w:tr w:rsidR="00B2485D" w14:paraId="7C1431D5" w14:textId="77777777" w:rsidTr="00FC6EA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9" w:type="dxa"/>
          </w:tcPr>
          <w:p w14:paraId="27CECF4F" w14:textId="77777777" w:rsidR="00B2485D" w:rsidRDefault="00B2485D" w:rsidP="00FC6EA6">
            <w:r>
              <w:t>Fysiska faktorer</w:t>
            </w:r>
          </w:p>
        </w:tc>
        <w:tc>
          <w:tcPr>
            <w:tcW w:w="3368" w:type="dxa"/>
          </w:tcPr>
          <w:p w14:paraId="43F3D3E1" w14:textId="77777777" w:rsidR="00B2485D" w:rsidRDefault="00B2485D" w:rsidP="00FC6EA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Psykiska faktorer</w:t>
            </w:r>
          </w:p>
        </w:tc>
      </w:tr>
      <w:tr w:rsidR="00B2485D" w14:paraId="50825006" w14:textId="77777777" w:rsidTr="00FC6E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99" w:type="dxa"/>
          </w:tcPr>
          <w:p w14:paraId="2DC8A314" w14:textId="77777777" w:rsidR="00B2485D" w:rsidRPr="003F58BC" w:rsidRDefault="00B2485D" w:rsidP="00B2485D">
            <w:pPr>
              <w:pStyle w:val="Liststycke"/>
              <w:numPr>
                <w:ilvl w:val="0"/>
                <w:numId w:val="27"/>
              </w:numPr>
              <w:spacing w:after="240" w:line="276" w:lineRule="auto"/>
              <w:rPr>
                <w:rFonts w:asciiTheme="minorHAnsi" w:hAnsiTheme="minorHAnsi"/>
                <w:b w:val="0"/>
                <w:bCs w:val="0"/>
                <w:sz w:val="24"/>
              </w:rPr>
            </w:pP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Nedsatt tandstatus/munstatus</w:t>
            </w:r>
          </w:p>
          <w:p w14:paraId="052502EC" w14:textId="77777777" w:rsidR="00B2485D" w:rsidRPr="003F58BC" w:rsidRDefault="00B2485D" w:rsidP="00B2485D">
            <w:pPr>
              <w:pStyle w:val="Liststycke"/>
              <w:numPr>
                <w:ilvl w:val="0"/>
                <w:numId w:val="27"/>
              </w:numPr>
              <w:spacing w:after="240" w:line="276" w:lineRule="auto"/>
              <w:rPr>
                <w:rFonts w:asciiTheme="minorHAnsi" w:hAnsiTheme="minorHAnsi"/>
                <w:b w:val="0"/>
                <w:bCs w:val="0"/>
                <w:sz w:val="24"/>
              </w:rPr>
            </w:pP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Sväljningssvårigheter</w:t>
            </w:r>
          </w:p>
          <w:p w14:paraId="77EDC43D" w14:textId="77777777" w:rsidR="00B2485D" w:rsidRPr="003F58BC" w:rsidRDefault="00B2485D" w:rsidP="00B2485D">
            <w:pPr>
              <w:pStyle w:val="Liststycke"/>
              <w:numPr>
                <w:ilvl w:val="0"/>
                <w:numId w:val="27"/>
              </w:numPr>
              <w:spacing w:after="240" w:line="276" w:lineRule="auto"/>
              <w:rPr>
                <w:rFonts w:asciiTheme="minorHAnsi" w:hAnsiTheme="minorHAnsi"/>
                <w:b w:val="0"/>
                <w:bCs w:val="0"/>
                <w:sz w:val="24"/>
              </w:rPr>
            </w:pP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Tuggsvårigheter</w:t>
            </w:r>
          </w:p>
          <w:p w14:paraId="778E5450" w14:textId="77777777" w:rsidR="00B2485D" w:rsidRPr="003F58BC" w:rsidRDefault="00B2485D" w:rsidP="00B2485D">
            <w:pPr>
              <w:pStyle w:val="Liststycke"/>
              <w:numPr>
                <w:ilvl w:val="0"/>
                <w:numId w:val="27"/>
              </w:numPr>
              <w:spacing w:after="240" w:line="276" w:lineRule="auto"/>
              <w:rPr>
                <w:rFonts w:asciiTheme="minorHAnsi" w:hAnsiTheme="minorHAnsi"/>
                <w:b w:val="0"/>
                <w:bCs w:val="0"/>
                <w:sz w:val="24"/>
              </w:rPr>
            </w:pP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 xml:space="preserve">Nedsatt rörelseförmåga </w:t>
            </w:r>
          </w:p>
          <w:p w14:paraId="2A458084" w14:textId="77777777" w:rsidR="00B2485D" w:rsidRPr="003F58BC" w:rsidRDefault="00B2485D" w:rsidP="00B2485D">
            <w:pPr>
              <w:pStyle w:val="Liststycke"/>
              <w:numPr>
                <w:ilvl w:val="0"/>
                <w:numId w:val="27"/>
              </w:numPr>
              <w:spacing w:after="240" w:line="276" w:lineRule="auto"/>
              <w:rPr>
                <w:rFonts w:asciiTheme="minorHAnsi" w:hAnsiTheme="minorHAnsi"/>
                <w:b w:val="0"/>
                <w:bCs w:val="0"/>
                <w:sz w:val="24"/>
              </w:rPr>
            </w:pP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Nedsatt förmåga att känna lukt</w:t>
            </w:r>
            <w:r>
              <w:rPr>
                <w:rFonts w:asciiTheme="minorHAnsi" w:hAnsiTheme="minorHAnsi"/>
                <w:b w:val="0"/>
                <w:bCs w:val="0"/>
                <w:sz w:val="24"/>
              </w:rPr>
              <w:t xml:space="preserve"> eller </w:t>
            </w: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smak</w:t>
            </w:r>
          </w:p>
          <w:p w14:paraId="476020BE" w14:textId="77777777" w:rsidR="00B2485D" w:rsidRPr="003F58BC" w:rsidRDefault="00B2485D" w:rsidP="00B2485D">
            <w:pPr>
              <w:pStyle w:val="Liststycke"/>
              <w:numPr>
                <w:ilvl w:val="0"/>
                <w:numId w:val="27"/>
              </w:numPr>
              <w:spacing w:after="240" w:line="276" w:lineRule="auto"/>
              <w:rPr>
                <w:rFonts w:asciiTheme="minorHAnsi" w:hAnsiTheme="minorHAnsi"/>
                <w:b w:val="0"/>
                <w:bCs w:val="0"/>
                <w:sz w:val="24"/>
              </w:rPr>
            </w:pP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Nedsatt syn</w:t>
            </w:r>
            <w:r>
              <w:rPr>
                <w:rFonts w:asciiTheme="minorHAnsi" w:hAnsiTheme="minorHAnsi"/>
                <w:b w:val="0"/>
                <w:bCs w:val="0"/>
                <w:sz w:val="24"/>
              </w:rPr>
              <w:t xml:space="preserve"> eller </w:t>
            </w: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hörsel</w:t>
            </w:r>
          </w:p>
          <w:p w14:paraId="4DD4FC3A" w14:textId="77777777" w:rsidR="00B2485D" w:rsidRPr="003F58BC" w:rsidRDefault="00B2485D" w:rsidP="00B2485D">
            <w:pPr>
              <w:pStyle w:val="Liststycke"/>
              <w:numPr>
                <w:ilvl w:val="0"/>
                <w:numId w:val="27"/>
              </w:numPr>
              <w:spacing w:after="240" w:line="276" w:lineRule="auto"/>
              <w:rPr>
                <w:rFonts w:asciiTheme="minorHAnsi" w:hAnsiTheme="minorHAnsi"/>
                <w:b w:val="0"/>
                <w:bCs w:val="0"/>
                <w:sz w:val="24"/>
              </w:rPr>
            </w:pP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Kostrestriktioner</w:t>
            </w:r>
          </w:p>
          <w:p w14:paraId="7EDD29CA" w14:textId="77777777" w:rsidR="00B2485D" w:rsidRPr="003F58BC" w:rsidRDefault="00B2485D" w:rsidP="00B2485D">
            <w:pPr>
              <w:pStyle w:val="Liststycke"/>
              <w:numPr>
                <w:ilvl w:val="0"/>
                <w:numId w:val="27"/>
              </w:numPr>
              <w:spacing w:after="240" w:line="276" w:lineRule="auto"/>
              <w:rPr>
                <w:rFonts w:asciiTheme="minorHAnsi" w:hAnsiTheme="minorHAnsi"/>
                <w:b w:val="0"/>
                <w:bCs w:val="0"/>
                <w:sz w:val="24"/>
              </w:rPr>
            </w:pP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Tar fler än tre läkemedel</w:t>
            </w:r>
            <w:r>
              <w:rPr>
                <w:rFonts w:asciiTheme="minorHAnsi" w:hAnsiTheme="minorHAnsi"/>
                <w:b w:val="0"/>
                <w:bCs w:val="0"/>
                <w:sz w:val="24"/>
              </w:rPr>
              <w:t xml:space="preserve"> per </w:t>
            </w: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dag</w:t>
            </w:r>
          </w:p>
          <w:p w14:paraId="059919BB" w14:textId="77777777" w:rsidR="00B2485D" w:rsidRPr="003F58BC" w:rsidRDefault="00B2485D" w:rsidP="00B2485D">
            <w:pPr>
              <w:pStyle w:val="Liststycke"/>
              <w:numPr>
                <w:ilvl w:val="0"/>
                <w:numId w:val="27"/>
              </w:numPr>
              <w:spacing w:after="240" w:line="276" w:lineRule="auto"/>
              <w:rPr>
                <w:rFonts w:asciiTheme="minorHAnsi" w:hAnsiTheme="minorHAnsi"/>
                <w:b w:val="0"/>
                <w:bCs w:val="0"/>
                <w:sz w:val="24"/>
              </w:rPr>
            </w:pP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Sjukliga förändringar i hjärta</w:t>
            </w:r>
            <w:r>
              <w:rPr>
                <w:rFonts w:asciiTheme="minorHAnsi" w:hAnsiTheme="minorHAnsi"/>
                <w:b w:val="0"/>
                <w:bCs w:val="0"/>
                <w:sz w:val="24"/>
              </w:rPr>
              <w:t xml:space="preserve">, </w:t>
            </w: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lever</w:t>
            </w:r>
            <w:r>
              <w:rPr>
                <w:rFonts w:asciiTheme="minorHAnsi" w:hAnsiTheme="minorHAnsi"/>
                <w:b w:val="0"/>
                <w:bCs w:val="0"/>
                <w:sz w:val="24"/>
              </w:rPr>
              <w:t xml:space="preserve">, </w:t>
            </w: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njure</w:t>
            </w:r>
            <w:r>
              <w:rPr>
                <w:rFonts w:asciiTheme="minorHAnsi" w:hAnsiTheme="minorHAnsi"/>
                <w:b w:val="0"/>
                <w:bCs w:val="0"/>
                <w:sz w:val="24"/>
              </w:rPr>
              <w:t xml:space="preserve">, </w:t>
            </w: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lungor eller i de endokrina organen</w:t>
            </w:r>
          </w:p>
          <w:p w14:paraId="5D7CCB69" w14:textId="77777777" w:rsidR="00B2485D" w:rsidRPr="003F58BC" w:rsidRDefault="00B2485D" w:rsidP="00B2485D">
            <w:pPr>
              <w:pStyle w:val="Liststycke"/>
              <w:numPr>
                <w:ilvl w:val="0"/>
                <w:numId w:val="27"/>
              </w:numPr>
              <w:spacing w:after="240" w:line="276" w:lineRule="auto"/>
              <w:rPr>
                <w:rFonts w:asciiTheme="minorHAnsi" w:hAnsiTheme="minorHAnsi"/>
                <w:b w:val="0"/>
                <w:bCs w:val="0"/>
                <w:sz w:val="24"/>
              </w:rPr>
            </w:pP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lastRenderedPageBreak/>
              <w:t>Mag</w:t>
            </w:r>
            <w:r>
              <w:rPr>
                <w:rFonts w:asciiTheme="minorHAnsi" w:hAnsiTheme="minorHAnsi"/>
                <w:b w:val="0"/>
                <w:bCs w:val="0"/>
                <w:sz w:val="24"/>
              </w:rPr>
              <w:t xml:space="preserve">- och </w:t>
            </w: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tarmrelaterade symtom till exempel gasbesvär, diarré, förstoppning, magsmärta</w:t>
            </w:r>
          </w:p>
          <w:p w14:paraId="179468FE" w14:textId="77777777" w:rsidR="00B2485D" w:rsidRPr="003F58BC" w:rsidRDefault="00B2485D" w:rsidP="00B2485D">
            <w:pPr>
              <w:pStyle w:val="Liststycke"/>
              <w:numPr>
                <w:ilvl w:val="0"/>
                <w:numId w:val="27"/>
              </w:numPr>
              <w:spacing w:after="240" w:line="276" w:lineRule="auto"/>
              <w:rPr>
                <w:rFonts w:asciiTheme="minorHAnsi" w:hAnsiTheme="minorHAnsi"/>
                <w:b w:val="0"/>
                <w:bCs w:val="0"/>
                <w:sz w:val="24"/>
              </w:rPr>
            </w:pP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För lång nattfasta</w:t>
            </w:r>
          </w:p>
          <w:p w14:paraId="338C96B1" w14:textId="4A676F43" w:rsidR="00B2485D" w:rsidRPr="003F58BC" w:rsidRDefault="00B2485D" w:rsidP="00B2485D">
            <w:pPr>
              <w:pStyle w:val="Liststycke"/>
              <w:numPr>
                <w:ilvl w:val="0"/>
                <w:numId w:val="27"/>
              </w:numPr>
              <w:spacing w:after="240" w:line="276" w:lineRule="auto"/>
              <w:rPr>
                <w:rFonts w:asciiTheme="minorHAnsi" w:hAnsiTheme="minorHAnsi"/>
                <w:b w:val="0"/>
                <w:bCs w:val="0"/>
                <w:sz w:val="24"/>
              </w:rPr>
            </w:pP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Ökat energibehov</w:t>
            </w:r>
            <w:r>
              <w:rPr>
                <w:rFonts w:asciiTheme="minorHAnsi" w:hAnsiTheme="minorHAnsi"/>
                <w:b w:val="0"/>
                <w:bCs w:val="0"/>
                <w:sz w:val="24"/>
              </w:rPr>
              <w:t>,</w:t>
            </w: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 xml:space="preserve"> </w:t>
            </w:r>
            <w:r>
              <w:rPr>
                <w:rFonts w:asciiTheme="minorHAnsi" w:hAnsiTheme="minorHAnsi"/>
                <w:b w:val="0"/>
                <w:bCs w:val="0"/>
                <w:sz w:val="24"/>
              </w:rPr>
              <w:t>exempelvis</w:t>
            </w: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 xml:space="preserve"> hög fysisk aktivitet som vandrande vid demens, </w:t>
            </w:r>
            <w:r>
              <w:rPr>
                <w:rFonts w:asciiTheme="minorHAnsi" w:hAnsiTheme="minorHAnsi"/>
                <w:b w:val="0"/>
                <w:bCs w:val="0"/>
                <w:sz w:val="24"/>
              </w:rPr>
              <w:t xml:space="preserve">krampsjukdomar, </w:t>
            </w: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hög muskeltonus eller ökat andningsarbete (KOL)</w:t>
            </w:r>
          </w:p>
          <w:p w14:paraId="337DC38B" w14:textId="1C40A7BD" w:rsidR="00B2485D" w:rsidRPr="003F58BC" w:rsidRDefault="00B2485D" w:rsidP="00B2485D">
            <w:pPr>
              <w:pStyle w:val="Liststycke"/>
              <w:numPr>
                <w:ilvl w:val="0"/>
                <w:numId w:val="27"/>
              </w:numPr>
              <w:spacing w:after="240" w:line="276" w:lineRule="auto"/>
              <w:rPr>
                <w:rFonts w:asciiTheme="minorHAnsi" w:hAnsiTheme="minorHAnsi"/>
                <w:b w:val="0"/>
                <w:bCs w:val="0"/>
                <w:sz w:val="24"/>
              </w:rPr>
            </w:pP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Funktionella svårigheter att äta ex</w:t>
            </w:r>
            <w:r>
              <w:rPr>
                <w:rFonts w:asciiTheme="minorHAnsi" w:hAnsiTheme="minorHAnsi"/>
                <w:b w:val="0"/>
                <w:bCs w:val="0"/>
                <w:sz w:val="24"/>
              </w:rPr>
              <w:t>empelvis</w:t>
            </w: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 xml:space="preserve"> efter stroke</w:t>
            </w:r>
            <w:r>
              <w:rPr>
                <w:rFonts w:asciiTheme="minorHAnsi" w:hAnsiTheme="minorHAnsi"/>
                <w:b w:val="0"/>
                <w:bCs w:val="0"/>
                <w:sz w:val="24"/>
              </w:rPr>
              <w:t xml:space="preserve"> eller medfött handikapp</w:t>
            </w:r>
          </w:p>
          <w:p w14:paraId="7AC36AA8" w14:textId="77777777" w:rsidR="00B2485D" w:rsidRPr="003F58BC" w:rsidRDefault="00B2485D" w:rsidP="00B2485D">
            <w:pPr>
              <w:pStyle w:val="Liststycke"/>
              <w:numPr>
                <w:ilvl w:val="0"/>
                <w:numId w:val="27"/>
              </w:numPr>
              <w:spacing w:after="240" w:line="276" w:lineRule="auto"/>
            </w:pPr>
            <w:r w:rsidRPr="003F58BC">
              <w:rPr>
                <w:rFonts w:asciiTheme="minorHAnsi" w:hAnsiTheme="minorHAnsi"/>
                <w:b w:val="0"/>
                <w:bCs w:val="0"/>
                <w:sz w:val="24"/>
              </w:rPr>
              <w:t>Nyligen genomfört eller pågående medicinsk behandling</w:t>
            </w:r>
          </w:p>
        </w:tc>
        <w:tc>
          <w:tcPr>
            <w:tcW w:w="3368" w:type="dxa"/>
          </w:tcPr>
          <w:p w14:paraId="35DFB3F4" w14:textId="77777777" w:rsidR="00B2485D" w:rsidRPr="003F58BC" w:rsidRDefault="00B2485D" w:rsidP="00B2485D">
            <w:pPr>
              <w:pStyle w:val="Liststycke"/>
              <w:numPr>
                <w:ilvl w:val="0"/>
                <w:numId w:val="28"/>
              </w:numPr>
              <w:spacing w:after="24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4"/>
              </w:rPr>
            </w:pPr>
            <w:r w:rsidRPr="003F58BC">
              <w:rPr>
                <w:rFonts w:asciiTheme="minorHAnsi" w:hAnsiTheme="minorHAnsi"/>
                <w:sz w:val="24"/>
              </w:rPr>
              <w:lastRenderedPageBreak/>
              <w:t>Förlust av motivation</w:t>
            </w:r>
          </w:p>
          <w:p w14:paraId="62077A78" w14:textId="77777777" w:rsidR="00B2485D" w:rsidRPr="003F58BC" w:rsidRDefault="00B2485D" w:rsidP="00B2485D">
            <w:pPr>
              <w:pStyle w:val="Liststycke"/>
              <w:numPr>
                <w:ilvl w:val="0"/>
                <w:numId w:val="28"/>
              </w:numPr>
              <w:spacing w:after="24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4"/>
              </w:rPr>
            </w:pPr>
            <w:r w:rsidRPr="003F58BC">
              <w:rPr>
                <w:rFonts w:asciiTheme="minorHAnsi" w:hAnsiTheme="minorHAnsi"/>
                <w:sz w:val="24"/>
              </w:rPr>
              <w:t>Nedsatt sinnesstämning</w:t>
            </w:r>
          </w:p>
          <w:p w14:paraId="53F23DD6" w14:textId="77777777" w:rsidR="00B2485D" w:rsidRPr="003F58BC" w:rsidRDefault="00B2485D" w:rsidP="00B2485D">
            <w:pPr>
              <w:pStyle w:val="Liststycke"/>
              <w:numPr>
                <w:ilvl w:val="0"/>
                <w:numId w:val="28"/>
              </w:numPr>
              <w:spacing w:after="24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4"/>
              </w:rPr>
            </w:pPr>
            <w:r w:rsidRPr="003F58BC">
              <w:rPr>
                <w:rFonts w:asciiTheme="minorHAnsi" w:hAnsiTheme="minorHAnsi"/>
                <w:sz w:val="24"/>
              </w:rPr>
              <w:t>Aptitlöshet</w:t>
            </w:r>
          </w:p>
          <w:p w14:paraId="0F3B1855" w14:textId="77777777" w:rsidR="00B2485D" w:rsidRDefault="00B2485D" w:rsidP="00B2485D">
            <w:pPr>
              <w:pStyle w:val="Liststycke"/>
              <w:numPr>
                <w:ilvl w:val="0"/>
                <w:numId w:val="28"/>
              </w:numPr>
              <w:spacing w:after="24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4"/>
              </w:rPr>
            </w:pPr>
            <w:r w:rsidRPr="003F58BC">
              <w:rPr>
                <w:rFonts w:asciiTheme="minorHAnsi" w:hAnsiTheme="minorHAnsi"/>
                <w:sz w:val="24"/>
              </w:rPr>
              <w:t xml:space="preserve">Sorg </w:t>
            </w:r>
            <w:r>
              <w:rPr>
                <w:rFonts w:asciiTheme="minorHAnsi" w:hAnsiTheme="minorHAnsi"/>
                <w:sz w:val="24"/>
              </w:rPr>
              <w:t>exempelvis på grund av n</w:t>
            </w:r>
            <w:r w:rsidRPr="003F58BC">
              <w:rPr>
                <w:rFonts w:asciiTheme="minorHAnsi" w:hAnsiTheme="minorHAnsi"/>
                <w:sz w:val="24"/>
              </w:rPr>
              <w:t>ärståendes sjukdom</w:t>
            </w:r>
            <w:r>
              <w:rPr>
                <w:rFonts w:asciiTheme="minorHAnsi" w:hAnsiTheme="minorHAnsi"/>
                <w:sz w:val="24"/>
              </w:rPr>
              <w:t xml:space="preserve"> eller </w:t>
            </w:r>
            <w:r w:rsidRPr="003F58BC">
              <w:rPr>
                <w:rFonts w:asciiTheme="minorHAnsi" w:hAnsiTheme="minorHAnsi"/>
                <w:sz w:val="24"/>
              </w:rPr>
              <w:t>bortgång</w:t>
            </w:r>
          </w:p>
          <w:p w14:paraId="69212355" w14:textId="77777777" w:rsidR="00B2485D" w:rsidRPr="003F58BC" w:rsidRDefault="00B2485D" w:rsidP="00B2485D">
            <w:pPr>
              <w:pStyle w:val="Liststycke"/>
              <w:numPr>
                <w:ilvl w:val="0"/>
                <w:numId w:val="28"/>
              </w:numPr>
              <w:spacing w:after="24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t>I</w:t>
            </w:r>
            <w:r w:rsidRPr="003F58BC">
              <w:rPr>
                <w:rFonts w:asciiTheme="minorHAnsi" w:hAnsiTheme="minorHAnsi"/>
                <w:sz w:val="24"/>
              </w:rPr>
              <w:t>solering</w:t>
            </w:r>
            <w:r>
              <w:rPr>
                <w:rFonts w:asciiTheme="minorHAnsi" w:hAnsiTheme="minorHAnsi"/>
                <w:sz w:val="24"/>
              </w:rPr>
              <w:t xml:space="preserve"> och </w:t>
            </w:r>
            <w:r w:rsidRPr="003F58BC">
              <w:rPr>
                <w:rFonts w:asciiTheme="minorHAnsi" w:hAnsiTheme="minorHAnsi"/>
                <w:sz w:val="24"/>
              </w:rPr>
              <w:t>ensamhet</w:t>
            </w:r>
          </w:p>
          <w:p w14:paraId="37556565" w14:textId="77777777" w:rsidR="00B2485D" w:rsidRPr="003F58BC" w:rsidRDefault="00B2485D" w:rsidP="00B2485D">
            <w:pPr>
              <w:pStyle w:val="Liststycke"/>
              <w:numPr>
                <w:ilvl w:val="0"/>
                <w:numId w:val="28"/>
              </w:numPr>
              <w:spacing w:after="24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4"/>
              </w:rPr>
            </w:pPr>
            <w:r w:rsidRPr="003F58BC">
              <w:rPr>
                <w:rFonts w:asciiTheme="minorHAnsi" w:hAnsiTheme="minorHAnsi"/>
                <w:sz w:val="24"/>
              </w:rPr>
              <w:t>Saknar den hjälp som behövs under måltiden</w:t>
            </w:r>
          </w:p>
          <w:p w14:paraId="621FB4A6" w14:textId="18EE10C6" w:rsidR="00B2485D" w:rsidRDefault="00B2485D" w:rsidP="00B2485D">
            <w:pPr>
              <w:pStyle w:val="Liststycke"/>
              <w:numPr>
                <w:ilvl w:val="0"/>
                <w:numId w:val="28"/>
              </w:numPr>
              <w:spacing w:after="24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4"/>
              </w:rPr>
            </w:pPr>
            <w:r w:rsidRPr="003F58BC">
              <w:rPr>
                <w:rFonts w:asciiTheme="minorHAnsi" w:hAnsiTheme="minorHAnsi"/>
                <w:sz w:val="24"/>
              </w:rPr>
              <w:t>Att vara nyinflyttad till ett boende</w:t>
            </w:r>
            <w:r>
              <w:rPr>
                <w:rFonts w:asciiTheme="minorHAnsi" w:hAnsiTheme="minorHAnsi"/>
                <w:sz w:val="24"/>
              </w:rPr>
              <w:t>, nyligen flyttat hemifrån</w:t>
            </w:r>
          </w:p>
          <w:p w14:paraId="75621FCA" w14:textId="77777777" w:rsidR="00B2485D" w:rsidRDefault="00B2485D" w:rsidP="00B2485D">
            <w:pPr>
              <w:pStyle w:val="Liststycke"/>
              <w:numPr>
                <w:ilvl w:val="0"/>
                <w:numId w:val="28"/>
              </w:numPr>
              <w:spacing w:after="24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4"/>
              </w:rPr>
            </w:pPr>
            <w:r w:rsidRPr="003F58BC">
              <w:rPr>
                <w:rFonts w:asciiTheme="minorHAnsi" w:hAnsiTheme="minorHAnsi"/>
                <w:sz w:val="24"/>
              </w:rPr>
              <w:t>Rädsla för konsekvenserna av att vara inkontinent</w:t>
            </w:r>
          </w:p>
          <w:p w14:paraId="506A8044" w14:textId="77777777" w:rsidR="00B2485D" w:rsidRDefault="00B2485D" w:rsidP="00B2485D">
            <w:pPr>
              <w:pStyle w:val="Liststycke"/>
              <w:numPr>
                <w:ilvl w:val="0"/>
                <w:numId w:val="28"/>
              </w:numPr>
              <w:spacing w:after="24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4"/>
              </w:rPr>
            </w:pPr>
            <w:r w:rsidRPr="003F58BC">
              <w:rPr>
                <w:rFonts w:asciiTheme="minorHAnsi" w:hAnsiTheme="minorHAnsi"/>
                <w:sz w:val="24"/>
              </w:rPr>
              <w:lastRenderedPageBreak/>
              <w:t>Kulturella</w:t>
            </w:r>
            <w:r>
              <w:rPr>
                <w:rFonts w:asciiTheme="minorHAnsi" w:hAnsiTheme="minorHAnsi"/>
                <w:sz w:val="24"/>
              </w:rPr>
              <w:t xml:space="preserve"> eller </w:t>
            </w:r>
            <w:r w:rsidRPr="003F58BC">
              <w:rPr>
                <w:rFonts w:asciiTheme="minorHAnsi" w:hAnsiTheme="minorHAnsi"/>
                <w:sz w:val="24"/>
              </w:rPr>
              <w:t>etniska faktorer</w:t>
            </w:r>
          </w:p>
          <w:p w14:paraId="074FE63A" w14:textId="2E549C3B" w:rsidR="00B2485D" w:rsidRDefault="00B2485D" w:rsidP="00B2485D">
            <w:pPr>
              <w:pStyle w:val="Liststycke"/>
              <w:numPr>
                <w:ilvl w:val="0"/>
                <w:numId w:val="28"/>
              </w:numPr>
              <w:spacing w:after="24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t>Bordsgrannar</w:t>
            </w:r>
          </w:p>
          <w:p w14:paraId="20C7A285" w14:textId="77777777" w:rsidR="00B2485D" w:rsidRPr="003F58BC" w:rsidRDefault="00B2485D" w:rsidP="00B2485D">
            <w:pPr>
              <w:pStyle w:val="Liststycke"/>
              <w:numPr>
                <w:ilvl w:val="0"/>
                <w:numId w:val="28"/>
              </w:numPr>
              <w:spacing w:after="24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4"/>
              </w:rPr>
            </w:pPr>
            <w:r w:rsidRPr="003F58BC">
              <w:rPr>
                <w:rFonts w:asciiTheme="minorHAnsi" w:hAnsiTheme="minorHAnsi"/>
                <w:sz w:val="24"/>
              </w:rPr>
              <w:t>Måltidsmiljö</w:t>
            </w:r>
          </w:p>
          <w:p w14:paraId="409F97A6" w14:textId="77777777" w:rsidR="00B2485D" w:rsidRDefault="00B2485D" w:rsidP="00B2485D">
            <w:pPr>
              <w:pStyle w:val="Liststycke"/>
              <w:numPr>
                <w:ilvl w:val="0"/>
                <w:numId w:val="28"/>
              </w:numPr>
              <w:spacing w:after="24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4"/>
              </w:rPr>
            </w:pPr>
            <w:r w:rsidRPr="003F58BC">
              <w:rPr>
                <w:rFonts w:asciiTheme="minorHAnsi" w:hAnsiTheme="minorHAnsi"/>
                <w:sz w:val="24"/>
              </w:rPr>
              <w:t xml:space="preserve">Ångest eller rädsla för att svälja fel om patienten lider av </w:t>
            </w:r>
            <w:proofErr w:type="spellStart"/>
            <w:r w:rsidRPr="003F58BC">
              <w:rPr>
                <w:rFonts w:asciiTheme="minorHAnsi" w:hAnsiTheme="minorHAnsi"/>
                <w:sz w:val="24"/>
              </w:rPr>
              <w:t>dysfagi</w:t>
            </w:r>
            <w:proofErr w:type="spellEnd"/>
          </w:p>
          <w:p w14:paraId="7BD2F687" w14:textId="77777777" w:rsidR="00B2485D" w:rsidRDefault="00B2485D" w:rsidP="00B2485D">
            <w:pPr>
              <w:pStyle w:val="Liststycke"/>
              <w:numPr>
                <w:ilvl w:val="0"/>
                <w:numId w:val="28"/>
              </w:numPr>
              <w:spacing w:after="24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t>Svårt att koncentrera sig på att äta</w:t>
            </w:r>
          </w:p>
          <w:p w14:paraId="1C15666F" w14:textId="77777777" w:rsidR="000719C5" w:rsidRDefault="000719C5" w:rsidP="00B2485D">
            <w:pPr>
              <w:pStyle w:val="Liststycke"/>
              <w:numPr>
                <w:ilvl w:val="0"/>
                <w:numId w:val="28"/>
              </w:numPr>
              <w:spacing w:after="24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t xml:space="preserve">Upplevelse av den egna kroppens vikt </w:t>
            </w:r>
          </w:p>
          <w:p w14:paraId="25B29EC9" w14:textId="6E33DAA1" w:rsidR="000719C5" w:rsidRPr="003F58BC" w:rsidRDefault="000719C5" w:rsidP="00B2485D">
            <w:pPr>
              <w:pStyle w:val="Liststycke"/>
              <w:numPr>
                <w:ilvl w:val="0"/>
                <w:numId w:val="28"/>
              </w:numPr>
              <w:spacing w:after="24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t>Religiösa perspektiv</w:t>
            </w:r>
          </w:p>
        </w:tc>
      </w:tr>
    </w:tbl>
    <w:p w14:paraId="6283DD00" w14:textId="66184CE9" w:rsidR="00B2485D" w:rsidRDefault="00317427" w:rsidP="00B2485D">
      <w:r>
        <w:lastRenderedPageBreak/>
        <w:tab/>
        <w:t>(Tabell 1.)</w:t>
      </w:r>
    </w:p>
    <w:p w14:paraId="26ED469D" w14:textId="77777777" w:rsidR="00B2485D" w:rsidRDefault="00B2485D" w:rsidP="00B2485D"/>
    <w:p w14:paraId="38B2795B" w14:textId="77777777" w:rsidR="00B2485D" w:rsidRPr="00EF0381" w:rsidRDefault="00B2485D" w:rsidP="00317427">
      <w:pPr>
        <w:pStyle w:val="Rubrik1"/>
      </w:pPr>
      <w:r w:rsidRPr="00EF0381">
        <w:t>Bedömning av energi-, protein- och vätskebehov</w:t>
      </w:r>
    </w:p>
    <w:p w14:paraId="31E667B5" w14:textId="083844CA" w:rsidR="00B2485D" w:rsidRPr="00EF0381" w:rsidRDefault="00B2485D" w:rsidP="00B2485D">
      <w:r w:rsidRPr="00EF0381">
        <w:rPr>
          <w:b/>
          <w:bCs/>
        </w:rPr>
        <w:t>Kost- och vätskeregistrering</w:t>
      </w:r>
      <w:r w:rsidRPr="00EF0381">
        <w:t xml:space="preserve"> görs under minst tre dagar vid inflyttning och vid behov</w:t>
      </w:r>
      <w:r>
        <w:t xml:space="preserve"> för att få en mer detaljerad bild av vätske- och näringsintaget.</w:t>
      </w:r>
    </w:p>
    <w:p w14:paraId="792BFD86" w14:textId="0101ACF9" w:rsidR="00B2485D" w:rsidRPr="00A85104" w:rsidRDefault="00B2485D" w:rsidP="00B2485D">
      <w:pPr>
        <w:rPr>
          <w:b/>
          <w:bCs/>
        </w:rPr>
      </w:pPr>
      <w:r>
        <w:rPr>
          <w:b/>
          <w:bCs/>
        </w:rPr>
        <w:t>Beräkningstabell för bedömning av energi</w:t>
      </w:r>
      <w:r w:rsidRPr="00EF0381">
        <w:rPr>
          <w:b/>
          <w:bCs/>
        </w:rPr>
        <w:t>behov:</w:t>
      </w:r>
    </w:p>
    <w:tbl>
      <w:tblPr>
        <w:tblStyle w:val="Nackakommun-Tabell"/>
        <w:tblW w:w="0" w:type="auto"/>
        <w:tblLook w:val="04A0" w:firstRow="1" w:lastRow="0" w:firstColumn="1" w:lastColumn="0" w:noHBand="0" w:noVBand="1"/>
      </w:tblPr>
      <w:tblGrid>
        <w:gridCol w:w="3793"/>
        <w:gridCol w:w="3794"/>
      </w:tblGrid>
      <w:tr w:rsidR="00B2485D" w14:paraId="13B467B7" w14:textId="77777777" w:rsidTr="00FC6EA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3" w:type="dxa"/>
          </w:tcPr>
          <w:p w14:paraId="27A9EE73" w14:textId="77777777" w:rsidR="00B2485D" w:rsidRPr="00A85104" w:rsidRDefault="00B2485D" w:rsidP="00FC6EA6">
            <w:pPr>
              <w:rPr>
                <w:rFonts w:ascii="Garamond" w:hAnsi="Garamond"/>
                <w:sz w:val="24"/>
                <w:szCs w:val="28"/>
              </w:rPr>
            </w:pPr>
            <w:r w:rsidRPr="00A85104">
              <w:rPr>
                <w:rFonts w:ascii="Garamond" w:hAnsi="Garamond"/>
                <w:sz w:val="24"/>
                <w:szCs w:val="28"/>
              </w:rPr>
              <w:t>Energibehov</w:t>
            </w:r>
          </w:p>
        </w:tc>
        <w:tc>
          <w:tcPr>
            <w:tcW w:w="3794" w:type="dxa"/>
          </w:tcPr>
          <w:p w14:paraId="3D2D737D" w14:textId="77777777" w:rsidR="00B2485D" w:rsidRPr="00A85104" w:rsidRDefault="00B2485D" w:rsidP="00FC6EA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sz w:val="24"/>
                <w:szCs w:val="28"/>
              </w:rPr>
            </w:pPr>
            <w:r w:rsidRPr="00A85104">
              <w:rPr>
                <w:rFonts w:ascii="Garamond" w:hAnsi="Garamond"/>
                <w:sz w:val="24"/>
                <w:szCs w:val="28"/>
              </w:rPr>
              <w:t>kcal x kg per dygn</w:t>
            </w:r>
          </w:p>
        </w:tc>
      </w:tr>
      <w:tr w:rsidR="00B2485D" w14:paraId="2220F7E0" w14:textId="77777777" w:rsidTr="00FC6E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3" w:type="dxa"/>
          </w:tcPr>
          <w:p w14:paraId="0AFBA123" w14:textId="77777777" w:rsidR="00B2485D" w:rsidRPr="00A85104" w:rsidRDefault="00B2485D" w:rsidP="00FC6EA6">
            <w:pPr>
              <w:rPr>
                <w:rFonts w:ascii="Garamond" w:hAnsi="Garamond"/>
                <w:b w:val="0"/>
                <w:bCs w:val="0"/>
                <w:sz w:val="24"/>
                <w:szCs w:val="28"/>
              </w:rPr>
            </w:pPr>
            <w:r w:rsidRPr="00A85104">
              <w:rPr>
                <w:rFonts w:ascii="Garamond" w:hAnsi="Garamond"/>
                <w:b w:val="0"/>
                <w:bCs w:val="0"/>
                <w:sz w:val="24"/>
                <w:szCs w:val="28"/>
              </w:rPr>
              <w:t xml:space="preserve">Sängliggande </w:t>
            </w:r>
          </w:p>
        </w:tc>
        <w:tc>
          <w:tcPr>
            <w:tcW w:w="3794" w:type="dxa"/>
          </w:tcPr>
          <w:p w14:paraId="72618464" w14:textId="77777777" w:rsidR="00B2485D" w:rsidRPr="00A85104" w:rsidRDefault="00B2485D" w:rsidP="00FC6E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sz w:val="24"/>
                <w:szCs w:val="28"/>
              </w:rPr>
            </w:pPr>
            <w:r w:rsidRPr="00A85104">
              <w:rPr>
                <w:rFonts w:ascii="Garamond" w:hAnsi="Garamond"/>
                <w:sz w:val="24"/>
                <w:szCs w:val="28"/>
              </w:rPr>
              <w:t>25</w:t>
            </w:r>
          </w:p>
        </w:tc>
      </w:tr>
      <w:tr w:rsidR="00B2485D" w14:paraId="0E514C06" w14:textId="77777777" w:rsidTr="00FC6E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3" w:type="dxa"/>
          </w:tcPr>
          <w:p w14:paraId="65D2167A" w14:textId="77777777" w:rsidR="00B2485D" w:rsidRPr="00A85104" w:rsidRDefault="00B2485D" w:rsidP="00FC6EA6">
            <w:pPr>
              <w:rPr>
                <w:rFonts w:ascii="Garamond" w:hAnsi="Garamond"/>
                <w:b w:val="0"/>
                <w:bCs w:val="0"/>
                <w:sz w:val="24"/>
                <w:szCs w:val="28"/>
              </w:rPr>
            </w:pPr>
            <w:r w:rsidRPr="00A85104">
              <w:rPr>
                <w:rFonts w:ascii="Garamond" w:hAnsi="Garamond"/>
                <w:b w:val="0"/>
                <w:bCs w:val="0"/>
                <w:sz w:val="24"/>
                <w:szCs w:val="28"/>
              </w:rPr>
              <w:t>Uppegående</w:t>
            </w:r>
          </w:p>
        </w:tc>
        <w:tc>
          <w:tcPr>
            <w:tcW w:w="3794" w:type="dxa"/>
          </w:tcPr>
          <w:p w14:paraId="47B538D0" w14:textId="77777777" w:rsidR="00B2485D" w:rsidRPr="00A85104" w:rsidRDefault="00B2485D" w:rsidP="00FC6E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sz w:val="24"/>
                <w:szCs w:val="28"/>
              </w:rPr>
            </w:pPr>
            <w:r w:rsidRPr="00A85104">
              <w:rPr>
                <w:rFonts w:ascii="Garamond" w:hAnsi="Garamond"/>
                <w:sz w:val="24"/>
                <w:szCs w:val="28"/>
              </w:rPr>
              <w:t>30</w:t>
            </w:r>
          </w:p>
        </w:tc>
      </w:tr>
      <w:tr w:rsidR="00B2485D" w14:paraId="0178D793" w14:textId="77777777" w:rsidTr="00FC6E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3" w:type="dxa"/>
          </w:tcPr>
          <w:p w14:paraId="5FDE2817" w14:textId="77777777" w:rsidR="00B2485D" w:rsidRPr="00A85104" w:rsidRDefault="00B2485D" w:rsidP="00FC6EA6">
            <w:pPr>
              <w:rPr>
                <w:rFonts w:ascii="Garamond" w:hAnsi="Garamond"/>
                <w:b w:val="0"/>
                <w:bCs w:val="0"/>
                <w:sz w:val="24"/>
                <w:szCs w:val="28"/>
              </w:rPr>
            </w:pPr>
            <w:r w:rsidRPr="00A85104">
              <w:rPr>
                <w:rFonts w:ascii="Garamond" w:hAnsi="Garamond"/>
                <w:b w:val="0"/>
                <w:bCs w:val="0"/>
                <w:sz w:val="24"/>
                <w:szCs w:val="28"/>
              </w:rPr>
              <w:t xml:space="preserve">Förhöjt behov </w:t>
            </w:r>
          </w:p>
        </w:tc>
        <w:tc>
          <w:tcPr>
            <w:tcW w:w="3794" w:type="dxa"/>
          </w:tcPr>
          <w:p w14:paraId="68B4F71C" w14:textId="77777777" w:rsidR="00B2485D" w:rsidRPr="00A85104" w:rsidRDefault="00B2485D" w:rsidP="00FC6E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sz w:val="24"/>
                <w:szCs w:val="28"/>
              </w:rPr>
            </w:pPr>
            <w:r w:rsidRPr="00A85104">
              <w:rPr>
                <w:rFonts w:ascii="Garamond" w:hAnsi="Garamond"/>
                <w:sz w:val="24"/>
                <w:szCs w:val="28"/>
              </w:rPr>
              <w:t>35</w:t>
            </w:r>
          </w:p>
        </w:tc>
      </w:tr>
    </w:tbl>
    <w:p w14:paraId="2293F7DA" w14:textId="77777777" w:rsidR="00317427" w:rsidRDefault="00317427" w:rsidP="00317427">
      <w:pPr>
        <w:pStyle w:val="Liststycke"/>
      </w:pPr>
    </w:p>
    <w:p w14:paraId="507425E1" w14:textId="0CB81AA9" w:rsidR="00B2485D" w:rsidRDefault="00B2485D" w:rsidP="00B2485D">
      <w:pPr>
        <w:pStyle w:val="Liststycke"/>
        <w:numPr>
          <w:ilvl w:val="0"/>
          <w:numId w:val="29"/>
        </w:numPr>
      </w:pPr>
      <w:r w:rsidRPr="00A85104">
        <w:t>Vid undervikt: +10 %</w:t>
      </w:r>
      <w:r w:rsidR="00317427">
        <w:t xml:space="preserve"> på beräknat behov</w:t>
      </w:r>
      <w:r w:rsidRPr="00A85104">
        <w:t xml:space="preserve"> </w:t>
      </w:r>
    </w:p>
    <w:p w14:paraId="12DE1743" w14:textId="77777777" w:rsidR="00B2485D" w:rsidRDefault="00B2485D" w:rsidP="00B2485D">
      <w:pPr>
        <w:pStyle w:val="Liststycke"/>
        <w:numPr>
          <w:ilvl w:val="0"/>
          <w:numId w:val="29"/>
        </w:numPr>
      </w:pPr>
      <w:r w:rsidRPr="00A85104">
        <w:t>Vid övervikt</w:t>
      </w:r>
      <w:r>
        <w:t xml:space="preserve"> eller </w:t>
      </w:r>
      <w:r w:rsidRPr="00A85104">
        <w:t>fetma</w:t>
      </w:r>
      <w:r>
        <w:t xml:space="preserve">, </w:t>
      </w:r>
      <w:r w:rsidRPr="00A85104">
        <w:t>beräkna energibehov BMI 25 + 25 % av övervikten</w:t>
      </w:r>
      <w:r>
        <w:t>.</w:t>
      </w:r>
    </w:p>
    <w:p w14:paraId="6D2F15BE" w14:textId="77777777" w:rsidR="00B2485D" w:rsidRDefault="00B2485D" w:rsidP="00B2485D">
      <w:pPr>
        <w:pStyle w:val="Liststycke"/>
        <w:numPr>
          <w:ilvl w:val="0"/>
          <w:numId w:val="29"/>
        </w:numPr>
      </w:pPr>
      <w:r w:rsidRPr="00B2485D">
        <w:t>Vid temperaturförhöjning: + 10 % för varje grads förhöjning</w:t>
      </w:r>
    </w:p>
    <w:p w14:paraId="6D80B393" w14:textId="77777777" w:rsidR="00317427" w:rsidRPr="00B2485D" w:rsidRDefault="00317427" w:rsidP="00317427">
      <w:pPr>
        <w:pStyle w:val="Liststycke"/>
      </w:pPr>
    </w:p>
    <w:tbl>
      <w:tblPr>
        <w:tblStyle w:val="Nackakommun-Tabell"/>
        <w:tblW w:w="0" w:type="auto"/>
        <w:tblLook w:val="04A0" w:firstRow="1" w:lastRow="0" w:firstColumn="1" w:lastColumn="0" w:noHBand="0" w:noVBand="1"/>
      </w:tblPr>
      <w:tblGrid>
        <w:gridCol w:w="3793"/>
        <w:gridCol w:w="3794"/>
      </w:tblGrid>
      <w:tr w:rsidR="00B2485D" w:rsidRPr="00B2485D" w14:paraId="7C89073C" w14:textId="77777777" w:rsidTr="00FC6EA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3" w:type="dxa"/>
          </w:tcPr>
          <w:p w14:paraId="426200E6" w14:textId="77777777" w:rsidR="00B2485D" w:rsidRPr="00B2485D" w:rsidRDefault="00B2485D" w:rsidP="00FC6EA6">
            <w:pPr>
              <w:rPr>
                <w:rFonts w:asciiTheme="minorHAnsi" w:hAnsiTheme="minorHAnsi"/>
                <w:sz w:val="24"/>
              </w:rPr>
            </w:pPr>
            <w:r w:rsidRPr="00B2485D">
              <w:rPr>
                <w:rFonts w:asciiTheme="minorHAnsi" w:hAnsiTheme="minorHAnsi"/>
                <w:sz w:val="24"/>
              </w:rPr>
              <w:lastRenderedPageBreak/>
              <w:t>Protein</w:t>
            </w:r>
          </w:p>
        </w:tc>
        <w:tc>
          <w:tcPr>
            <w:tcW w:w="3794" w:type="dxa"/>
          </w:tcPr>
          <w:p w14:paraId="44C96087" w14:textId="77777777" w:rsidR="00B2485D" w:rsidRPr="00B2485D" w:rsidRDefault="00B2485D" w:rsidP="00FC6EA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4"/>
              </w:rPr>
            </w:pPr>
            <w:r w:rsidRPr="00B2485D">
              <w:rPr>
                <w:rFonts w:asciiTheme="minorHAnsi" w:hAnsiTheme="minorHAnsi"/>
                <w:sz w:val="24"/>
              </w:rPr>
              <w:t>Gram x kg och dygn</w:t>
            </w:r>
          </w:p>
        </w:tc>
      </w:tr>
      <w:tr w:rsidR="00B2485D" w:rsidRPr="00B2485D" w14:paraId="5A7C3590" w14:textId="77777777" w:rsidTr="00FC6E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3" w:type="dxa"/>
          </w:tcPr>
          <w:p w14:paraId="2FE79417" w14:textId="77777777" w:rsidR="00B2485D" w:rsidRPr="00B2485D" w:rsidRDefault="00B2485D" w:rsidP="00B2485D">
            <w:pPr>
              <w:rPr>
                <w:rFonts w:asciiTheme="minorHAnsi" w:hAnsiTheme="minorHAnsi"/>
                <w:b w:val="0"/>
                <w:bCs w:val="0"/>
                <w:sz w:val="24"/>
              </w:rPr>
            </w:pPr>
            <w:r w:rsidRPr="00B2485D">
              <w:rPr>
                <w:rFonts w:asciiTheme="minorHAnsi" w:hAnsiTheme="minorHAnsi"/>
                <w:b w:val="0"/>
                <w:bCs w:val="0"/>
                <w:sz w:val="24"/>
              </w:rPr>
              <w:t>Frisk individ</w:t>
            </w:r>
          </w:p>
        </w:tc>
        <w:tc>
          <w:tcPr>
            <w:tcW w:w="3794" w:type="dxa"/>
          </w:tcPr>
          <w:p w14:paraId="6229039B" w14:textId="56197E6B" w:rsidR="00B2485D" w:rsidRPr="00B2485D" w:rsidRDefault="00B2485D" w:rsidP="00B248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4"/>
              </w:rPr>
            </w:pPr>
            <w:r w:rsidRPr="00B2485D">
              <w:rPr>
                <w:rFonts w:asciiTheme="minorHAnsi" w:hAnsiTheme="minorHAnsi"/>
                <w:sz w:val="24"/>
              </w:rPr>
              <w:t>1,0–1,2</w:t>
            </w:r>
            <w:r w:rsidRPr="00B2485D">
              <w:rPr>
                <w:rFonts w:asciiTheme="minorHAnsi" w:hAnsiTheme="minorHAnsi"/>
                <w:sz w:val="24"/>
              </w:rPr>
              <w:t xml:space="preserve"> </w:t>
            </w:r>
          </w:p>
        </w:tc>
      </w:tr>
      <w:tr w:rsidR="00B2485D" w:rsidRPr="00B2485D" w14:paraId="3F114F87" w14:textId="77777777" w:rsidTr="00B2485D">
        <w:trPr>
          <w:trHeight w:val="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3" w:type="dxa"/>
          </w:tcPr>
          <w:p w14:paraId="6A1FB07F" w14:textId="77777777" w:rsidR="00B2485D" w:rsidRPr="00B2485D" w:rsidRDefault="00B2485D" w:rsidP="00B2485D">
            <w:pPr>
              <w:rPr>
                <w:rFonts w:asciiTheme="minorHAnsi" w:hAnsiTheme="minorHAnsi"/>
                <w:b w:val="0"/>
                <w:bCs w:val="0"/>
                <w:sz w:val="24"/>
              </w:rPr>
            </w:pPr>
            <w:r w:rsidRPr="00B2485D">
              <w:rPr>
                <w:rFonts w:asciiTheme="minorHAnsi" w:hAnsiTheme="minorHAnsi"/>
                <w:b w:val="0"/>
                <w:bCs w:val="0"/>
                <w:sz w:val="24"/>
              </w:rPr>
              <w:t>Sjuk individ</w:t>
            </w:r>
          </w:p>
        </w:tc>
        <w:tc>
          <w:tcPr>
            <w:tcW w:w="3794" w:type="dxa"/>
          </w:tcPr>
          <w:p w14:paraId="5CC2FA83" w14:textId="308BEE21" w:rsidR="00B2485D" w:rsidRPr="00B2485D" w:rsidRDefault="00B2485D" w:rsidP="00B248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sz w:val="24"/>
              </w:rPr>
            </w:pPr>
            <w:r w:rsidRPr="00B2485D">
              <w:rPr>
                <w:rFonts w:asciiTheme="minorHAnsi" w:hAnsiTheme="minorHAnsi"/>
                <w:sz w:val="24"/>
              </w:rPr>
              <w:t>1,2–1,5</w:t>
            </w:r>
          </w:p>
        </w:tc>
      </w:tr>
    </w:tbl>
    <w:p w14:paraId="64DDD93B" w14:textId="77777777" w:rsidR="00B2485D" w:rsidRPr="00EF0381" w:rsidRDefault="00B2485D" w:rsidP="00B2485D"/>
    <w:p w14:paraId="2DE3A272" w14:textId="7D75FAF8" w:rsidR="00B2485D" w:rsidRDefault="00B2485D" w:rsidP="00B2485D">
      <w:r w:rsidRPr="00A85104">
        <w:t>OBS! Grav njursvikt och andra sjukdomstillstånd är ett undantag från proteinrekommendationen. Kontakta läkare eller dietist för att beräkning av proteinbehov vid kraftigt försämrad njurfunktion.</w:t>
      </w:r>
    </w:p>
    <w:tbl>
      <w:tblPr>
        <w:tblStyle w:val="Nackakommun-Tabell"/>
        <w:tblW w:w="0" w:type="auto"/>
        <w:tblLook w:val="04A0" w:firstRow="1" w:lastRow="0" w:firstColumn="1" w:lastColumn="0" w:noHBand="0" w:noVBand="1"/>
      </w:tblPr>
      <w:tblGrid>
        <w:gridCol w:w="3793"/>
        <w:gridCol w:w="3794"/>
      </w:tblGrid>
      <w:tr w:rsidR="00B2485D" w14:paraId="484D5735" w14:textId="77777777" w:rsidTr="00FC6EA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93" w:type="dxa"/>
          </w:tcPr>
          <w:p w14:paraId="10DBCC7A" w14:textId="77777777" w:rsidR="00B2485D" w:rsidRPr="00317427" w:rsidRDefault="00B2485D" w:rsidP="00FC6EA6">
            <w:pPr>
              <w:rPr>
                <w:rFonts w:asciiTheme="minorHAnsi" w:hAnsiTheme="minorHAnsi"/>
                <w:sz w:val="24"/>
              </w:rPr>
            </w:pPr>
            <w:r w:rsidRPr="00317427">
              <w:rPr>
                <w:rFonts w:asciiTheme="minorHAnsi" w:hAnsiTheme="minorHAnsi"/>
                <w:sz w:val="24"/>
              </w:rPr>
              <w:t>Vätska</w:t>
            </w:r>
          </w:p>
        </w:tc>
        <w:tc>
          <w:tcPr>
            <w:tcW w:w="3794" w:type="dxa"/>
          </w:tcPr>
          <w:p w14:paraId="5B402EB9" w14:textId="009906CA" w:rsidR="00B2485D" w:rsidRPr="00B2485D" w:rsidRDefault="00B2485D" w:rsidP="00FC6EA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b w:val="0"/>
                <w:bCs w:val="0"/>
                <w:sz w:val="24"/>
              </w:rPr>
            </w:pPr>
            <w:r w:rsidRPr="00B2485D">
              <w:rPr>
                <w:rFonts w:asciiTheme="minorHAnsi" w:hAnsiTheme="minorHAnsi"/>
                <w:b w:val="0"/>
                <w:bCs w:val="0"/>
                <w:sz w:val="24"/>
              </w:rPr>
              <w:t>30 ml x kg</w:t>
            </w:r>
            <w:r w:rsidR="00317427">
              <w:rPr>
                <w:rFonts w:asciiTheme="minorHAnsi" w:hAnsiTheme="minorHAnsi"/>
                <w:b w:val="0"/>
                <w:bCs w:val="0"/>
                <w:sz w:val="24"/>
              </w:rPr>
              <w:t xml:space="preserve"> kroppsvikt</w:t>
            </w:r>
            <w:r w:rsidRPr="00B2485D">
              <w:rPr>
                <w:rFonts w:asciiTheme="minorHAnsi" w:hAnsiTheme="minorHAnsi"/>
                <w:b w:val="0"/>
                <w:bCs w:val="0"/>
                <w:sz w:val="24"/>
              </w:rPr>
              <w:t xml:space="preserve"> per dygn</w:t>
            </w:r>
          </w:p>
        </w:tc>
      </w:tr>
    </w:tbl>
    <w:p w14:paraId="4FB7E5C1" w14:textId="77777777" w:rsidR="00B2485D" w:rsidRDefault="00B2485D" w:rsidP="00B2485D"/>
    <w:p w14:paraId="4F60F0A1" w14:textId="46F47896" w:rsidR="00B2485D" w:rsidRDefault="00B2485D" w:rsidP="00B2485D">
      <w:r>
        <w:t xml:space="preserve">Vätskeintaget </w:t>
      </w:r>
      <w:r w:rsidRPr="00EF0381">
        <w:t xml:space="preserve">anpassas </w:t>
      </w:r>
      <w:r>
        <w:t xml:space="preserve">exempel vid </w:t>
      </w:r>
      <w:r w:rsidRPr="00EF0381">
        <w:t>feber eller diarré.</w:t>
      </w:r>
    </w:p>
    <w:p w14:paraId="54FC3F28" w14:textId="425B2920" w:rsidR="00B2485D" w:rsidRDefault="000719C5" w:rsidP="00B2485D">
      <w:r>
        <w:t xml:space="preserve">För de patienter som har </w:t>
      </w:r>
      <w:r w:rsidR="00B2485D" w:rsidRPr="00A85104">
        <w:t>svårt att dricka mycket på en gång är d</w:t>
      </w:r>
      <w:r>
        <w:t xml:space="preserve">et viktigt </w:t>
      </w:r>
      <w:r w:rsidR="00B2485D" w:rsidRPr="00A85104">
        <w:t xml:space="preserve">att fördela drycken över hela dagen och inte bara dricka vid måltider. </w:t>
      </w:r>
    </w:p>
    <w:p w14:paraId="6C0FC63C" w14:textId="77777777" w:rsidR="00B2485D" w:rsidRDefault="00B2485D" w:rsidP="00B2485D">
      <w:r>
        <w:t>Räkneexempel; Kajsa väger 49 kg och bedöms som underviktig, i normalfallet sängliggande största delen av dagen, skör och har just nu feber 38 grader.</w:t>
      </w:r>
    </w:p>
    <w:p w14:paraId="3434CA6F" w14:textId="264A1456" w:rsidR="00B2485D" w:rsidRDefault="00B2485D" w:rsidP="00B2485D">
      <w:r>
        <w:t>Energibehov: 25 x 49 =1225 x 20%</w:t>
      </w:r>
      <w:r w:rsidR="000719C5">
        <w:t xml:space="preserve"> (undervikt och feber)</w:t>
      </w:r>
      <w:r>
        <w:t xml:space="preserve"> (245) = </w:t>
      </w:r>
      <w:r w:rsidR="000719C5">
        <w:t xml:space="preserve">minst </w:t>
      </w:r>
      <w:r>
        <w:t>1470 kcal per dygn</w:t>
      </w:r>
      <w:r w:rsidR="000719C5">
        <w:t xml:space="preserve"> för att inte förlora vikt</w:t>
      </w:r>
    </w:p>
    <w:p w14:paraId="6846C7AF" w14:textId="77777777" w:rsidR="00B2485D" w:rsidRDefault="00B2485D" w:rsidP="00B2485D">
      <w:r>
        <w:t>Proteinbehov: 1,2 x 49 =58,8 g protein</w:t>
      </w:r>
    </w:p>
    <w:p w14:paraId="7E6769B9" w14:textId="77777777" w:rsidR="00B2485D" w:rsidRDefault="00B2485D" w:rsidP="00B2485D">
      <w:r>
        <w:t xml:space="preserve">Vätskebehov: 30 x 49 = 1470 ml + extra pga </w:t>
      </w:r>
      <w:proofErr w:type="gramStart"/>
      <w:r>
        <w:t>feber- behov</w:t>
      </w:r>
      <w:proofErr w:type="gramEnd"/>
      <w:r>
        <w:t xml:space="preserve"> minst 1800 ml</w:t>
      </w:r>
    </w:p>
    <w:p w14:paraId="2C4E1B7F" w14:textId="77777777" w:rsidR="000719C5" w:rsidRPr="00EF0381" w:rsidRDefault="000719C5" w:rsidP="000719C5">
      <w:pPr>
        <w:pStyle w:val="Rubrik2"/>
      </w:pPr>
      <w:r w:rsidRPr="00EF0381">
        <w:t>Behandling</w:t>
      </w:r>
    </w:p>
    <w:p w14:paraId="4B81AD4E" w14:textId="77777777" w:rsidR="000719C5" w:rsidRPr="00EF0381" w:rsidRDefault="000719C5" w:rsidP="00317427">
      <w:pPr>
        <w:spacing w:after="0"/>
      </w:pPr>
      <w:r w:rsidRPr="00EF0381">
        <w:t>Vid risk eller konstaterad undernäring ska:</w:t>
      </w:r>
    </w:p>
    <w:p w14:paraId="48E25ED4" w14:textId="77777777" w:rsidR="000719C5" w:rsidRPr="00EF0381" w:rsidRDefault="000719C5" w:rsidP="00317427">
      <w:pPr>
        <w:numPr>
          <w:ilvl w:val="0"/>
          <w:numId w:val="30"/>
        </w:numPr>
        <w:spacing w:after="0"/>
      </w:pPr>
      <w:r w:rsidRPr="00EF0381">
        <w:t>Hälsoplan upprättas</w:t>
      </w:r>
    </w:p>
    <w:p w14:paraId="2F5CCE86" w14:textId="77777777" w:rsidR="000719C5" w:rsidRPr="00EF0381" w:rsidRDefault="000719C5" w:rsidP="00317427">
      <w:pPr>
        <w:numPr>
          <w:ilvl w:val="0"/>
          <w:numId w:val="30"/>
        </w:numPr>
        <w:spacing w:after="0"/>
      </w:pPr>
      <w:r w:rsidRPr="00EF0381">
        <w:t>Åtgärder dokumenteras och införas i genomförandeplan</w:t>
      </w:r>
    </w:p>
    <w:p w14:paraId="166BA68D" w14:textId="77777777" w:rsidR="000719C5" w:rsidRDefault="000719C5" w:rsidP="00317427">
      <w:pPr>
        <w:numPr>
          <w:ilvl w:val="0"/>
          <w:numId w:val="30"/>
        </w:numPr>
        <w:spacing w:after="0"/>
      </w:pPr>
      <w:r w:rsidRPr="00EF0381">
        <w:t>Behandlingen utgå från individens behov</w:t>
      </w:r>
    </w:p>
    <w:p w14:paraId="6632396E" w14:textId="77777777" w:rsidR="00317427" w:rsidRPr="00EF0381" w:rsidRDefault="00317427" w:rsidP="00317427">
      <w:pPr>
        <w:spacing w:after="0"/>
        <w:ind w:left="720"/>
      </w:pPr>
    </w:p>
    <w:p w14:paraId="3AE127B8" w14:textId="77777777" w:rsidR="000719C5" w:rsidRPr="00EF0381" w:rsidRDefault="000719C5" w:rsidP="00317427">
      <w:pPr>
        <w:spacing w:after="0"/>
      </w:pPr>
      <w:r w:rsidRPr="00EF0381">
        <w:rPr>
          <w:b/>
          <w:bCs/>
        </w:rPr>
        <w:t>Exempel på åtgärder:</w:t>
      </w:r>
    </w:p>
    <w:p w14:paraId="6ABD9608" w14:textId="7FD805E5" w:rsidR="000719C5" w:rsidRPr="00EF0381" w:rsidRDefault="00317427" w:rsidP="00317427">
      <w:pPr>
        <w:numPr>
          <w:ilvl w:val="0"/>
          <w:numId w:val="31"/>
        </w:numPr>
        <w:spacing w:after="0"/>
      </w:pPr>
      <w:r w:rsidRPr="00EF0381">
        <w:t>Energiber</w:t>
      </w:r>
      <w:r>
        <w:t>i</w:t>
      </w:r>
      <w:r w:rsidRPr="00EF0381">
        <w:t>k</w:t>
      </w:r>
      <w:r>
        <w:t>ad kost</w:t>
      </w:r>
    </w:p>
    <w:p w14:paraId="0631A918" w14:textId="77777777" w:rsidR="000719C5" w:rsidRPr="00EF0381" w:rsidRDefault="000719C5" w:rsidP="00317427">
      <w:pPr>
        <w:numPr>
          <w:ilvl w:val="0"/>
          <w:numId w:val="31"/>
        </w:numPr>
        <w:spacing w:after="0"/>
      </w:pPr>
      <w:r w:rsidRPr="00EF0381">
        <w:t>Proteinberikning</w:t>
      </w:r>
    </w:p>
    <w:p w14:paraId="3A30BEAF" w14:textId="77777777" w:rsidR="000719C5" w:rsidRPr="00EF0381" w:rsidRDefault="000719C5" w:rsidP="00317427">
      <w:pPr>
        <w:numPr>
          <w:ilvl w:val="0"/>
          <w:numId w:val="31"/>
        </w:numPr>
        <w:spacing w:after="0"/>
      </w:pPr>
      <w:r w:rsidRPr="00EF0381">
        <w:t>Konsistensanpassning</w:t>
      </w:r>
    </w:p>
    <w:p w14:paraId="7B10058E" w14:textId="77777777" w:rsidR="000719C5" w:rsidRPr="00EF0381" w:rsidRDefault="000719C5" w:rsidP="00317427">
      <w:pPr>
        <w:numPr>
          <w:ilvl w:val="0"/>
          <w:numId w:val="31"/>
        </w:numPr>
        <w:spacing w:after="0"/>
      </w:pPr>
      <w:r w:rsidRPr="00EF0381">
        <w:t>Sen kvällsmat eller nattmål</w:t>
      </w:r>
    </w:p>
    <w:p w14:paraId="30B20B74" w14:textId="77777777" w:rsidR="000719C5" w:rsidRPr="00EF0381" w:rsidRDefault="000719C5" w:rsidP="00317427">
      <w:pPr>
        <w:numPr>
          <w:ilvl w:val="0"/>
          <w:numId w:val="31"/>
        </w:numPr>
        <w:spacing w:after="0"/>
      </w:pPr>
      <w:r w:rsidRPr="00EF0381">
        <w:t>Kosttillägg (ordineras av ssk/läkare/dietist)</w:t>
      </w:r>
    </w:p>
    <w:p w14:paraId="13A8CA14" w14:textId="5D2C660F" w:rsidR="00317427" w:rsidRDefault="000719C5" w:rsidP="00317427">
      <w:pPr>
        <w:numPr>
          <w:ilvl w:val="0"/>
          <w:numId w:val="31"/>
        </w:numPr>
        <w:spacing w:after="0"/>
      </w:pPr>
      <w:r w:rsidRPr="00EF0381">
        <w:t>Ät</w:t>
      </w:r>
      <w:r w:rsidR="00317427">
        <w:t>-</w:t>
      </w:r>
      <w:r w:rsidRPr="00EF0381">
        <w:t xml:space="preserve">hjälpmedel, guidning, matro, </w:t>
      </w:r>
      <w:r w:rsidR="00317427">
        <w:t xml:space="preserve">god </w:t>
      </w:r>
      <w:r w:rsidRPr="00EF0381">
        <w:t>måltidsmiljö</w:t>
      </w:r>
    </w:p>
    <w:p w14:paraId="2B383226" w14:textId="2E1FC3D7" w:rsidR="000719C5" w:rsidRDefault="000719C5" w:rsidP="00317427">
      <w:pPr>
        <w:numPr>
          <w:ilvl w:val="0"/>
          <w:numId w:val="31"/>
        </w:numPr>
        <w:spacing w:after="0"/>
      </w:pPr>
      <w:r>
        <w:t>Extra mellanmål</w:t>
      </w:r>
    </w:p>
    <w:p w14:paraId="1E64DC79" w14:textId="4125B106" w:rsidR="000719C5" w:rsidRPr="00EF0381" w:rsidRDefault="000719C5" w:rsidP="00317427">
      <w:pPr>
        <w:numPr>
          <w:ilvl w:val="0"/>
          <w:numId w:val="31"/>
        </w:numPr>
        <w:spacing w:after="0"/>
      </w:pPr>
      <w:r>
        <w:t>Önskekost</w:t>
      </w:r>
    </w:p>
    <w:p w14:paraId="51BA64CF" w14:textId="77777777" w:rsidR="000719C5" w:rsidRDefault="000719C5" w:rsidP="000719C5">
      <w:r w:rsidRPr="00EF0381">
        <w:rPr>
          <w:b/>
          <w:bCs/>
        </w:rPr>
        <w:lastRenderedPageBreak/>
        <w:t xml:space="preserve">Vid </w:t>
      </w:r>
      <w:proofErr w:type="spellStart"/>
      <w:r w:rsidRPr="00EF0381">
        <w:rPr>
          <w:b/>
          <w:bCs/>
        </w:rPr>
        <w:t>enteral</w:t>
      </w:r>
      <w:proofErr w:type="spellEnd"/>
      <w:r w:rsidRPr="00EF0381">
        <w:rPr>
          <w:b/>
          <w:bCs/>
        </w:rPr>
        <w:t>/parenteral nutrition:</w:t>
      </w:r>
      <w:r w:rsidRPr="00EF0381">
        <w:t xml:space="preserve"> Läkaren </w:t>
      </w:r>
      <w:r>
        <w:t xml:space="preserve">eller dietist </w:t>
      </w:r>
      <w:r w:rsidRPr="00EF0381">
        <w:t>ordinerar typ, mängd och tider.</w:t>
      </w:r>
    </w:p>
    <w:p w14:paraId="1EEA10D4" w14:textId="0AA6FF28" w:rsidR="000719C5" w:rsidRPr="00EF0381" w:rsidRDefault="000719C5" w:rsidP="000719C5">
      <w:pPr>
        <w:spacing w:after="0"/>
        <w:rPr>
          <w:b/>
          <w:bCs/>
        </w:rPr>
      </w:pPr>
      <w:r w:rsidRPr="00EF0381">
        <w:rPr>
          <w:b/>
          <w:bCs/>
        </w:rPr>
        <w:t>Uppföljning</w:t>
      </w:r>
    </w:p>
    <w:p w14:paraId="14944E30" w14:textId="2E3D650B" w:rsidR="000719C5" w:rsidRPr="00EF0381" w:rsidRDefault="000719C5" w:rsidP="000719C5">
      <w:pPr>
        <w:spacing w:after="0"/>
      </w:pPr>
      <w:r w:rsidRPr="00EF0381">
        <w:t xml:space="preserve">Alla insatser ska följas upp enligt individuell tidsplan </w:t>
      </w:r>
      <w:r>
        <w:t xml:space="preserve">och dokumenteras i </w:t>
      </w:r>
      <w:r w:rsidRPr="00EF0381">
        <w:t>hälsoplanen</w:t>
      </w:r>
      <w:r>
        <w:t xml:space="preserve"> och genomförandeplanen</w:t>
      </w:r>
      <w:r w:rsidRPr="00EF0381">
        <w:t>.</w:t>
      </w:r>
    </w:p>
    <w:p w14:paraId="78CE56EF" w14:textId="77777777" w:rsidR="000719C5" w:rsidRPr="00EF0381" w:rsidRDefault="000719C5" w:rsidP="00E730E1">
      <w:pPr>
        <w:pStyle w:val="Rubrik2"/>
      </w:pPr>
    </w:p>
    <w:p w14:paraId="7ED84011" w14:textId="77777777" w:rsidR="000719C5" w:rsidRPr="00EF0381" w:rsidRDefault="000719C5" w:rsidP="00317427">
      <w:pPr>
        <w:pStyle w:val="Rubrik1"/>
      </w:pPr>
      <w:r w:rsidRPr="00EF0381">
        <w:t>Vård i livets slutskede</w:t>
      </w:r>
    </w:p>
    <w:p w14:paraId="491EDAD7" w14:textId="1B880FF6" w:rsidR="000719C5" w:rsidRPr="00EF0381" w:rsidRDefault="000719C5" w:rsidP="000719C5">
      <w:r w:rsidRPr="00EF0381">
        <w:t xml:space="preserve">Syftet </w:t>
      </w:r>
      <w:r w:rsidR="00317427">
        <w:t xml:space="preserve">med att äta i det sena palliativa skedet </w:t>
      </w:r>
      <w:r w:rsidRPr="00EF0381">
        <w:t>är att lindra obehag och upprätthålla livskvalitet. Energiintag minskar naturligt</w:t>
      </w:r>
      <w:r w:rsidR="00317427">
        <w:t>,</w:t>
      </w:r>
      <w:r w:rsidRPr="00EF0381">
        <w:t xml:space="preserve"> fokus ligger på symtomlindring, god munhälsa och </w:t>
      </w:r>
      <w:r w:rsidR="00E730E1">
        <w:t xml:space="preserve">personens önskemål. Vården ska planeras </w:t>
      </w:r>
      <w:r w:rsidR="00317427">
        <w:t xml:space="preserve">tillsammans med </w:t>
      </w:r>
      <w:r w:rsidR="00E730E1">
        <w:t xml:space="preserve">ansvarig </w:t>
      </w:r>
      <w:r w:rsidRPr="00EF0381">
        <w:t>läkare.</w:t>
      </w:r>
    </w:p>
    <w:p w14:paraId="58C16C44" w14:textId="77777777" w:rsidR="00E360B3" w:rsidRDefault="00E360B3" w:rsidP="00E730E1">
      <w:pPr>
        <w:pStyle w:val="Rubrik2"/>
      </w:pPr>
      <w:r>
        <w:t>Referenser</w:t>
      </w:r>
    </w:p>
    <w:p w14:paraId="0F635F92" w14:textId="2F9B7456" w:rsidR="00E360B3" w:rsidRPr="00E360B3" w:rsidRDefault="00E360B3" w:rsidP="00E360B3">
      <w:pPr>
        <w:numPr>
          <w:ilvl w:val="0"/>
          <w:numId w:val="32"/>
        </w:numPr>
        <w:rPr>
          <w:i/>
          <w:iCs/>
        </w:rPr>
      </w:pPr>
      <w:r w:rsidRPr="00EF0381">
        <w:t xml:space="preserve">HSLF-FS 2022:49 </w:t>
      </w:r>
      <w:r w:rsidRPr="00E360B3">
        <w:rPr>
          <w:i/>
          <w:iCs/>
        </w:rPr>
        <w:t>Förebyggande och behandling av undernäring</w:t>
      </w:r>
    </w:p>
    <w:p w14:paraId="725628F8" w14:textId="32993CE9" w:rsidR="00E360B3" w:rsidRPr="00EF0381" w:rsidRDefault="00E360B3" w:rsidP="00E360B3">
      <w:pPr>
        <w:pStyle w:val="Liststycke"/>
        <w:numPr>
          <w:ilvl w:val="0"/>
          <w:numId w:val="32"/>
        </w:numPr>
      </w:pPr>
      <w:r w:rsidRPr="00EF0381">
        <w:t xml:space="preserve">Socialstyrelsen </w:t>
      </w:r>
      <w:r>
        <w:t>(2023)</w:t>
      </w:r>
      <w:r w:rsidRPr="00E360B3">
        <w:t xml:space="preserve"> </w:t>
      </w:r>
      <w:r w:rsidRPr="00E360B3">
        <w:rPr>
          <w:i/>
          <w:iCs/>
        </w:rPr>
        <w:t>Att förebygga och behandla undernäring Nationellt kunskapsstöd i hälso- och sjukvård och socialtjänst</w:t>
      </w:r>
    </w:p>
    <w:p w14:paraId="6E6EB67D" w14:textId="6910DFE0" w:rsidR="00E360B3" w:rsidRDefault="00E360B3" w:rsidP="00E360B3">
      <w:pPr>
        <w:numPr>
          <w:ilvl w:val="0"/>
          <w:numId w:val="32"/>
        </w:numPr>
        <w:rPr>
          <w:i/>
          <w:iCs/>
        </w:rPr>
      </w:pPr>
      <w:r w:rsidRPr="00EF0381">
        <w:t>Livsmedelsverket (202</w:t>
      </w:r>
      <w:r>
        <w:t>4</w:t>
      </w:r>
      <w:r w:rsidRPr="00EF0381">
        <w:t xml:space="preserve">). </w:t>
      </w:r>
      <w:r w:rsidRPr="00E360B3">
        <w:rPr>
          <w:i/>
          <w:iCs/>
        </w:rPr>
        <w:t>Nationella riktlinjer för måltider i äldreomsorgen.</w:t>
      </w:r>
    </w:p>
    <w:p w14:paraId="74CB2F96" w14:textId="50736517" w:rsidR="00E360B3" w:rsidRPr="00E360B3" w:rsidRDefault="00E360B3" w:rsidP="00E360B3">
      <w:pPr>
        <w:numPr>
          <w:ilvl w:val="0"/>
          <w:numId w:val="32"/>
        </w:numPr>
        <w:rPr>
          <w:i/>
          <w:iCs/>
        </w:rPr>
      </w:pPr>
      <w:r w:rsidRPr="00E360B3">
        <w:t xml:space="preserve">Livsmedelsverket </w:t>
      </w:r>
      <w:r>
        <w:t>(</w:t>
      </w:r>
      <w:r w:rsidRPr="00E360B3">
        <w:t>2025)</w:t>
      </w:r>
      <w:r>
        <w:rPr>
          <w:i/>
          <w:iCs/>
        </w:rPr>
        <w:t xml:space="preserve"> Bra mat som gör skillnad för din hälsa</w:t>
      </w:r>
    </w:p>
    <w:p w14:paraId="285BD81E" w14:textId="77777777" w:rsidR="00E360B3" w:rsidRDefault="00E360B3" w:rsidP="00E360B3">
      <w:pPr>
        <w:numPr>
          <w:ilvl w:val="0"/>
          <w:numId w:val="32"/>
        </w:numPr>
      </w:pPr>
      <w:r w:rsidRPr="00EF0381">
        <w:t xml:space="preserve">Geriatrisk nutrition (Faxén Irving </w:t>
      </w:r>
      <w:proofErr w:type="gramStart"/>
      <w:r w:rsidRPr="00EF0381">
        <w:t>m.fl.</w:t>
      </w:r>
      <w:proofErr w:type="gramEnd"/>
      <w:r w:rsidRPr="00EF0381">
        <w:t>)</w:t>
      </w:r>
    </w:p>
    <w:p w14:paraId="1CD6EFD6" w14:textId="43275AB1" w:rsidR="00693C7F" w:rsidRPr="00EF0381" w:rsidRDefault="00693C7F" w:rsidP="00E360B3">
      <w:pPr>
        <w:numPr>
          <w:ilvl w:val="0"/>
          <w:numId w:val="32"/>
        </w:numPr>
      </w:pPr>
      <w:r>
        <w:t xml:space="preserve">Kunskapsguiden </w:t>
      </w:r>
      <w:hyperlink r:id="rId12" w:history="1">
        <w:r w:rsidRPr="00693C7F">
          <w:rPr>
            <w:rStyle w:val="Hyperlnk"/>
          </w:rPr>
          <w:t>Undernäring hos äldre personer - Kunskapsguiden</w:t>
        </w:r>
      </w:hyperlink>
    </w:p>
    <w:p w14:paraId="23CE3420" w14:textId="5BAF4417" w:rsidR="00B2485D" w:rsidRDefault="00B2485D" w:rsidP="00B2485D"/>
    <w:sectPr w:rsidR="00B2485D" w:rsidSect="00432C80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814" w:right="2268" w:bottom="1701" w:left="204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45A03E" w14:textId="77777777" w:rsidR="00391DC1" w:rsidRDefault="00391DC1" w:rsidP="00ED6C6F">
      <w:pPr>
        <w:spacing w:after="0" w:line="240" w:lineRule="auto"/>
      </w:pPr>
      <w:r>
        <w:separator/>
      </w:r>
    </w:p>
    <w:p w14:paraId="6521160E" w14:textId="77777777" w:rsidR="00391DC1" w:rsidRDefault="00391DC1"/>
  </w:endnote>
  <w:endnote w:type="continuationSeparator" w:id="0">
    <w:p w14:paraId="68D34276" w14:textId="77777777" w:rsidR="00391DC1" w:rsidRDefault="00391DC1" w:rsidP="00ED6C6F">
      <w:pPr>
        <w:spacing w:after="0" w:line="240" w:lineRule="auto"/>
      </w:pPr>
      <w:r>
        <w:continuationSeparator/>
      </w:r>
    </w:p>
    <w:p w14:paraId="0BA99C1C" w14:textId="77777777" w:rsidR="00391DC1" w:rsidRDefault="00391DC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FA47A6" w:rsidRPr="00CE187C" w14:paraId="767EC106" w14:textId="77777777" w:rsidTr="00AD0B38">
      <w:tc>
        <w:tcPr>
          <w:tcW w:w="10206" w:type="dxa"/>
        </w:tcPr>
        <w:p w14:paraId="189A676F" w14:textId="77777777" w:rsidR="00FA47A6" w:rsidRPr="00CE187C" w:rsidRDefault="00FA47A6" w:rsidP="00FA47A6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77BFE9C1" w14:textId="77777777" w:rsidR="00ED6C6F" w:rsidRDefault="00ED6C6F" w:rsidP="00FA47A6">
    <w:pPr>
      <w:pStyle w:val="Sidfot"/>
      <w:jc w:val="left"/>
    </w:pPr>
  </w:p>
  <w:p w14:paraId="18778495" w14:textId="77777777" w:rsidR="002876F0" w:rsidRDefault="002876F0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5B1CE" w14:textId="77777777" w:rsidR="006B688D" w:rsidRDefault="006B688D"/>
  <w:tbl>
    <w:tblPr>
      <w:tblStyle w:val="Tabellrutnt1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28" w:type="dxa"/>
        <w:left w:w="0" w:type="dxa"/>
        <w:bottom w:w="28" w:type="dxa"/>
        <w:right w:w="0" w:type="dxa"/>
      </w:tblCellMar>
      <w:tblLook w:val="04A0" w:firstRow="1" w:lastRow="0" w:firstColumn="1" w:lastColumn="0" w:noHBand="0" w:noVBand="1"/>
    </w:tblPr>
    <w:tblGrid>
      <w:gridCol w:w="2184"/>
      <w:gridCol w:w="1842"/>
      <w:gridCol w:w="1236"/>
      <w:gridCol w:w="1236"/>
      <w:gridCol w:w="1236"/>
      <w:gridCol w:w="1236"/>
      <w:gridCol w:w="1236"/>
    </w:tblGrid>
    <w:tr w:rsidR="00C432F2" w:rsidRPr="00C432F2" w14:paraId="2B3A6A0F" w14:textId="77777777" w:rsidTr="00713016">
      <w:trPr>
        <w:trHeight w:val="75"/>
      </w:trPr>
      <w:tc>
        <w:tcPr>
          <w:tcW w:w="2184" w:type="dxa"/>
          <w:tcBorders>
            <w:top w:val="single" w:sz="4" w:space="0" w:color="auto"/>
          </w:tcBorders>
          <w:tcMar>
            <w:top w:w="57" w:type="dxa"/>
          </w:tcMar>
        </w:tcPr>
        <w:p w14:paraId="05C30348" w14:textId="77777777" w:rsidR="00C432F2" w:rsidRPr="00C432F2" w:rsidRDefault="00C432F2" w:rsidP="00C432F2">
          <w:pPr>
            <w:tabs>
              <w:tab w:val="center" w:pos="4536"/>
              <w:tab w:val="right" w:pos="9072"/>
            </w:tabs>
            <w:rPr>
              <w:rFonts w:asciiTheme="majorHAnsi" w:hAnsiTheme="majorHAnsi"/>
              <w:sz w:val="12"/>
              <w:szCs w:val="21"/>
            </w:rPr>
          </w:pPr>
          <w:r w:rsidRPr="00C432F2">
            <w:rPr>
              <w:rFonts w:asciiTheme="majorHAnsi" w:hAnsiTheme="majorHAnsi"/>
              <w:sz w:val="12"/>
              <w:szCs w:val="21"/>
            </w:rPr>
            <w:t>POSTADRESS</w:t>
          </w:r>
        </w:p>
      </w:tc>
      <w:tc>
        <w:tcPr>
          <w:tcW w:w="1842" w:type="dxa"/>
          <w:tcBorders>
            <w:top w:val="single" w:sz="4" w:space="0" w:color="auto"/>
          </w:tcBorders>
          <w:tcMar>
            <w:top w:w="57" w:type="dxa"/>
          </w:tcMar>
        </w:tcPr>
        <w:p w14:paraId="256193A9" w14:textId="77777777" w:rsidR="00C432F2" w:rsidRPr="00C432F2" w:rsidRDefault="00C432F2" w:rsidP="00C432F2">
          <w:pPr>
            <w:tabs>
              <w:tab w:val="center" w:pos="4536"/>
              <w:tab w:val="right" w:pos="9072"/>
            </w:tabs>
            <w:rPr>
              <w:rFonts w:asciiTheme="majorHAnsi" w:hAnsiTheme="majorHAnsi"/>
              <w:sz w:val="12"/>
              <w:szCs w:val="21"/>
            </w:rPr>
          </w:pPr>
          <w:r w:rsidRPr="00C432F2">
            <w:rPr>
              <w:rFonts w:asciiTheme="majorHAnsi" w:hAnsiTheme="majorHAnsi"/>
              <w:sz w:val="12"/>
              <w:szCs w:val="21"/>
            </w:rPr>
            <w:t>BESÖKSADRESS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2B6A7E35" w14:textId="77777777" w:rsidR="00C432F2" w:rsidRPr="00C432F2" w:rsidRDefault="00C432F2" w:rsidP="00C432F2">
          <w:pPr>
            <w:tabs>
              <w:tab w:val="center" w:pos="4536"/>
              <w:tab w:val="right" w:pos="9072"/>
            </w:tabs>
            <w:rPr>
              <w:rFonts w:asciiTheme="majorHAnsi" w:hAnsiTheme="majorHAnsi"/>
              <w:sz w:val="12"/>
              <w:szCs w:val="21"/>
            </w:rPr>
          </w:pPr>
          <w:r w:rsidRPr="00C432F2">
            <w:rPr>
              <w:rFonts w:asciiTheme="majorHAnsi" w:hAnsiTheme="majorHAnsi"/>
              <w:sz w:val="12"/>
              <w:szCs w:val="21"/>
            </w:rPr>
            <w:t>TELEFON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2F78797E" w14:textId="77777777" w:rsidR="00C432F2" w:rsidRPr="00C432F2" w:rsidRDefault="00C432F2" w:rsidP="00C432F2">
          <w:pPr>
            <w:tabs>
              <w:tab w:val="center" w:pos="4536"/>
              <w:tab w:val="right" w:pos="9072"/>
            </w:tabs>
            <w:rPr>
              <w:rFonts w:asciiTheme="majorHAnsi" w:hAnsiTheme="majorHAnsi"/>
              <w:sz w:val="12"/>
              <w:szCs w:val="21"/>
            </w:rPr>
          </w:pPr>
          <w:r w:rsidRPr="00C432F2">
            <w:rPr>
              <w:rFonts w:asciiTheme="majorHAnsi" w:hAnsiTheme="majorHAnsi"/>
              <w:sz w:val="12"/>
              <w:szCs w:val="21"/>
            </w:rPr>
            <w:t>E-POST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3BD9A021" w14:textId="77777777" w:rsidR="00C432F2" w:rsidRPr="00C432F2" w:rsidRDefault="00C432F2" w:rsidP="00C432F2">
          <w:pPr>
            <w:tabs>
              <w:tab w:val="center" w:pos="4536"/>
              <w:tab w:val="right" w:pos="9072"/>
            </w:tabs>
            <w:rPr>
              <w:rFonts w:asciiTheme="majorHAnsi" w:hAnsiTheme="majorHAnsi"/>
              <w:sz w:val="12"/>
              <w:szCs w:val="21"/>
            </w:rPr>
          </w:pPr>
          <w:r w:rsidRPr="00C432F2">
            <w:rPr>
              <w:rFonts w:asciiTheme="majorHAnsi" w:hAnsiTheme="majorHAnsi"/>
              <w:sz w:val="12"/>
              <w:szCs w:val="21"/>
            </w:rPr>
            <w:t>SMS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26E0E529" w14:textId="77777777" w:rsidR="00C432F2" w:rsidRPr="00C432F2" w:rsidRDefault="00C432F2" w:rsidP="00C432F2">
          <w:pPr>
            <w:tabs>
              <w:tab w:val="center" w:pos="4536"/>
              <w:tab w:val="right" w:pos="9072"/>
            </w:tabs>
            <w:rPr>
              <w:rFonts w:asciiTheme="majorHAnsi" w:hAnsiTheme="majorHAnsi"/>
              <w:sz w:val="12"/>
              <w:szCs w:val="21"/>
            </w:rPr>
          </w:pPr>
          <w:r w:rsidRPr="00C432F2">
            <w:rPr>
              <w:rFonts w:asciiTheme="majorHAnsi" w:hAnsiTheme="majorHAnsi"/>
              <w:sz w:val="12"/>
              <w:szCs w:val="21"/>
            </w:rPr>
            <w:t>WEBB</w:t>
          </w:r>
        </w:p>
      </w:tc>
      <w:tc>
        <w:tcPr>
          <w:tcW w:w="1236" w:type="dxa"/>
          <w:tcBorders>
            <w:top w:val="single" w:sz="4" w:space="0" w:color="auto"/>
          </w:tcBorders>
          <w:tcMar>
            <w:top w:w="57" w:type="dxa"/>
          </w:tcMar>
        </w:tcPr>
        <w:p w14:paraId="1CC42133" w14:textId="77777777" w:rsidR="00C432F2" w:rsidRPr="00C432F2" w:rsidRDefault="00C432F2" w:rsidP="00C432F2">
          <w:pPr>
            <w:tabs>
              <w:tab w:val="center" w:pos="4536"/>
              <w:tab w:val="right" w:pos="9072"/>
            </w:tabs>
            <w:rPr>
              <w:rFonts w:asciiTheme="majorHAnsi" w:hAnsiTheme="majorHAnsi"/>
              <w:sz w:val="12"/>
              <w:szCs w:val="21"/>
            </w:rPr>
          </w:pPr>
          <w:r w:rsidRPr="00C432F2">
            <w:rPr>
              <w:rFonts w:asciiTheme="majorHAnsi" w:hAnsiTheme="majorHAnsi"/>
              <w:sz w:val="12"/>
              <w:szCs w:val="21"/>
            </w:rPr>
            <w:t>ORG.NUMMER</w:t>
          </w:r>
        </w:p>
      </w:tc>
    </w:tr>
    <w:tr w:rsidR="00C432F2" w:rsidRPr="00C432F2" w14:paraId="57297576" w14:textId="77777777" w:rsidTr="00713016">
      <w:trPr>
        <w:trHeight w:val="75"/>
      </w:trPr>
      <w:tc>
        <w:tcPr>
          <w:tcW w:w="2184" w:type="dxa"/>
        </w:tcPr>
        <w:p w14:paraId="7B0394B1" w14:textId="77777777" w:rsidR="00C432F2" w:rsidRPr="00C432F2" w:rsidRDefault="00C432F2" w:rsidP="00C432F2">
          <w:pPr>
            <w:tabs>
              <w:tab w:val="center" w:pos="4536"/>
              <w:tab w:val="right" w:pos="9072"/>
            </w:tabs>
            <w:rPr>
              <w:rFonts w:asciiTheme="majorHAnsi" w:hAnsiTheme="majorHAnsi"/>
              <w:sz w:val="14"/>
              <w:szCs w:val="22"/>
            </w:rPr>
          </w:pPr>
          <w:r w:rsidRPr="00C432F2">
            <w:rPr>
              <w:rFonts w:asciiTheme="majorHAnsi" w:hAnsiTheme="majorHAnsi"/>
              <w:sz w:val="14"/>
              <w:szCs w:val="22"/>
            </w:rPr>
            <w:t>Nacka kommun, 131 81 Nacka</w:t>
          </w:r>
        </w:p>
      </w:tc>
      <w:tc>
        <w:tcPr>
          <w:tcW w:w="1842" w:type="dxa"/>
        </w:tcPr>
        <w:p w14:paraId="536C42EF" w14:textId="77777777" w:rsidR="00C432F2" w:rsidRPr="00C432F2" w:rsidRDefault="00C432F2" w:rsidP="00C432F2">
          <w:pPr>
            <w:tabs>
              <w:tab w:val="center" w:pos="4536"/>
              <w:tab w:val="right" w:pos="9072"/>
            </w:tabs>
            <w:rPr>
              <w:rFonts w:asciiTheme="majorHAnsi" w:hAnsiTheme="majorHAnsi"/>
              <w:sz w:val="14"/>
              <w:szCs w:val="22"/>
            </w:rPr>
          </w:pPr>
          <w:r w:rsidRPr="00C432F2">
            <w:rPr>
              <w:rFonts w:asciiTheme="majorHAnsi" w:hAnsiTheme="majorHAnsi"/>
              <w:sz w:val="14"/>
              <w:szCs w:val="22"/>
            </w:rPr>
            <w:t>Stadshuset, Granitvägen 15</w:t>
          </w:r>
        </w:p>
      </w:tc>
      <w:tc>
        <w:tcPr>
          <w:tcW w:w="1236" w:type="dxa"/>
        </w:tcPr>
        <w:p w14:paraId="7B50B5BE" w14:textId="77777777" w:rsidR="00C432F2" w:rsidRPr="00C432F2" w:rsidRDefault="00C432F2" w:rsidP="00C432F2">
          <w:pPr>
            <w:tabs>
              <w:tab w:val="center" w:pos="4536"/>
              <w:tab w:val="right" w:pos="9072"/>
            </w:tabs>
            <w:rPr>
              <w:rFonts w:asciiTheme="majorHAnsi" w:hAnsiTheme="majorHAnsi"/>
              <w:sz w:val="14"/>
              <w:szCs w:val="22"/>
            </w:rPr>
          </w:pPr>
          <w:r w:rsidRPr="00C432F2">
            <w:rPr>
              <w:rFonts w:asciiTheme="majorHAnsi" w:hAnsiTheme="majorHAnsi"/>
              <w:sz w:val="14"/>
              <w:szCs w:val="22"/>
            </w:rPr>
            <w:t>08-718 80 00</w:t>
          </w:r>
        </w:p>
      </w:tc>
      <w:tc>
        <w:tcPr>
          <w:tcW w:w="1236" w:type="dxa"/>
        </w:tcPr>
        <w:p w14:paraId="625941F1" w14:textId="77777777" w:rsidR="00C432F2" w:rsidRPr="00C432F2" w:rsidRDefault="00C432F2" w:rsidP="00C432F2">
          <w:pPr>
            <w:tabs>
              <w:tab w:val="center" w:pos="4536"/>
              <w:tab w:val="right" w:pos="9072"/>
            </w:tabs>
            <w:rPr>
              <w:rFonts w:asciiTheme="majorHAnsi" w:hAnsiTheme="majorHAnsi"/>
              <w:sz w:val="14"/>
              <w:szCs w:val="22"/>
            </w:rPr>
          </w:pPr>
          <w:r w:rsidRPr="00C432F2">
            <w:rPr>
              <w:rFonts w:asciiTheme="majorHAnsi" w:hAnsiTheme="majorHAnsi"/>
              <w:sz w:val="14"/>
              <w:szCs w:val="22"/>
            </w:rPr>
            <w:t>info@nacka.se</w:t>
          </w:r>
        </w:p>
      </w:tc>
      <w:tc>
        <w:tcPr>
          <w:tcW w:w="1236" w:type="dxa"/>
        </w:tcPr>
        <w:p w14:paraId="1543A793" w14:textId="77777777" w:rsidR="00C432F2" w:rsidRPr="00C432F2" w:rsidRDefault="00C432F2" w:rsidP="00C432F2">
          <w:pPr>
            <w:tabs>
              <w:tab w:val="center" w:pos="4536"/>
              <w:tab w:val="right" w:pos="9072"/>
            </w:tabs>
            <w:rPr>
              <w:rFonts w:asciiTheme="majorHAnsi" w:hAnsiTheme="majorHAnsi"/>
              <w:sz w:val="14"/>
              <w:szCs w:val="22"/>
            </w:rPr>
          </w:pPr>
          <w:r w:rsidRPr="00C432F2">
            <w:rPr>
              <w:rFonts w:asciiTheme="majorHAnsi" w:hAnsiTheme="majorHAnsi"/>
              <w:sz w:val="14"/>
              <w:szCs w:val="22"/>
            </w:rPr>
            <w:t>716 80</w:t>
          </w:r>
        </w:p>
      </w:tc>
      <w:tc>
        <w:tcPr>
          <w:tcW w:w="1236" w:type="dxa"/>
        </w:tcPr>
        <w:p w14:paraId="5F8070E4" w14:textId="77777777" w:rsidR="00C432F2" w:rsidRPr="00C432F2" w:rsidRDefault="00C432F2" w:rsidP="00C432F2">
          <w:pPr>
            <w:tabs>
              <w:tab w:val="center" w:pos="4536"/>
              <w:tab w:val="right" w:pos="9072"/>
            </w:tabs>
            <w:rPr>
              <w:rFonts w:asciiTheme="majorHAnsi" w:hAnsiTheme="majorHAnsi"/>
              <w:sz w:val="14"/>
              <w:szCs w:val="22"/>
            </w:rPr>
          </w:pPr>
          <w:r w:rsidRPr="00C432F2">
            <w:rPr>
              <w:rFonts w:asciiTheme="majorHAnsi" w:hAnsiTheme="majorHAnsi"/>
              <w:sz w:val="14"/>
              <w:szCs w:val="22"/>
            </w:rPr>
            <w:t>www.nacka.se</w:t>
          </w:r>
        </w:p>
      </w:tc>
      <w:tc>
        <w:tcPr>
          <w:tcW w:w="1236" w:type="dxa"/>
        </w:tcPr>
        <w:p w14:paraId="5D77C766" w14:textId="77777777" w:rsidR="00C432F2" w:rsidRPr="00C432F2" w:rsidRDefault="00C432F2" w:rsidP="00C432F2">
          <w:pPr>
            <w:tabs>
              <w:tab w:val="center" w:pos="4536"/>
              <w:tab w:val="right" w:pos="9072"/>
            </w:tabs>
            <w:rPr>
              <w:rFonts w:asciiTheme="majorHAnsi" w:hAnsiTheme="majorHAnsi"/>
              <w:sz w:val="14"/>
              <w:szCs w:val="22"/>
            </w:rPr>
          </w:pPr>
          <w:r w:rsidRPr="00C432F2">
            <w:rPr>
              <w:rFonts w:asciiTheme="majorHAnsi" w:hAnsiTheme="majorHAnsi"/>
              <w:sz w:val="14"/>
              <w:szCs w:val="22"/>
            </w:rPr>
            <w:t>212000-0167</w:t>
          </w:r>
        </w:p>
      </w:tc>
    </w:tr>
  </w:tbl>
  <w:p w14:paraId="6C8C0ECD" w14:textId="77777777" w:rsidR="00C432F2" w:rsidRDefault="00C432F2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23C1DC" w14:textId="77777777" w:rsidR="00391DC1" w:rsidRDefault="00391DC1" w:rsidP="00ED6C6F">
      <w:pPr>
        <w:spacing w:after="0" w:line="240" w:lineRule="auto"/>
      </w:pPr>
      <w:r>
        <w:separator/>
      </w:r>
    </w:p>
    <w:p w14:paraId="6AD0D4AF" w14:textId="77777777" w:rsidR="00391DC1" w:rsidRDefault="00391DC1"/>
  </w:footnote>
  <w:footnote w:type="continuationSeparator" w:id="0">
    <w:p w14:paraId="7EEB092D" w14:textId="77777777" w:rsidR="00391DC1" w:rsidRDefault="00391DC1" w:rsidP="00ED6C6F">
      <w:pPr>
        <w:spacing w:after="0" w:line="240" w:lineRule="auto"/>
      </w:pPr>
      <w:r>
        <w:continuationSeparator/>
      </w:r>
    </w:p>
    <w:p w14:paraId="19CBF697" w14:textId="77777777" w:rsidR="00391DC1" w:rsidRDefault="00391DC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471" w:type="dxa"/>
      <w:tblInd w:w="-14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235"/>
      <w:gridCol w:w="5236"/>
    </w:tblGrid>
    <w:tr w:rsidR="00FA47A6" w14:paraId="2A175049" w14:textId="77777777" w:rsidTr="00AD0B38">
      <w:tc>
        <w:tcPr>
          <w:tcW w:w="5235" w:type="dxa"/>
        </w:tcPr>
        <w:p w14:paraId="496C098E" w14:textId="77777777" w:rsidR="00FA47A6" w:rsidRDefault="00FA47A6" w:rsidP="00FA47A6">
          <w:pPr>
            <w:pStyle w:val="Ingetavstnd"/>
          </w:pPr>
          <w:r>
            <w:rPr>
              <w:noProof/>
            </w:rPr>
            <w:drawing>
              <wp:inline distT="0" distB="0" distL="0" distR="0" wp14:anchorId="38F8E1AA" wp14:editId="3EF61757">
                <wp:extent cx="433656" cy="612000"/>
                <wp:effectExtent l="0" t="0" r="5080" b="0"/>
                <wp:docPr id="7" name="Bildobjekt 7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Bildobjekt 7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3656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36" w:type="dxa"/>
        </w:tcPr>
        <w:p w14:paraId="50B77BDB" w14:textId="2822BF38" w:rsidR="00FA47A6" w:rsidRDefault="00B62D81" w:rsidP="00FA47A6">
          <w:pPr>
            <w:pStyle w:val="Ingetavstnd"/>
            <w:jc w:val="right"/>
          </w:pPr>
          <w:sdt>
            <w:sdtPr>
              <w:rPr>
                <w:rFonts w:asciiTheme="majorHAnsi" w:hAnsiTheme="majorHAnsi"/>
                <w:sz w:val="16"/>
              </w:rPr>
              <w:id w:val="-1854864743"/>
              <w:placeholder/>
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<w:dropDownList w:lastValue="Rutin">
                <w:listItem w:displayText="Rutin" w:value="Rutin"/>
                <w:listItem w:displayText="Guide" w:value="Guide"/>
                <w:listItem w:displayText="Vägledning" w:value="Vägledning"/>
                <w:listItem w:displayText="Handbok" w:value="Handbok"/>
              </w:dropDownList>
            </w:sdtPr>
            <w:sdtEndPr/>
            <w:sdtContent>
              <w:r w:rsidR="00391DC1">
                <w:rPr>
                  <w:rFonts w:asciiTheme="majorHAnsi" w:hAnsiTheme="majorHAnsi"/>
                  <w:sz w:val="16"/>
                </w:rPr>
                <w:t>Rutin</w:t>
              </w:r>
            </w:sdtContent>
          </w:sdt>
        </w:p>
      </w:tc>
    </w:tr>
  </w:tbl>
  <w:p w14:paraId="5B6FBE2F" w14:textId="77777777" w:rsidR="00282C79" w:rsidRPr="00FA47A6" w:rsidRDefault="00282C79" w:rsidP="00FA47A6">
    <w:pPr>
      <w:pStyle w:val="Sidhuvud"/>
    </w:pPr>
  </w:p>
  <w:p w14:paraId="68DFFDB8" w14:textId="77777777" w:rsidR="002876F0" w:rsidRDefault="002876F0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E00EF" w14:textId="42535061" w:rsidR="003356C6" w:rsidRDefault="00B62D81" w:rsidP="002358A2">
    <w:pPr>
      <w:pStyle w:val="Rubrik1"/>
      <w:ind w:left="1418"/>
      <w:rPr>
        <w:caps/>
        <w:color w:val="FFFFFF" w:themeColor="background1"/>
        <w:sz w:val="44"/>
        <w:szCs w:val="44"/>
      </w:rPr>
    </w:pPr>
    <w:sdt>
      <w:sdtPr>
        <w:rPr>
          <w:caps/>
          <w:color w:val="FFFFFF" w:themeColor="background1"/>
          <w:sz w:val="44"/>
          <w:szCs w:val="44"/>
        </w:rPr>
        <w:id w:val="-907304557"/>
        <w:placeholder/>
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<w:dropDownList w:lastValue="Rutin">
          <w:listItem w:displayText="RUTIN" w:value="RUTIN"/>
          <w:listItem w:displayText="GUIDE" w:value="GUIDE"/>
          <w:listItem w:displayText="VÄGLEDNING" w:value="VÄGLEDNING"/>
          <w:listItem w:displayText="HANDBOK" w:value="HANDBOK"/>
        </w:dropDownList>
      </w:sdtPr>
      <w:sdtEndPr/>
      <w:sdtContent>
        <w:r w:rsidR="00391DC1">
          <w:rPr>
            <w:caps/>
            <w:color w:val="FFFFFF" w:themeColor="background1"/>
            <w:sz w:val="44"/>
            <w:szCs w:val="44"/>
          </w:rPr>
          <w:t>Rutin</w:t>
        </w:r>
      </w:sdtContent>
    </w:sdt>
    <w:r w:rsidR="003356C6">
      <w:rPr>
        <w:noProof/>
      </w:rPr>
      <w:drawing>
        <wp:anchor distT="0" distB="0" distL="114300" distR="114300" simplePos="0" relativeHeight="251660288" behindDoc="1" locked="0" layoutInCell="1" allowOverlap="1" wp14:anchorId="01EA439E" wp14:editId="728F2B16">
          <wp:simplePos x="0" y="0"/>
          <wp:positionH relativeFrom="page">
            <wp:posOffset>43815</wp:posOffset>
          </wp:positionH>
          <wp:positionV relativeFrom="page">
            <wp:align>top</wp:align>
          </wp:positionV>
          <wp:extent cx="7542000" cy="1782000"/>
          <wp:effectExtent l="0" t="0" r="0" b="8890"/>
          <wp:wrapNone/>
          <wp:docPr id="1" name="Bildobjekt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objekt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3300"/>
                  <a:stretch/>
                </pic:blipFill>
                <pic:spPr bwMode="auto">
                  <a:xfrm>
                    <a:off x="0" y="0"/>
                    <a:ext cx="7542000" cy="1782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356C6">
      <w:rPr>
        <w:noProof/>
      </w:rPr>
      <w:drawing>
        <wp:anchor distT="0" distB="0" distL="114300" distR="114300" simplePos="0" relativeHeight="251659264" behindDoc="0" locked="0" layoutInCell="1" allowOverlap="1" wp14:anchorId="50E248D7" wp14:editId="141138D3">
          <wp:simplePos x="0" y="0"/>
          <wp:positionH relativeFrom="column">
            <wp:posOffset>-755015</wp:posOffset>
          </wp:positionH>
          <wp:positionV relativeFrom="paragraph">
            <wp:posOffset>8855</wp:posOffset>
          </wp:positionV>
          <wp:extent cx="797718" cy="1132870"/>
          <wp:effectExtent l="0" t="0" r="2540" b="0"/>
          <wp:wrapNone/>
          <wp:docPr id="33" name="Bildobjekt 33" descr="Logotyp Nacka kommu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" name="Bildobjekt 33" descr="Logotyp Nacka kommun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7718" cy="11328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sdt>
    <w:sdtPr>
      <w:rPr>
        <w:bCs/>
        <w:color w:val="FFFFFF" w:themeColor="background1"/>
        <w:sz w:val="48"/>
        <w:szCs w:val="48"/>
      </w:rPr>
      <w:alias w:val="Titel"/>
      <w:tag w:val=""/>
      <w:id w:val="1480200848"/>
      <w:placeholder>
        <w:docPart w:val="2AF2C01A253741E4A8FF1C83D2752914"/>
      </w:placeholder>
      <w:dataBinding w:prefixMappings="xmlns:ns0='http://purl.org/dc/elements/1.1/' xmlns:ns1='http://schemas.openxmlformats.org/package/2006/metadata/core-properties' " w:xpath="/ns1:coreProperties[1]/ns0:title[1]" w:storeItemID="{6C3C8BC8-F283-45AE-878A-BAB7291924A1}"/>
      <w:text/>
    </w:sdtPr>
    <w:sdtContent>
      <w:p w14:paraId="0966819B" w14:textId="048A2331" w:rsidR="003356C6" w:rsidRPr="00391DC1" w:rsidRDefault="00391DC1" w:rsidP="009967C0">
        <w:pPr>
          <w:pStyle w:val="Rubrik1"/>
          <w:ind w:left="1418"/>
          <w:rPr>
            <w:b w:val="0"/>
            <w:bCs/>
            <w:caps/>
            <w:color w:val="FFFFFF" w:themeColor="background1"/>
            <w:sz w:val="48"/>
            <w:szCs w:val="48"/>
          </w:rPr>
        </w:pPr>
        <w:r w:rsidRPr="00391DC1">
          <w:rPr>
            <w:bCs/>
            <w:color w:val="FFFFFF" w:themeColor="background1"/>
            <w:sz w:val="48"/>
            <w:szCs w:val="48"/>
          </w:rPr>
          <w:t>Nutritionsvårdsprocessen</w:t>
        </w:r>
      </w:p>
    </w:sdtContent>
  </w:sdt>
  <w:p w14:paraId="3C86D44D" w14:textId="77777777" w:rsidR="00C637CF" w:rsidRPr="00391DC1" w:rsidRDefault="00C637CF" w:rsidP="00FA47A6">
    <w:pPr>
      <w:pStyle w:val="Ingetavstnd"/>
      <w:tabs>
        <w:tab w:val="left" w:pos="6804"/>
      </w:tabs>
      <w:spacing w:after="720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F3099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10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080135DC"/>
    <w:multiLevelType w:val="multilevel"/>
    <w:tmpl w:val="EEFCF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D356380"/>
    <w:multiLevelType w:val="multilevel"/>
    <w:tmpl w:val="D1F06E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0E9B07CC"/>
    <w:multiLevelType w:val="hybridMultilevel"/>
    <w:tmpl w:val="B27E353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F420114"/>
    <w:multiLevelType w:val="hybridMultilevel"/>
    <w:tmpl w:val="043E2D8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63526AE"/>
    <w:multiLevelType w:val="hybridMultilevel"/>
    <w:tmpl w:val="151403A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23A6429F"/>
    <w:multiLevelType w:val="hybridMultilevel"/>
    <w:tmpl w:val="45BEE31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0" w15:restartNumberingAfterBreak="0">
    <w:nsid w:val="30FE44CB"/>
    <w:multiLevelType w:val="multilevel"/>
    <w:tmpl w:val="BECE61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28F60EA"/>
    <w:multiLevelType w:val="hybridMultilevel"/>
    <w:tmpl w:val="5C74326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1F6E80"/>
    <w:multiLevelType w:val="hybridMultilevel"/>
    <w:tmpl w:val="CD74931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F44DDB"/>
    <w:multiLevelType w:val="multilevel"/>
    <w:tmpl w:val="0B180F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4686995"/>
    <w:multiLevelType w:val="multilevel"/>
    <w:tmpl w:val="6E9CDE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B7605D0"/>
    <w:multiLevelType w:val="multilevel"/>
    <w:tmpl w:val="5462A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1F6552C"/>
    <w:multiLevelType w:val="multilevel"/>
    <w:tmpl w:val="91944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abstractNum w:abstractNumId="28" w15:restartNumberingAfterBreak="0">
    <w:nsid w:val="73C76FC0"/>
    <w:multiLevelType w:val="multilevel"/>
    <w:tmpl w:val="D7C2A8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886047C"/>
    <w:multiLevelType w:val="multilevel"/>
    <w:tmpl w:val="5B38F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22254002">
    <w:abstractNumId w:val="27"/>
  </w:num>
  <w:num w:numId="2" w16cid:durableId="1673145977">
    <w:abstractNumId w:val="3"/>
  </w:num>
  <w:num w:numId="3" w16cid:durableId="354506384">
    <w:abstractNumId w:val="2"/>
  </w:num>
  <w:num w:numId="4" w16cid:durableId="864291929">
    <w:abstractNumId w:val="1"/>
  </w:num>
  <w:num w:numId="5" w16cid:durableId="534078639">
    <w:abstractNumId w:val="0"/>
  </w:num>
  <w:num w:numId="6" w16cid:durableId="691692395">
    <w:abstractNumId w:val="9"/>
  </w:num>
  <w:num w:numId="7" w16cid:durableId="563637443">
    <w:abstractNumId w:val="7"/>
  </w:num>
  <w:num w:numId="8" w16cid:durableId="268397774">
    <w:abstractNumId w:val="6"/>
  </w:num>
  <w:num w:numId="9" w16cid:durableId="1113014664">
    <w:abstractNumId w:val="5"/>
  </w:num>
  <w:num w:numId="10" w16cid:durableId="2003240777">
    <w:abstractNumId w:val="4"/>
  </w:num>
  <w:num w:numId="11" w16cid:durableId="488861342">
    <w:abstractNumId w:val="12"/>
  </w:num>
  <w:num w:numId="12" w16cid:durableId="698433842">
    <w:abstractNumId w:val="9"/>
  </w:num>
  <w:num w:numId="13" w16cid:durableId="203544964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512065115">
    <w:abstractNumId w:val="17"/>
  </w:num>
  <w:num w:numId="15" w16cid:durableId="2008171481">
    <w:abstractNumId w:val="10"/>
  </w:num>
  <w:num w:numId="16" w16cid:durableId="1759522251">
    <w:abstractNumId w:val="19"/>
  </w:num>
  <w:num w:numId="17" w16cid:durableId="1093091574">
    <w:abstractNumId w:val="8"/>
  </w:num>
  <w:num w:numId="18" w16cid:durableId="15040469">
    <w:abstractNumId w:val="20"/>
  </w:num>
  <w:num w:numId="19" w16cid:durableId="674650384">
    <w:abstractNumId w:val="26"/>
  </w:num>
  <w:num w:numId="20" w16cid:durableId="480853372">
    <w:abstractNumId w:val="29"/>
  </w:num>
  <w:num w:numId="21" w16cid:durableId="1074162081">
    <w:abstractNumId w:val="15"/>
  </w:num>
  <w:num w:numId="22" w16cid:durableId="904100542">
    <w:abstractNumId w:val="16"/>
  </w:num>
  <w:num w:numId="23" w16cid:durableId="1447890484">
    <w:abstractNumId w:val="18"/>
  </w:num>
  <w:num w:numId="24" w16cid:durableId="538708505">
    <w:abstractNumId w:val="11"/>
  </w:num>
  <w:num w:numId="25" w16cid:durableId="2061859227">
    <w:abstractNumId w:val="13"/>
  </w:num>
  <w:num w:numId="26" w16cid:durableId="182130294">
    <w:abstractNumId w:val="28"/>
  </w:num>
  <w:num w:numId="27" w16cid:durableId="931667236">
    <w:abstractNumId w:val="21"/>
  </w:num>
  <w:num w:numId="28" w16cid:durableId="2008169773">
    <w:abstractNumId w:val="22"/>
  </w:num>
  <w:num w:numId="29" w16cid:durableId="1278759684">
    <w:abstractNumId w:val="14"/>
  </w:num>
  <w:num w:numId="30" w16cid:durableId="910047200">
    <w:abstractNumId w:val="24"/>
  </w:num>
  <w:num w:numId="31" w16cid:durableId="1948274975">
    <w:abstractNumId w:val="25"/>
  </w:num>
  <w:num w:numId="32" w16cid:durableId="166477583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DC1"/>
    <w:rsid w:val="00010CDD"/>
    <w:rsid w:val="00012143"/>
    <w:rsid w:val="00015C95"/>
    <w:rsid w:val="00020C1C"/>
    <w:rsid w:val="00020C49"/>
    <w:rsid w:val="00023CF5"/>
    <w:rsid w:val="00027B32"/>
    <w:rsid w:val="000304A9"/>
    <w:rsid w:val="00035827"/>
    <w:rsid w:val="00035F3B"/>
    <w:rsid w:val="00036FDE"/>
    <w:rsid w:val="000428AA"/>
    <w:rsid w:val="00047568"/>
    <w:rsid w:val="00055A04"/>
    <w:rsid w:val="00057AF9"/>
    <w:rsid w:val="000719C5"/>
    <w:rsid w:val="000762CB"/>
    <w:rsid w:val="00081E07"/>
    <w:rsid w:val="00083807"/>
    <w:rsid w:val="000879D1"/>
    <w:rsid w:val="000919E1"/>
    <w:rsid w:val="000927CE"/>
    <w:rsid w:val="000A259F"/>
    <w:rsid w:val="000C60F9"/>
    <w:rsid w:val="000D29F7"/>
    <w:rsid w:val="000D4286"/>
    <w:rsid w:val="000D787A"/>
    <w:rsid w:val="000E0827"/>
    <w:rsid w:val="000E5F2E"/>
    <w:rsid w:val="00100593"/>
    <w:rsid w:val="0010206C"/>
    <w:rsid w:val="00104807"/>
    <w:rsid w:val="00107576"/>
    <w:rsid w:val="0011207E"/>
    <w:rsid w:val="0011645D"/>
    <w:rsid w:val="00136C6B"/>
    <w:rsid w:val="00142663"/>
    <w:rsid w:val="00170500"/>
    <w:rsid w:val="0019680D"/>
    <w:rsid w:val="001A7D3F"/>
    <w:rsid w:val="001B2002"/>
    <w:rsid w:val="001B4BB9"/>
    <w:rsid w:val="001D1CF0"/>
    <w:rsid w:val="001D2990"/>
    <w:rsid w:val="001D75FC"/>
    <w:rsid w:val="00204373"/>
    <w:rsid w:val="00211E42"/>
    <w:rsid w:val="00220B93"/>
    <w:rsid w:val="0023309C"/>
    <w:rsid w:val="002346A2"/>
    <w:rsid w:val="00235637"/>
    <w:rsid w:val="002358A2"/>
    <w:rsid w:val="00237D8B"/>
    <w:rsid w:val="002611BD"/>
    <w:rsid w:val="0026451E"/>
    <w:rsid w:val="00280AE5"/>
    <w:rsid w:val="00282C79"/>
    <w:rsid w:val="002876F0"/>
    <w:rsid w:val="002A223C"/>
    <w:rsid w:val="002A7035"/>
    <w:rsid w:val="002B4AD5"/>
    <w:rsid w:val="002E4B2E"/>
    <w:rsid w:val="002F6222"/>
    <w:rsid w:val="002F7366"/>
    <w:rsid w:val="00301E7C"/>
    <w:rsid w:val="00315395"/>
    <w:rsid w:val="00317427"/>
    <w:rsid w:val="00324BC6"/>
    <w:rsid w:val="003356C6"/>
    <w:rsid w:val="003423B9"/>
    <w:rsid w:val="0035044E"/>
    <w:rsid w:val="0035118A"/>
    <w:rsid w:val="00355629"/>
    <w:rsid w:val="00367F34"/>
    <w:rsid w:val="003804A7"/>
    <w:rsid w:val="00391DC1"/>
    <w:rsid w:val="003977E2"/>
    <w:rsid w:val="003A0FEC"/>
    <w:rsid w:val="003A6D7F"/>
    <w:rsid w:val="003D1AD5"/>
    <w:rsid w:val="003D41E8"/>
    <w:rsid w:val="003E5E9D"/>
    <w:rsid w:val="003E7AE6"/>
    <w:rsid w:val="003F0BD7"/>
    <w:rsid w:val="00400B4F"/>
    <w:rsid w:val="00400FFC"/>
    <w:rsid w:val="00406804"/>
    <w:rsid w:val="00411FB3"/>
    <w:rsid w:val="00416C49"/>
    <w:rsid w:val="004202F4"/>
    <w:rsid w:val="00422CFF"/>
    <w:rsid w:val="0043225D"/>
    <w:rsid w:val="00432C80"/>
    <w:rsid w:val="004457CA"/>
    <w:rsid w:val="004539FA"/>
    <w:rsid w:val="004579C9"/>
    <w:rsid w:val="00463F60"/>
    <w:rsid w:val="00465E51"/>
    <w:rsid w:val="00466ABB"/>
    <w:rsid w:val="00472FE4"/>
    <w:rsid w:val="00476DDD"/>
    <w:rsid w:val="00481060"/>
    <w:rsid w:val="00483F66"/>
    <w:rsid w:val="00490CBC"/>
    <w:rsid w:val="004B2748"/>
    <w:rsid w:val="004B5326"/>
    <w:rsid w:val="004C6903"/>
    <w:rsid w:val="004E08FC"/>
    <w:rsid w:val="004E0B05"/>
    <w:rsid w:val="004E0E65"/>
    <w:rsid w:val="004F2653"/>
    <w:rsid w:val="004F6E9F"/>
    <w:rsid w:val="00531996"/>
    <w:rsid w:val="005377E7"/>
    <w:rsid w:val="00540C08"/>
    <w:rsid w:val="00542500"/>
    <w:rsid w:val="005537A8"/>
    <w:rsid w:val="005675CC"/>
    <w:rsid w:val="00575871"/>
    <w:rsid w:val="00593AB6"/>
    <w:rsid w:val="00594D98"/>
    <w:rsid w:val="005A403A"/>
    <w:rsid w:val="005C11CE"/>
    <w:rsid w:val="005C6423"/>
    <w:rsid w:val="005E045D"/>
    <w:rsid w:val="005E0CDB"/>
    <w:rsid w:val="005F29FB"/>
    <w:rsid w:val="006063FF"/>
    <w:rsid w:val="00606B0F"/>
    <w:rsid w:val="006137D6"/>
    <w:rsid w:val="0064352A"/>
    <w:rsid w:val="006469A2"/>
    <w:rsid w:val="006511FB"/>
    <w:rsid w:val="00654FA9"/>
    <w:rsid w:val="00660474"/>
    <w:rsid w:val="0068600B"/>
    <w:rsid w:val="00693C7F"/>
    <w:rsid w:val="00693ED8"/>
    <w:rsid w:val="006957EA"/>
    <w:rsid w:val="00697C2E"/>
    <w:rsid w:val="006A3C99"/>
    <w:rsid w:val="006A60A8"/>
    <w:rsid w:val="006B3AC6"/>
    <w:rsid w:val="006B688D"/>
    <w:rsid w:val="006C0636"/>
    <w:rsid w:val="006C4BD6"/>
    <w:rsid w:val="006C4DA1"/>
    <w:rsid w:val="006E43A5"/>
    <w:rsid w:val="006F3E03"/>
    <w:rsid w:val="00700EFC"/>
    <w:rsid w:val="00704584"/>
    <w:rsid w:val="00704E1A"/>
    <w:rsid w:val="00714EFB"/>
    <w:rsid w:val="007166E7"/>
    <w:rsid w:val="007172A2"/>
    <w:rsid w:val="00733761"/>
    <w:rsid w:val="00737193"/>
    <w:rsid w:val="00743AF7"/>
    <w:rsid w:val="00754866"/>
    <w:rsid w:val="007577ED"/>
    <w:rsid w:val="00760734"/>
    <w:rsid w:val="00772B6E"/>
    <w:rsid w:val="0077505E"/>
    <w:rsid w:val="007829D2"/>
    <w:rsid w:val="00783074"/>
    <w:rsid w:val="0078522D"/>
    <w:rsid w:val="00787854"/>
    <w:rsid w:val="0079114F"/>
    <w:rsid w:val="007A0B53"/>
    <w:rsid w:val="007A3885"/>
    <w:rsid w:val="007A7099"/>
    <w:rsid w:val="007B634A"/>
    <w:rsid w:val="007C5139"/>
    <w:rsid w:val="007E16FA"/>
    <w:rsid w:val="00800157"/>
    <w:rsid w:val="00801BBF"/>
    <w:rsid w:val="00806CCC"/>
    <w:rsid w:val="008215CB"/>
    <w:rsid w:val="0082272C"/>
    <w:rsid w:val="00826BE4"/>
    <w:rsid w:val="00834506"/>
    <w:rsid w:val="00834E7E"/>
    <w:rsid w:val="008574B7"/>
    <w:rsid w:val="0086789F"/>
    <w:rsid w:val="00870403"/>
    <w:rsid w:val="00875CBE"/>
    <w:rsid w:val="008924C8"/>
    <w:rsid w:val="008A525C"/>
    <w:rsid w:val="008A5C52"/>
    <w:rsid w:val="008B6E1F"/>
    <w:rsid w:val="008B7A95"/>
    <w:rsid w:val="008C5285"/>
    <w:rsid w:val="008D21A4"/>
    <w:rsid w:val="008D4F31"/>
    <w:rsid w:val="009035F3"/>
    <w:rsid w:val="00910C25"/>
    <w:rsid w:val="0091229C"/>
    <w:rsid w:val="009255D9"/>
    <w:rsid w:val="00967985"/>
    <w:rsid w:val="00972D16"/>
    <w:rsid w:val="00973775"/>
    <w:rsid w:val="00976057"/>
    <w:rsid w:val="0099293C"/>
    <w:rsid w:val="009937F5"/>
    <w:rsid w:val="009967C0"/>
    <w:rsid w:val="009A3474"/>
    <w:rsid w:val="009B2791"/>
    <w:rsid w:val="009C741D"/>
    <w:rsid w:val="009D509B"/>
    <w:rsid w:val="009D79CC"/>
    <w:rsid w:val="009E6EF9"/>
    <w:rsid w:val="009E7B9D"/>
    <w:rsid w:val="009E7F82"/>
    <w:rsid w:val="00A076D6"/>
    <w:rsid w:val="00A17B37"/>
    <w:rsid w:val="00A2125B"/>
    <w:rsid w:val="00A23320"/>
    <w:rsid w:val="00A2363C"/>
    <w:rsid w:val="00A23C37"/>
    <w:rsid w:val="00A30E1E"/>
    <w:rsid w:val="00A51CEF"/>
    <w:rsid w:val="00A7085B"/>
    <w:rsid w:val="00A72D2D"/>
    <w:rsid w:val="00A761F5"/>
    <w:rsid w:val="00A80C68"/>
    <w:rsid w:val="00A81581"/>
    <w:rsid w:val="00A846D0"/>
    <w:rsid w:val="00A87B49"/>
    <w:rsid w:val="00A96DA2"/>
    <w:rsid w:val="00AA3A34"/>
    <w:rsid w:val="00AA5C9A"/>
    <w:rsid w:val="00AB24CA"/>
    <w:rsid w:val="00AB3625"/>
    <w:rsid w:val="00AB57E2"/>
    <w:rsid w:val="00AD354E"/>
    <w:rsid w:val="00AD3C58"/>
    <w:rsid w:val="00AD5832"/>
    <w:rsid w:val="00AE1BED"/>
    <w:rsid w:val="00AE4501"/>
    <w:rsid w:val="00AE6C58"/>
    <w:rsid w:val="00AF5B57"/>
    <w:rsid w:val="00AF74D3"/>
    <w:rsid w:val="00B2485D"/>
    <w:rsid w:val="00B2776E"/>
    <w:rsid w:val="00B30455"/>
    <w:rsid w:val="00B4285A"/>
    <w:rsid w:val="00B50257"/>
    <w:rsid w:val="00B54314"/>
    <w:rsid w:val="00B6416A"/>
    <w:rsid w:val="00B64448"/>
    <w:rsid w:val="00B70017"/>
    <w:rsid w:val="00B71B19"/>
    <w:rsid w:val="00B914EE"/>
    <w:rsid w:val="00B93C87"/>
    <w:rsid w:val="00BA4656"/>
    <w:rsid w:val="00BB48AC"/>
    <w:rsid w:val="00BB7B8B"/>
    <w:rsid w:val="00BC2873"/>
    <w:rsid w:val="00BC380A"/>
    <w:rsid w:val="00BE0327"/>
    <w:rsid w:val="00BE3F3D"/>
    <w:rsid w:val="00BE44B3"/>
    <w:rsid w:val="00C02681"/>
    <w:rsid w:val="00C079B5"/>
    <w:rsid w:val="00C13434"/>
    <w:rsid w:val="00C35DEC"/>
    <w:rsid w:val="00C4216C"/>
    <w:rsid w:val="00C432F2"/>
    <w:rsid w:val="00C637CF"/>
    <w:rsid w:val="00C63DA4"/>
    <w:rsid w:val="00C66E25"/>
    <w:rsid w:val="00C71E71"/>
    <w:rsid w:val="00C84D23"/>
    <w:rsid w:val="00CA4A70"/>
    <w:rsid w:val="00CB071F"/>
    <w:rsid w:val="00CC149C"/>
    <w:rsid w:val="00CC3124"/>
    <w:rsid w:val="00CC3657"/>
    <w:rsid w:val="00CC5866"/>
    <w:rsid w:val="00CD3F48"/>
    <w:rsid w:val="00CE1FF3"/>
    <w:rsid w:val="00CF11A2"/>
    <w:rsid w:val="00CF261D"/>
    <w:rsid w:val="00D070FF"/>
    <w:rsid w:val="00D14FE4"/>
    <w:rsid w:val="00D17EF7"/>
    <w:rsid w:val="00D2298A"/>
    <w:rsid w:val="00D24A64"/>
    <w:rsid w:val="00D4779E"/>
    <w:rsid w:val="00D47E56"/>
    <w:rsid w:val="00D66769"/>
    <w:rsid w:val="00D84679"/>
    <w:rsid w:val="00DF0444"/>
    <w:rsid w:val="00DF42CC"/>
    <w:rsid w:val="00E04BDA"/>
    <w:rsid w:val="00E05BFC"/>
    <w:rsid w:val="00E33025"/>
    <w:rsid w:val="00E360B3"/>
    <w:rsid w:val="00E36EF8"/>
    <w:rsid w:val="00E406A9"/>
    <w:rsid w:val="00E41EC7"/>
    <w:rsid w:val="00E47380"/>
    <w:rsid w:val="00E50040"/>
    <w:rsid w:val="00E668D6"/>
    <w:rsid w:val="00E66CA0"/>
    <w:rsid w:val="00E730E1"/>
    <w:rsid w:val="00E80202"/>
    <w:rsid w:val="00E93B4A"/>
    <w:rsid w:val="00E96BAE"/>
    <w:rsid w:val="00EB1E30"/>
    <w:rsid w:val="00EB60E6"/>
    <w:rsid w:val="00EC5EB1"/>
    <w:rsid w:val="00EC6E64"/>
    <w:rsid w:val="00ED15AA"/>
    <w:rsid w:val="00ED229D"/>
    <w:rsid w:val="00ED6C6F"/>
    <w:rsid w:val="00EE5041"/>
    <w:rsid w:val="00EF1083"/>
    <w:rsid w:val="00EF58B6"/>
    <w:rsid w:val="00F422A6"/>
    <w:rsid w:val="00F4778E"/>
    <w:rsid w:val="00F5205D"/>
    <w:rsid w:val="00F55545"/>
    <w:rsid w:val="00F61558"/>
    <w:rsid w:val="00F61F0E"/>
    <w:rsid w:val="00F6408C"/>
    <w:rsid w:val="00F67436"/>
    <w:rsid w:val="00F80461"/>
    <w:rsid w:val="00FA47A6"/>
    <w:rsid w:val="00FC6F9F"/>
    <w:rsid w:val="00FD151E"/>
    <w:rsid w:val="00FD31F8"/>
    <w:rsid w:val="00FD359A"/>
    <w:rsid w:val="00FE3B96"/>
    <w:rsid w:val="00FF0B5E"/>
    <w:rsid w:val="00FF3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C5BA70"/>
  <w15:chartTrackingRefBased/>
  <w15:docId w15:val="{676A05F7-8F35-4938-BC0C-7D6BD68A0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34" w:qFormat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35" w:qFormat="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474"/>
  </w:style>
  <w:style w:type="paragraph" w:styleId="Rubrik1">
    <w:name w:val="heading 1"/>
    <w:basedOn w:val="Rubrik"/>
    <w:link w:val="Rubrik1Char"/>
    <w:uiPriority w:val="9"/>
    <w:qFormat/>
    <w:rsid w:val="00FA47A6"/>
    <w:pPr>
      <w:keepNext/>
      <w:keepLines/>
      <w:spacing w:before="360" w:after="8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04756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04756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04756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 w:after="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 w:after="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FA47A6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0475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04756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04756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qFormat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qFormat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after="0"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after="0"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FA47A6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semiHidden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CC3124"/>
    <w:pPr>
      <w:spacing w:after="720" w:line="264" w:lineRule="auto"/>
      <w:ind w:left="425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table" w:customStyle="1" w:styleId="Tabellrutnt1">
    <w:name w:val="Tabellrutnät1"/>
    <w:basedOn w:val="Normaltabell"/>
    <w:next w:val="Tabellrutnt"/>
    <w:uiPriority w:val="39"/>
    <w:rsid w:val="00C432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ledtext">
    <w:name w:val="Normal ledtext"/>
    <w:basedOn w:val="Normal"/>
    <w:rsid w:val="00F67436"/>
    <w:pPr>
      <w:spacing w:after="180"/>
    </w:pPr>
    <w:rPr>
      <w:rFonts w:asciiTheme="majorHAnsi" w:hAnsiTheme="majorHAnsi"/>
      <w:sz w:val="18"/>
    </w:rPr>
  </w:style>
  <w:style w:type="paragraph" w:customStyle="1" w:styleId="Rubrikledtext">
    <w:name w:val="Rubrik ledtext"/>
    <w:basedOn w:val="Rubrik1"/>
    <w:next w:val="Normalledtext"/>
    <w:rsid w:val="00F67436"/>
    <w:pPr>
      <w:spacing w:before="280"/>
    </w:pPr>
    <w:rPr>
      <w:sz w:val="22"/>
    </w:rPr>
  </w:style>
  <w:style w:type="table" w:customStyle="1" w:styleId="Nackakommun-Tabellturkos">
    <w:name w:val="_Nacka kommun - Tabell turkos"/>
    <w:basedOn w:val="Normaltabell"/>
    <w:uiPriority w:val="99"/>
    <w:rsid w:val="00400FFC"/>
    <w:pPr>
      <w:spacing w:after="0" w:line="240" w:lineRule="auto"/>
    </w:pPr>
    <w:rPr>
      <w:rFonts w:asciiTheme="majorHAnsi" w:hAnsiTheme="majorHAnsi"/>
      <w:sz w:val="18"/>
    </w:rPr>
    <w:tblPr>
      <w:tblBorders>
        <w:left w:val="single" w:sz="4" w:space="0" w:color="AEAAAA" w:themeColor="background2" w:themeShade="BF"/>
        <w:bottom w:val="single" w:sz="4" w:space="0" w:color="AEAAAA" w:themeColor="background2" w:themeShade="BF"/>
        <w:right w:val="single" w:sz="4" w:space="0" w:color="AEAAAA" w:themeColor="background2" w:themeShade="BF"/>
        <w:insideH w:val="single" w:sz="4" w:space="0" w:color="AEAAAA" w:themeColor="background2" w:themeShade="BF"/>
        <w:insideV w:val="single" w:sz="4" w:space="0" w:color="AEAAAA" w:themeColor="background2" w:themeShade="BF"/>
      </w:tblBorders>
      <w:tblCellMar>
        <w:top w:w="57" w:type="dxa"/>
        <w:bottom w:w="57" w:type="dxa"/>
      </w:tblCellMar>
    </w:tblPr>
    <w:tblStylePr w:type="firstRow">
      <w:rPr>
        <w:rFonts w:asciiTheme="majorHAnsi" w:hAnsiTheme="majorHAnsi"/>
        <w:b/>
        <w:color w:val="FFFFFF" w:themeColor="background1"/>
        <w:sz w:val="18"/>
      </w:rPr>
      <w:tblPr/>
      <w:tcPr>
        <w:shd w:val="clear" w:color="auto" w:fill="00ADBA"/>
      </w:tcPr>
    </w:tblStylePr>
  </w:style>
  <w:style w:type="table" w:styleId="Rutntstabell1ljus">
    <w:name w:val="Grid Table 1 Light"/>
    <w:basedOn w:val="Normaltabell"/>
    <w:uiPriority w:val="46"/>
    <w:rsid w:val="000762CB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Nackakommun-Tabell">
    <w:name w:val="_Nacka kommun - Tabell"/>
    <w:basedOn w:val="Rutntstabell1ljus"/>
    <w:uiPriority w:val="99"/>
    <w:rsid w:val="000762CB"/>
    <w:rPr>
      <w:rFonts w:asciiTheme="majorHAnsi" w:hAnsiTheme="majorHAnsi"/>
      <w:sz w:val="18"/>
    </w:rPr>
    <w:tblPr>
      <w:tblCellMar>
        <w:top w:w="57" w:type="dxa"/>
        <w:bottom w:w="57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Olstomnmnande">
    <w:name w:val="Unresolved Mention"/>
    <w:basedOn w:val="Standardstycketeckensnitt"/>
    <w:uiPriority w:val="99"/>
    <w:semiHidden/>
    <w:unhideWhenUsed/>
    <w:rsid w:val="00693C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kunskapsguiden.se/omraden-och-teman/aldre/undernaring-hos-aldre-personer/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zasod\appdata\roaming\microsoft\templates\Styrdokument\Styrdokument%20-%20Rutin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0C8B840D3684585AB4816E98E941F59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8CB5F09A-D147-4A81-982D-D41085E6734C}"/>
      </w:docPartPr>
      <w:docPartBody>
        <w:p w:rsidR="00613430" w:rsidRDefault="00613430">
          <w:pPr>
            <w:pStyle w:val="60C8B840D3684585AB4816E98E941F59"/>
          </w:pPr>
          <w:r w:rsidRPr="00CB071F">
            <w:rPr>
              <w:color w:val="FFFFFF" w:themeColor="background1"/>
              <w:sz w:val="10"/>
              <w:szCs w:val="10"/>
            </w:rPr>
            <w:t>Dokumenttyp</w:t>
          </w:r>
        </w:p>
      </w:docPartBody>
    </w:docPart>
    <w:docPart>
      <w:docPartPr>
        <w:name w:val="DFADA041831A43F8962BD8A4C6C6018D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331460BA-2929-4B3D-9ADF-49031CE6CB7A}"/>
      </w:docPartPr>
      <w:docPartBody>
        <w:p w:rsidR="00613430" w:rsidRDefault="00613430">
          <w:pPr>
            <w:pStyle w:val="DFADA041831A43F8962BD8A4C6C6018D"/>
          </w:pPr>
          <w:r w:rsidRPr="00433617">
            <w:rPr>
              <w:rStyle w:val="Platshllartext"/>
            </w:rPr>
            <w:t xml:space="preserve">Välj </w:t>
          </w:r>
          <w:r>
            <w:rPr>
              <w:rStyle w:val="Platshllartext"/>
            </w:rPr>
            <w:t>dokumenttyp</w:t>
          </w:r>
        </w:p>
      </w:docPartBody>
    </w:docPart>
    <w:docPart>
      <w:docPartPr>
        <w:name w:val="0B63813E97AF4E7B828A0003E22D2E65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49860E78-575F-4D68-89B6-96ABBEC55EED}"/>
      </w:docPartPr>
      <w:docPartBody>
        <w:p w:rsidR="00613430" w:rsidRDefault="00613430">
          <w:pPr>
            <w:pStyle w:val="0B63813E97AF4E7B828A0003E22D2E65"/>
          </w:pPr>
          <w:r w:rsidRPr="00B8675D">
            <w:rPr>
              <w:rStyle w:val="Platshllartext"/>
            </w:rPr>
            <w:t>Titel</w:t>
          </w:r>
        </w:p>
      </w:docPartBody>
    </w:docPart>
    <w:docPart>
      <w:docPartPr>
        <w:name w:val="CDCB6215BB8647FE8D2868EB9FC06A6D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00807651-C2DC-4A17-8D37-14E44A654C91}"/>
      </w:docPartPr>
      <w:docPartBody>
        <w:p w:rsidR="00613430" w:rsidRDefault="00613430">
          <w:pPr>
            <w:pStyle w:val="CDCB6215BB8647FE8D2868EB9FC06A6D"/>
          </w:pPr>
          <w:r w:rsidRPr="00B8675D">
            <w:rPr>
              <w:rStyle w:val="Platshllartext"/>
            </w:rPr>
            <w:t>Ange diarienummer.</w:t>
          </w:r>
        </w:p>
      </w:docPartBody>
    </w:docPart>
    <w:docPart>
      <w:docPartPr>
        <w:name w:val="71C80A1A1E4744239A6F789D4F6AC0A5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E11F8BFB-26FD-4166-BCC3-BC64584F30CA}"/>
      </w:docPartPr>
      <w:docPartBody>
        <w:p w:rsidR="00613430" w:rsidRDefault="00613430">
          <w:pPr>
            <w:pStyle w:val="71C80A1A1E4744239A6F789D4F6AC0A5"/>
          </w:pPr>
          <w:r w:rsidRPr="00B8675D">
            <w:rPr>
              <w:rStyle w:val="Platshllartext"/>
            </w:rPr>
            <w:t>Ange datum.</w:t>
          </w:r>
        </w:p>
      </w:docPartBody>
    </w:docPart>
    <w:docPart>
      <w:docPartPr>
        <w:name w:val="2AF2C01A253741E4A8FF1C83D2752914"/>
        <w:category>
          <w:name w:val="Allmänt"/>
          <w:gallery w:val="placeholder"/>
        </w:category>
        <w:types>
          <w:type w:val="bbPlcHdr"/>
        </w:types>
        <w:behaviors>
          <w:behavior w:val="content"/>
        </w:behaviors>
        <w:guid w:val="{ECA1F761-42BC-49E4-A496-07C853B90691}"/>
      </w:docPartPr>
      <w:docPartBody>
        <w:p w:rsidR="00613430" w:rsidRDefault="00613430">
          <w:pPr>
            <w:pStyle w:val="2AF2C01A253741E4A8FF1C83D2752914"/>
          </w:pPr>
          <w:r w:rsidRPr="00400B4F">
            <w:rPr>
              <w:rStyle w:val="Platshllartext"/>
            </w:rPr>
            <w:t>Klicka här för att ange</w:t>
          </w:r>
          <w:r>
            <w:rPr>
              <w:rStyle w:val="Platshllartext"/>
            </w:rPr>
            <w:t xml:space="preserve"> vilken rutin/guide/vägledning/handbok det gäller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3430"/>
    <w:rsid w:val="001D75FC"/>
    <w:rsid w:val="00613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sv-SE" w:eastAsia="sv-SE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60C8B840D3684585AB4816E98E941F59">
    <w:name w:val="60C8B840D3684585AB4816E98E941F59"/>
  </w:style>
  <w:style w:type="character" w:styleId="Platshllartext">
    <w:name w:val="Placeholder Text"/>
    <w:basedOn w:val="Standardstycketeckensnitt"/>
    <w:uiPriority w:val="99"/>
    <w:rPr>
      <w:color w:val="7F7F7F" w:themeColor="text1" w:themeTint="80"/>
      <w:bdr w:val="none" w:sz="0" w:space="0" w:color="auto"/>
      <w:shd w:val="clear" w:color="auto" w:fill="F0F0F0"/>
    </w:rPr>
  </w:style>
  <w:style w:type="paragraph" w:customStyle="1" w:styleId="DFADA041831A43F8962BD8A4C6C6018D">
    <w:name w:val="DFADA041831A43F8962BD8A4C6C6018D"/>
  </w:style>
  <w:style w:type="paragraph" w:customStyle="1" w:styleId="0B63813E97AF4E7B828A0003E22D2E65">
    <w:name w:val="0B63813E97AF4E7B828A0003E22D2E65"/>
  </w:style>
  <w:style w:type="paragraph" w:customStyle="1" w:styleId="CDCB6215BB8647FE8D2868EB9FC06A6D">
    <w:name w:val="CDCB6215BB8647FE8D2868EB9FC06A6D"/>
  </w:style>
  <w:style w:type="paragraph" w:customStyle="1" w:styleId="71C80A1A1E4744239A6F789D4F6AC0A5">
    <w:name w:val="71C80A1A1E4744239A6F789D4F6AC0A5"/>
  </w:style>
  <w:style w:type="paragraph" w:customStyle="1" w:styleId="40C3FD233D4F4ED480B31C8074B5D94B">
    <w:name w:val="40C3FD233D4F4ED480B31C8074B5D94B"/>
  </w:style>
  <w:style w:type="paragraph" w:customStyle="1" w:styleId="2AF2C01A253741E4A8FF1C83D2752914">
    <w:name w:val="2AF2C01A253741E4A8FF1C83D2752914"/>
  </w:style>
  <w:style w:type="paragraph" w:customStyle="1" w:styleId="5B8BCC634E2640E0A4A8C480BCF89811">
    <w:name w:val="5B8BCC634E2640E0A4A8C480BCF89811"/>
  </w:style>
  <w:style w:type="paragraph" w:customStyle="1" w:styleId="1BC6D4F140624B1295A9605673519E7C">
    <w:name w:val="1BC6D4F140624B1295A9605673519E7C"/>
  </w:style>
  <w:style w:type="paragraph" w:customStyle="1" w:styleId="3EAAEEAD342A4CC8A0419F3740EB3E42">
    <w:name w:val="3EAAEEAD342A4CC8A0419F3740EB3E42"/>
  </w:style>
  <w:style w:type="paragraph" w:customStyle="1" w:styleId="6FA172AFFB74403BB56338CD478FE7E9">
    <w:name w:val="6FA172AFFB74403BB56338CD478FE7E9"/>
  </w:style>
  <w:style w:type="paragraph" w:customStyle="1" w:styleId="B24869F6CC8C4F58A20C4B3B7D5BACB3">
    <w:name w:val="B24869F6CC8C4F58A20C4B3B7D5BACB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29BBCBF21362E4099AE6C2F27C58737" ma:contentTypeVersion="18" ma:contentTypeDescription="Skapa ett nytt dokument." ma:contentTypeScope="" ma:versionID="864cb76c4bf9d26160fcab8165299cb7">
  <xsd:schema xmlns:xsd="http://www.w3.org/2001/XMLSchema" xmlns:xs="http://www.w3.org/2001/XMLSchema" xmlns:p="http://schemas.microsoft.com/office/2006/metadata/properties" xmlns:ns2="10c3a147-0d64-46aa-a281-dc97358e8373" xmlns:ns3="d7532cd0-e888-47d6-8f58-db0210f25002" targetNamespace="http://schemas.microsoft.com/office/2006/metadata/properties" ma:root="true" ma:fieldsID="0da5d4f9da4b57fedf46f189c0468a08" ns2:_="" ns3:_="">
    <xsd:import namespace="10c3a147-0d64-46aa-a281-dc97358e8373"/>
    <xsd:import namespace="d7532cd0-e888-47d6-8f58-db0210f250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c3a147-0d64-46aa-a281-dc97358e837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Bildmarkeringar" ma:readOnly="false" ma:fieldId="{5cf76f15-5ced-4ddc-b409-7134ff3c332f}" ma:taxonomyMulti="true" ma:sspId="e641fc9e-d469-439b-858c-bb315f8f2b4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532cd0-e888-47d6-8f58-db0210f2500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abd8375-7149-41b9-8fce-28385bcac481}" ma:internalName="TaxCatchAll" ma:showField="CatchAllData" ma:web="d7532cd0-e888-47d6-8f58-db0210f250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0c3a147-0d64-46aa-a281-dc97358e8373">
      <Terms xmlns="http://schemas.microsoft.com/office/infopath/2007/PartnerControls"/>
    </lcf76f155ced4ddcb4097134ff3c332f>
    <TaxCatchAll xmlns="d7532cd0-e888-47d6-8f58-db0210f25002" xsi:nil="true"/>
    <SharedWithUsers xmlns="d7532cd0-e888-47d6-8f58-db0210f25002">
      <UserInfo>
        <DisplayName>Kristina Hedberg Adamson</DisplayName>
        <AccountId>39</AccountId>
        <AccountType/>
      </UserInfo>
      <UserInfo>
        <DisplayName>Måns Eriksson</DisplayName>
        <AccountId>7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FE1E34-DD4D-44DC-9916-13F60CE7D5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c3a147-0d64-46aa-a281-dc97358e8373"/>
    <ds:schemaRef ds:uri="d7532cd0-e888-47d6-8f58-db0210f250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4F3F58C-4525-482D-94C9-C25B0FD1EC60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d7532cd0-e888-47d6-8f58-db0210f25002"/>
    <ds:schemaRef ds:uri="http://purl.org/dc/elements/1.1/"/>
    <ds:schemaRef ds:uri="http://schemas.microsoft.com/office/2006/metadata/properties"/>
    <ds:schemaRef ds:uri="10c3a147-0d64-46aa-a281-dc97358e8373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03CDD5EB-56B6-4A6E-AFE3-09A52125573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7264A7E-C2CC-48B8-88BF-AB9D98521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Styrdokument - Rutin</Template>
  <TotalTime>1</TotalTime>
  <Pages>7</Pages>
  <Words>1360</Words>
  <Characters>7209</Characters>
  <Application>Microsoft Office Word</Application>
  <DocSecurity>0</DocSecurity>
  <Lines>60</Lines>
  <Paragraphs>17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Nutritionsvårdsprocessen</dc:title>
  <dc:subject/>
  <dc:creator>Izabell Söderström</dc:creator>
  <cp:keywords/>
  <dc:description/>
  <cp:lastModifiedBy>Izabell Söderström</cp:lastModifiedBy>
  <cp:revision>2</cp:revision>
  <cp:lastPrinted>2025-06-24T09:22:00Z</cp:lastPrinted>
  <dcterms:created xsi:type="dcterms:W3CDTF">2025-06-24T09:23:00Z</dcterms:created>
  <dcterms:modified xsi:type="dcterms:W3CDTF">2025-06-24T09:23:00Z</dcterms:modified>
  <cp:category>Rutin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0x010100129BBCBF21362E4099AE6C2F27C58737</vt:lpwstr>
  </property>
  <property fmtid="{D5CDD505-2E9C-101B-9397-08002B2CF9AE}" pid="3" name="Order">
    <vt:r8>1683400</vt:r8>
  </property>
  <property fmtid="{D5CDD505-2E9C-101B-9397-08002B2CF9AE}" pid="4" name="MediaServiceImageTags">
    <vt:lpwstr/>
  </property>
</Properties>
</file>