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21C5D" w14:textId="77777777" w:rsidR="009F4478" w:rsidRDefault="009F4478" w:rsidP="00BB09DF">
      <w:bookmarkStart w:id="0" w:name="_GoBack"/>
      <w:bookmarkEnd w:id="0"/>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0756E12C" w14:textId="77777777" w:rsidR="00524F17" w:rsidRDefault="00524F17" w:rsidP="00BB09DF">
      <w:r>
        <w:rPr>
          <w:b/>
          <w:szCs w:val="24"/>
        </w:rPr>
        <w:t>Datum</w:t>
      </w:r>
      <w:r w:rsidRPr="009F4478">
        <w:rPr>
          <w:szCs w:val="24"/>
        </w:rPr>
        <w:t>:</w:t>
      </w:r>
      <w:r w:rsidRPr="009F4478">
        <w:rPr>
          <w:sz w:val="22"/>
        </w:rPr>
        <w:t xml:space="preserve"> </w:t>
      </w:r>
      <w:r>
        <w:tab/>
      </w:r>
      <w:r w:rsidR="00350CA4">
        <w:t xml:space="preserve">                      </w:t>
      </w:r>
      <w:r w:rsidR="007D2251">
        <w:t>2016-04-05</w:t>
      </w:r>
    </w:p>
    <w:p w14:paraId="2B09101B" w14:textId="77777777" w:rsidR="00524F17" w:rsidRDefault="009F4478" w:rsidP="00BB09DF">
      <w:r w:rsidRPr="009F4478">
        <w:rPr>
          <w:b/>
        </w:rPr>
        <w:t>Sekreterare</w:t>
      </w:r>
      <w:r>
        <w:t xml:space="preserve">: </w:t>
      </w:r>
      <w:r>
        <w:tab/>
      </w:r>
      <w:r w:rsidR="002D1766">
        <w:tab/>
      </w:r>
      <w:r w:rsidR="007D2251">
        <w:t>Marie Ivarsson</w:t>
      </w:r>
      <w:r>
        <w:br/>
      </w:r>
      <w:r w:rsidRPr="009F4478">
        <w:rPr>
          <w:b/>
        </w:rPr>
        <w:t>Justerare</w:t>
      </w:r>
      <w:r>
        <w:t xml:space="preserve">: </w:t>
      </w:r>
      <w:r>
        <w:tab/>
      </w:r>
      <w:r w:rsidR="000B2886">
        <w:tab/>
      </w:r>
      <w:r w:rsidR="007A53D7">
        <w:t>Anders Fredriksson</w:t>
      </w:r>
    </w:p>
    <w:p w14:paraId="15BB9B5A" w14:textId="77777777" w:rsidR="009F4478" w:rsidRDefault="009F4478" w:rsidP="00BB09DF">
      <w:r>
        <w:tab/>
      </w:r>
    </w:p>
    <w:p w14:paraId="5943805E" w14:textId="77777777" w:rsidR="007A53D7" w:rsidRDefault="009F4478" w:rsidP="00BB09DF">
      <w:r w:rsidRPr="009F4478">
        <w:rPr>
          <w:b/>
        </w:rPr>
        <w:t>Närvarande</w:t>
      </w:r>
      <w:r>
        <w:t>:</w:t>
      </w:r>
      <w:r w:rsidR="002D1766">
        <w:t xml:space="preserve"> </w:t>
      </w:r>
      <w:r w:rsidR="007A53D7">
        <w:t>Anders Fredriksson, Marie Ivarsson, Bir</w:t>
      </w:r>
      <w:r w:rsidR="007D2251">
        <w:t>gitta Wallin, Stefan Heinebäck</w:t>
      </w:r>
    </w:p>
    <w:p w14:paraId="0DA08A97" w14:textId="77777777" w:rsidR="00F9747D" w:rsidRPr="007D2251" w:rsidRDefault="007A53D7" w:rsidP="00BB09DF">
      <w:r w:rsidRPr="007A53D7">
        <w:rPr>
          <w:b/>
        </w:rPr>
        <w:t xml:space="preserve">Frånvarande: </w:t>
      </w:r>
      <w:r w:rsidR="007D2251">
        <w:t>Anna-Lena Möllstam, Lina Blombergsson</w:t>
      </w:r>
    </w:p>
    <w:p w14:paraId="62F180AB" w14:textId="77777777" w:rsidR="009F4478" w:rsidRPr="007A53D7" w:rsidRDefault="00F9747D" w:rsidP="00BB09DF">
      <w:pPr>
        <w:rPr>
          <w:b/>
        </w:rPr>
      </w:pPr>
      <w:r>
        <w:rPr>
          <w:b/>
        </w:rPr>
        <w:t xml:space="preserve">Föredragande: </w:t>
      </w:r>
    </w:p>
    <w:p w14:paraId="65E21AB4"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0DE63604" w14:textId="77777777" w:rsidTr="005F11A7">
        <w:trPr>
          <w:trHeight w:val="1123"/>
        </w:trPr>
        <w:tc>
          <w:tcPr>
            <w:tcW w:w="562" w:type="dxa"/>
            <w:shd w:val="clear" w:color="auto" w:fill="92D050"/>
          </w:tcPr>
          <w:p w14:paraId="2E274B86" w14:textId="77777777" w:rsidR="005F11A7" w:rsidRPr="00E55FF3" w:rsidRDefault="005F11A7" w:rsidP="000A56A2">
            <w:pPr>
              <w:pStyle w:val="Rubrik2"/>
            </w:pPr>
          </w:p>
        </w:tc>
        <w:tc>
          <w:tcPr>
            <w:tcW w:w="8647" w:type="dxa"/>
            <w:shd w:val="clear" w:color="auto" w:fill="92D050"/>
          </w:tcPr>
          <w:p w14:paraId="34892F3E" w14:textId="77777777" w:rsidR="005F11A7" w:rsidRPr="00CB12D4" w:rsidRDefault="007A53D7" w:rsidP="007A53D7">
            <w:pPr>
              <w:pStyle w:val="Rubrik1"/>
            </w:pPr>
            <w:r>
              <w:t xml:space="preserve">Protokoll </w:t>
            </w:r>
          </w:p>
        </w:tc>
      </w:tr>
      <w:tr w:rsidR="005F11A7" w:rsidRPr="00826C0D" w14:paraId="745EC7FB" w14:textId="77777777" w:rsidTr="005F11A7">
        <w:tc>
          <w:tcPr>
            <w:tcW w:w="562" w:type="dxa"/>
          </w:tcPr>
          <w:p w14:paraId="53B2FEC9" w14:textId="77777777" w:rsidR="005F11A7" w:rsidRPr="00826C0D" w:rsidRDefault="005F11A7" w:rsidP="000A56A2">
            <w:pPr>
              <w:rPr>
                <w:b/>
              </w:rPr>
            </w:pPr>
            <w:r>
              <w:rPr>
                <w:b/>
              </w:rPr>
              <w:t>1</w:t>
            </w:r>
          </w:p>
        </w:tc>
        <w:tc>
          <w:tcPr>
            <w:tcW w:w="8647" w:type="dxa"/>
          </w:tcPr>
          <w:p w14:paraId="14E53BDD" w14:textId="77777777" w:rsidR="005F11A7" w:rsidRPr="00924F25" w:rsidRDefault="005F11A7" w:rsidP="005F11A7">
            <w:pPr>
              <w:pStyle w:val="Rubrik2"/>
              <w:rPr>
                <w:sz w:val="24"/>
                <w:szCs w:val="24"/>
              </w:rPr>
            </w:pPr>
            <w:r w:rsidRPr="00924F25">
              <w:rPr>
                <w:sz w:val="24"/>
                <w:szCs w:val="24"/>
              </w:rPr>
              <w:t>Allmän övergripande information</w:t>
            </w:r>
          </w:p>
          <w:p w14:paraId="393654C4" w14:textId="77777777" w:rsidR="005F11A7" w:rsidRPr="005F15A2" w:rsidRDefault="005F11A7" w:rsidP="008C721D"/>
        </w:tc>
      </w:tr>
      <w:tr w:rsidR="005F11A7" w:rsidRPr="00826C0D" w14:paraId="475BAFFD" w14:textId="77777777" w:rsidTr="005F11A7">
        <w:tc>
          <w:tcPr>
            <w:tcW w:w="562" w:type="dxa"/>
          </w:tcPr>
          <w:p w14:paraId="732ACDC9" w14:textId="77777777" w:rsidR="005F11A7" w:rsidRPr="00826C0D" w:rsidRDefault="005F11A7" w:rsidP="000A56A2">
            <w:pPr>
              <w:rPr>
                <w:b/>
              </w:rPr>
            </w:pPr>
            <w:r>
              <w:rPr>
                <w:b/>
              </w:rPr>
              <w:t>2</w:t>
            </w:r>
          </w:p>
        </w:tc>
        <w:tc>
          <w:tcPr>
            <w:tcW w:w="8647" w:type="dxa"/>
          </w:tcPr>
          <w:p w14:paraId="4C257D8C" w14:textId="77777777" w:rsidR="005F11A7" w:rsidRDefault="005F11A7" w:rsidP="005F11A7">
            <w:pPr>
              <w:pStyle w:val="Rubrik2"/>
              <w:rPr>
                <w:sz w:val="24"/>
                <w:szCs w:val="24"/>
              </w:rPr>
            </w:pPr>
            <w:r w:rsidRPr="00924F25">
              <w:rPr>
                <w:sz w:val="24"/>
                <w:szCs w:val="24"/>
              </w:rPr>
              <w:t>Gemensamma verksamhetsfrågor</w:t>
            </w:r>
          </w:p>
          <w:p w14:paraId="554E427E" w14:textId="77777777" w:rsidR="007D2251" w:rsidRDefault="007D2251" w:rsidP="007D2251">
            <w:pPr>
              <w:spacing w:after="160" w:line="259" w:lineRule="auto"/>
            </w:pPr>
          </w:p>
          <w:p w14:paraId="3659C56C" w14:textId="77777777" w:rsidR="007D2251" w:rsidRPr="007D2251" w:rsidRDefault="007D2251" w:rsidP="007D2251">
            <w:pPr>
              <w:spacing w:after="160" w:line="259" w:lineRule="auto"/>
              <w:rPr>
                <w:b/>
              </w:rPr>
            </w:pPr>
            <w:r w:rsidRPr="007D2251">
              <w:rPr>
                <w:b/>
              </w:rPr>
              <w:t>Fakturahantering</w:t>
            </w:r>
          </w:p>
          <w:p w14:paraId="2CF79E6C" w14:textId="77777777" w:rsidR="007D2251" w:rsidRDefault="007D2251" w:rsidP="007D2251">
            <w:pPr>
              <w:spacing w:after="160" w:line="259" w:lineRule="auto"/>
            </w:pPr>
            <w:r>
              <w:t>Birgitta vill att administratörerna ska ta större ansvar kring fakturahanteringen. Hon träffar alla regelbundet men vill få OK för att utbilda kring detta samt att ledningsgruppen står bakom den ökade förväntan på administratörerna.</w:t>
            </w:r>
          </w:p>
          <w:p w14:paraId="32855513" w14:textId="77777777" w:rsidR="007D2251" w:rsidRDefault="007D2251" w:rsidP="007D2251">
            <w:r w:rsidRPr="008B0C07">
              <w:rPr>
                <w:b/>
              </w:rPr>
              <w:t>Beslut:</w:t>
            </w:r>
            <w:r>
              <w:t xml:space="preserve"> OK. Men varje enhetschef informerar närmast berörda chef så att frågan förankras i chefsledet först.</w:t>
            </w:r>
          </w:p>
          <w:p w14:paraId="401D8A73" w14:textId="77777777" w:rsidR="007D2251" w:rsidRPr="007D2251" w:rsidRDefault="007D2251" w:rsidP="007D2251">
            <w:pPr>
              <w:rPr>
                <w:b/>
              </w:rPr>
            </w:pPr>
          </w:p>
          <w:p w14:paraId="485541BB" w14:textId="77777777" w:rsidR="007D2251" w:rsidRPr="007D2251" w:rsidRDefault="007D2251" w:rsidP="007D2251">
            <w:pPr>
              <w:rPr>
                <w:b/>
              </w:rPr>
            </w:pPr>
            <w:r w:rsidRPr="007D2251">
              <w:rPr>
                <w:b/>
              </w:rPr>
              <w:t>Prognosarbete</w:t>
            </w:r>
          </w:p>
          <w:p w14:paraId="09C7889D" w14:textId="77777777" w:rsidR="007D2251" w:rsidRDefault="007D2251" w:rsidP="007D2251">
            <w:pPr>
              <w:spacing w:after="160" w:line="259" w:lineRule="auto"/>
            </w:pPr>
            <w:r>
              <w:t>Birgitta önskar att cheferna får utbildning i prognosverktyg för att bl a kunna ta sitt budgetansvar och kunna följa utvecklingen på personalbudgeten. Initialt är att börja med personaldelen men tanken är att gå vidare med detta.</w:t>
            </w:r>
          </w:p>
          <w:p w14:paraId="46D0B52B" w14:textId="77777777" w:rsidR="007D2251" w:rsidRDefault="007D2251" w:rsidP="007D2251">
            <w:r w:rsidRPr="008B0C07">
              <w:rPr>
                <w:b/>
              </w:rPr>
              <w:t xml:space="preserve">Beslut: </w:t>
            </w:r>
            <w:r w:rsidRPr="008B0C07">
              <w:t>Birgitta tar fr</w:t>
            </w:r>
            <w:r>
              <w:t>am en plan för detta arbete och bokar sedan in ekonomienheten för utbildning.</w:t>
            </w:r>
          </w:p>
          <w:p w14:paraId="4FC30D0F" w14:textId="77777777" w:rsidR="007D2251" w:rsidRDefault="007D2251" w:rsidP="007D2251"/>
          <w:p w14:paraId="08D8DB82" w14:textId="77777777" w:rsidR="007D2251" w:rsidRDefault="007D2251" w:rsidP="007D2251">
            <w:r>
              <w:t>Alla enhetschefer och social- och äldredirektör ska kunna svara på frågan om vidtagna åtgärder och förslag på åtgärder för att hålla budget. Helst prissatta åtgärder och utifrån marsprognosen. Detta ska lämnas in sista veckan i april. Men om man tror att budgeten hålls så svarar man ju givetvis på annat sätt eller att man har vidtagit åtgärder för att hålla budgeten.</w:t>
            </w:r>
          </w:p>
          <w:p w14:paraId="0269C2A7" w14:textId="77777777" w:rsidR="00F9747D" w:rsidRDefault="00F9747D" w:rsidP="00F9747D"/>
          <w:p w14:paraId="2E5D2B87" w14:textId="77777777" w:rsidR="005F11A7" w:rsidRPr="0026174D" w:rsidRDefault="005F11A7" w:rsidP="007D2251"/>
        </w:tc>
      </w:tr>
      <w:tr w:rsidR="005F11A7" w:rsidRPr="00826C0D" w14:paraId="00AA8745" w14:textId="77777777" w:rsidTr="005F11A7">
        <w:tc>
          <w:tcPr>
            <w:tcW w:w="562" w:type="dxa"/>
          </w:tcPr>
          <w:p w14:paraId="237B5481" w14:textId="77777777" w:rsidR="005F11A7" w:rsidRPr="00826C0D" w:rsidRDefault="005F11A7" w:rsidP="000A56A2">
            <w:pPr>
              <w:rPr>
                <w:b/>
              </w:rPr>
            </w:pPr>
            <w:r>
              <w:rPr>
                <w:b/>
              </w:rPr>
              <w:lastRenderedPageBreak/>
              <w:t>3</w:t>
            </w:r>
          </w:p>
        </w:tc>
        <w:tc>
          <w:tcPr>
            <w:tcW w:w="8647" w:type="dxa"/>
          </w:tcPr>
          <w:p w14:paraId="4D65994D" w14:textId="77777777" w:rsidR="00DA47FD" w:rsidRDefault="005F11A7" w:rsidP="00C7694F">
            <w:pPr>
              <w:pStyle w:val="Rubrik2"/>
              <w:rPr>
                <w:b w:val="0"/>
              </w:rPr>
            </w:pPr>
            <w:r w:rsidRPr="00924F25">
              <w:rPr>
                <w:sz w:val="24"/>
                <w:szCs w:val="24"/>
              </w:rPr>
              <w:t>Kvarstående frågor</w:t>
            </w:r>
          </w:p>
          <w:p w14:paraId="4DB700E7" w14:textId="77777777" w:rsidR="005F11A7" w:rsidRPr="00DD097C" w:rsidRDefault="005F11A7" w:rsidP="00463EBF">
            <w:pPr>
              <w:rPr>
                <w:b/>
              </w:rPr>
            </w:pPr>
          </w:p>
        </w:tc>
      </w:tr>
      <w:tr w:rsidR="005F11A7" w:rsidRPr="00826C0D" w14:paraId="28B6839D" w14:textId="77777777" w:rsidTr="005F11A7">
        <w:tc>
          <w:tcPr>
            <w:tcW w:w="562" w:type="dxa"/>
          </w:tcPr>
          <w:p w14:paraId="29142461" w14:textId="77777777" w:rsidR="005F11A7" w:rsidRPr="00826C0D" w:rsidRDefault="005F11A7" w:rsidP="000A56A2">
            <w:pPr>
              <w:rPr>
                <w:b/>
              </w:rPr>
            </w:pPr>
            <w:r>
              <w:rPr>
                <w:b/>
              </w:rPr>
              <w:t>4</w:t>
            </w:r>
          </w:p>
        </w:tc>
        <w:tc>
          <w:tcPr>
            <w:tcW w:w="8647" w:type="dxa"/>
          </w:tcPr>
          <w:p w14:paraId="04C46D91" w14:textId="77777777" w:rsidR="005F11A7" w:rsidRDefault="005F11A7" w:rsidP="005F11A7">
            <w:pPr>
              <w:pStyle w:val="Rubrik2"/>
              <w:rPr>
                <w:sz w:val="24"/>
                <w:szCs w:val="24"/>
              </w:rPr>
            </w:pPr>
            <w:r w:rsidRPr="00924F25">
              <w:rPr>
                <w:sz w:val="24"/>
                <w:szCs w:val="24"/>
              </w:rPr>
              <w:t>Övriga frågor</w:t>
            </w:r>
          </w:p>
          <w:p w14:paraId="7EAC07DC" w14:textId="77777777" w:rsidR="005F11A7" w:rsidRPr="007A53D7" w:rsidRDefault="001B7526" w:rsidP="00350CA4">
            <w:pPr>
              <w:rPr>
                <w:rFonts w:ascii="Verdana" w:hAnsi="Verdana"/>
                <w:sz w:val="22"/>
                <w:szCs w:val="22"/>
              </w:rPr>
            </w:pPr>
            <w:r>
              <w:rPr>
                <w:rFonts w:ascii="Verdana" w:hAnsi="Verdana"/>
                <w:i/>
              </w:rPr>
              <w:br/>
            </w:r>
          </w:p>
        </w:tc>
      </w:tr>
      <w:tr w:rsidR="00C7694F" w:rsidRPr="00826C0D" w14:paraId="2CD89B91" w14:textId="77777777" w:rsidTr="005F11A7">
        <w:tc>
          <w:tcPr>
            <w:tcW w:w="562" w:type="dxa"/>
          </w:tcPr>
          <w:p w14:paraId="7CE3E37E" w14:textId="77777777" w:rsidR="00C7694F" w:rsidRDefault="00C7694F" w:rsidP="000A56A2">
            <w:pPr>
              <w:rPr>
                <w:b/>
              </w:rPr>
            </w:pPr>
          </w:p>
        </w:tc>
        <w:tc>
          <w:tcPr>
            <w:tcW w:w="8647" w:type="dxa"/>
          </w:tcPr>
          <w:p w14:paraId="4D9B4139" w14:textId="77777777" w:rsidR="00C7694F" w:rsidRDefault="00C7694F" w:rsidP="005F11A7">
            <w:pPr>
              <w:pStyle w:val="Rubrik2"/>
              <w:rPr>
                <w:sz w:val="24"/>
                <w:szCs w:val="24"/>
              </w:rPr>
            </w:pPr>
            <w:r>
              <w:rPr>
                <w:sz w:val="24"/>
                <w:szCs w:val="24"/>
              </w:rPr>
              <w:t>BESLUT</w:t>
            </w:r>
          </w:p>
          <w:p w14:paraId="582209A3" w14:textId="77777777" w:rsidR="00C7694F" w:rsidRPr="00C7694F" w:rsidRDefault="00C7694F" w:rsidP="007A53D7"/>
        </w:tc>
      </w:tr>
    </w:tbl>
    <w:p w14:paraId="0CD4CBFE" w14:textId="7777777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17595" w14:textId="77777777" w:rsidR="00C031CB" w:rsidRDefault="00C031CB">
      <w:r>
        <w:separator/>
      </w:r>
    </w:p>
  </w:endnote>
  <w:endnote w:type="continuationSeparator" w:id="0">
    <w:p w14:paraId="6E627974" w14:textId="77777777" w:rsidR="00C031CB" w:rsidRDefault="00C03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7338D" w14:textId="77777777" w:rsidR="00BC26E9" w:rsidRDefault="00BC26E9" w:rsidP="00027B2E">
    <w:pPr>
      <w:pStyle w:val="Sidfot"/>
      <w:rPr>
        <w:szCs w:val="2"/>
      </w:rPr>
    </w:pPr>
  </w:p>
  <w:p w14:paraId="0E51A821" w14:textId="77777777" w:rsidR="00BC26E9" w:rsidRDefault="00BC26E9" w:rsidP="00027B2E">
    <w:pPr>
      <w:pStyle w:val="Sidfot"/>
      <w:rPr>
        <w:szCs w:val="2"/>
      </w:rPr>
    </w:pPr>
  </w:p>
  <w:p w14:paraId="6DABAFDC" w14:textId="77777777" w:rsidR="00BC26E9" w:rsidRDefault="00BC26E9" w:rsidP="00027B2E">
    <w:pPr>
      <w:pStyle w:val="Sidfot"/>
      <w:rPr>
        <w:szCs w:val="2"/>
      </w:rPr>
    </w:pPr>
  </w:p>
  <w:p w14:paraId="6E867BC3" w14:textId="77777777" w:rsidR="00BC26E9" w:rsidRPr="00092ADA" w:rsidRDefault="00BC26E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BC26E9" w:rsidRPr="00F2400E" w14:paraId="4647A933" w14:textId="77777777" w:rsidTr="00D3288C">
      <w:tc>
        <w:tcPr>
          <w:tcW w:w="2031" w:type="dxa"/>
          <w:tcBorders>
            <w:top w:val="single" w:sz="4" w:space="0" w:color="auto"/>
          </w:tcBorders>
          <w:tcMar>
            <w:left w:w="0" w:type="dxa"/>
          </w:tcMar>
        </w:tcPr>
        <w:p w14:paraId="3846D6F6" w14:textId="77777777" w:rsidR="00BC26E9" w:rsidRPr="00F2400E" w:rsidRDefault="00BC26E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10B15D3B" w14:textId="77777777" w:rsidR="00BC26E9" w:rsidRPr="00F2400E" w:rsidRDefault="00BC26E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F526D4E" w14:textId="77777777" w:rsidR="00BC26E9" w:rsidRPr="00F2400E" w:rsidRDefault="00BC26E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1838577A" w14:textId="77777777" w:rsidR="00BC26E9" w:rsidRPr="00F2400E" w:rsidRDefault="00BC26E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4480ACD3" w14:textId="77777777" w:rsidR="00BC26E9" w:rsidRPr="00F2400E" w:rsidRDefault="00BC26E9" w:rsidP="00A77D51">
          <w:pPr>
            <w:pStyle w:val="Sidfot"/>
            <w:rPr>
              <w:caps/>
              <w:sz w:val="9"/>
              <w:szCs w:val="9"/>
            </w:rPr>
          </w:pPr>
          <w:r w:rsidRPr="00F2400E">
            <w:rPr>
              <w:caps/>
              <w:sz w:val="9"/>
              <w:szCs w:val="9"/>
            </w:rPr>
            <w:t>sms</w:t>
          </w:r>
        </w:p>
      </w:tc>
      <w:tc>
        <w:tcPr>
          <w:tcW w:w="1148" w:type="dxa"/>
          <w:tcBorders>
            <w:top w:val="single" w:sz="4" w:space="0" w:color="auto"/>
          </w:tcBorders>
        </w:tcPr>
        <w:p w14:paraId="1772FBC3" w14:textId="77777777" w:rsidR="00BC26E9" w:rsidRPr="00F2400E" w:rsidRDefault="00BC26E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31312AE7" w14:textId="77777777" w:rsidR="00BC26E9" w:rsidRPr="00F2400E" w:rsidRDefault="00BC26E9" w:rsidP="00A77D51">
          <w:pPr>
            <w:pStyle w:val="Sidfot"/>
            <w:rPr>
              <w:caps/>
              <w:sz w:val="9"/>
              <w:szCs w:val="9"/>
            </w:rPr>
          </w:pPr>
          <w:bookmarkStart w:id="8" w:name="LOrgNo"/>
          <w:r>
            <w:rPr>
              <w:caps/>
              <w:sz w:val="9"/>
              <w:szCs w:val="9"/>
            </w:rPr>
            <w:t>Org.nummer</w:t>
          </w:r>
          <w:bookmarkEnd w:id="8"/>
        </w:p>
      </w:tc>
    </w:tr>
    <w:tr w:rsidR="00BC26E9" w:rsidRPr="00A77D51" w14:paraId="1E685001" w14:textId="77777777" w:rsidTr="00D3288C">
      <w:tc>
        <w:tcPr>
          <w:tcW w:w="2031" w:type="dxa"/>
          <w:tcMar>
            <w:left w:w="0" w:type="dxa"/>
          </w:tcMar>
        </w:tcPr>
        <w:p w14:paraId="4632D5BB" w14:textId="77777777" w:rsidR="00BC26E9" w:rsidRPr="00A77D51" w:rsidRDefault="00BC26E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273E365C" w14:textId="77777777" w:rsidR="00BC26E9" w:rsidRPr="00A77D51" w:rsidRDefault="00BC26E9" w:rsidP="00A77D51">
          <w:pPr>
            <w:pStyle w:val="Sidfot"/>
            <w:spacing w:line="180" w:lineRule="exact"/>
            <w:rPr>
              <w:szCs w:val="14"/>
            </w:rPr>
          </w:pPr>
          <w:r>
            <w:rPr>
              <w:szCs w:val="14"/>
            </w:rPr>
            <w:t>Stadshuset, Granitvägen 15</w:t>
          </w:r>
        </w:p>
      </w:tc>
      <w:tc>
        <w:tcPr>
          <w:tcW w:w="1175" w:type="dxa"/>
        </w:tcPr>
        <w:p w14:paraId="18B82F95" w14:textId="77777777" w:rsidR="00BC26E9" w:rsidRPr="00A77D51" w:rsidRDefault="00BC26E9" w:rsidP="00092ADA">
          <w:pPr>
            <w:pStyle w:val="Sidfot"/>
            <w:spacing w:line="180" w:lineRule="exact"/>
            <w:rPr>
              <w:szCs w:val="14"/>
            </w:rPr>
          </w:pPr>
          <w:bookmarkStart w:id="11" w:name="PhoneMain"/>
          <w:r>
            <w:rPr>
              <w:szCs w:val="14"/>
            </w:rPr>
            <w:t>08-718 80 00</w:t>
          </w:r>
          <w:bookmarkEnd w:id="11"/>
        </w:p>
      </w:tc>
      <w:tc>
        <w:tcPr>
          <w:tcW w:w="1148" w:type="dxa"/>
        </w:tcPr>
        <w:p w14:paraId="6D061788" w14:textId="77777777" w:rsidR="00BC26E9" w:rsidRPr="00A77D51" w:rsidRDefault="00BC26E9" w:rsidP="00A77D51">
          <w:pPr>
            <w:pStyle w:val="Sidfot"/>
            <w:spacing w:line="180" w:lineRule="exact"/>
            <w:rPr>
              <w:szCs w:val="14"/>
            </w:rPr>
          </w:pPr>
          <w:r>
            <w:rPr>
              <w:szCs w:val="14"/>
            </w:rPr>
            <w:t>info@nacka.se</w:t>
          </w:r>
        </w:p>
      </w:tc>
      <w:tc>
        <w:tcPr>
          <w:tcW w:w="718" w:type="dxa"/>
        </w:tcPr>
        <w:p w14:paraId="1DC1A349" w14:textId="77777777" w:rsidR="00BC26E9" w:rsidRPr="00A77D51" w:rsidRDefault="00BC26E9" w:rsidP="00F40797">
          <w:pPr>
            <w:pStyle w:val="Sidfot"/>
            <w:spacing w:line="180" w:lineRule="exact"/>
            <w:rPr>
              <w:szCs w:val="14"/>
            </w:rPr>
          </w:pPr>
          <w:r>
            <w:rPr>
              <w:szCs w:val="14"/>
            </w:rPr>
            <w:t>716 80</w:t>
          </w:r>
        </w:p>
      </w:tc>
      <w:tc>
        <w:tcPr>
          <w:tcW w:w="1148" w:type="dxa"/>
        </w:tcPr>
        <w:p w14:paraId="28A1EA22" w14:textId="77777777" w:rsidR="00BC26E9" w:rsidRPr="00A77D51" w:rsidRDefault="00BC26E9" w:rsidP="00A77D51">
          <w:pPr>
            <w:pStyle w:val="Sidfot"/>
            <w:spacing w:line="180" w:lineRule="exact"/>
            <w:rPr>
              <w:szCs w:val="14"/>
            </w:rPr>
          </w:pPr>
          <w:r>
            <w:rPr>
              <w:szCs w:val="14"/>
            </w:rPr>
            <w:t>www.nacka.se</w:t>
          </w:r>
        </w:p>
      </w:tc>
      <w:tc>
        <w:tcPr>
          <w:tcW w:w="1291" w:type="dxa"/>
        </w:tcPr>
        <w:p w14:paraId="669FE02F" w14:textId="77777777" w:rsidR="00BC26E9" w:rsidRDefault="00BC26E9" w:rsidP="00A77D51">
          <w:pPr>
            <w:pStyle w:val="Sidfot"/>
            <w:spacing w:line="180" w:lineRule="exact"/>
            <w:rPr>
              <w:szCs w:val="14"/>
            </w:rPr>
          </w:pPr>
          <w:bookmarkStart w:id="12" w:name="OrgNo"/>
          <w:r>
            <w:rPr>
              <w:szCs w:val="14"/>
            </w:rPr>
            <w:t>212000-0167</w:t>
          </w:r>
          <w:bookmarkEnd w:id="12"/>
        </w:p>
      </w:tc>
    </w:tr>
  </w:tbl>
  <w:p w14:paraId="22D2038B" w14:textId="77777777" w:rsidR="00BC26E9" w:rsidRPr="009D06AF" w:rsidRDefault="00BC26E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2793B" w14:textId="77777777" w:rsidR="00C031CB" w:rsidRDefault="00C031CB">
      <w:r>
        <w:separator/>
      </w:r>
    </w:p>
  </w:footnote>
  <w:footnote w:type="continuationSeparator" w:id="0">
    <w:p w14:paraId="12466D83" w14:textId="77777777" w:rsidR="00C031CB" w:rsidRDefault="00C031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168E5" w14:textId="77777777" w:rsidR="00BC26E9" w:rsidRPr="009D06AF" w:rsidRDefault="00BC26E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AE64DD">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AE64DD">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BAEF6" w14:textId="77777777" w:rsidR="00BC26E9" w:rsidRPr="003F70FC" w:rsidRDefault="00BC26E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AE64DD">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AE64DD">
      <w:rPr>
        <w:noProof/>
        <w:sz w:val="18"/>
        <w:szCs w:val="18"/>
      </w:rPr>
      <w:t>2</w:t>
    </w:r>
    <w:r w:rsidRPr="003F70FC">
      <w:rPr>
        <w:sz w:val="18"/>
        <w:szCs w:val="18"/>
      </w:rPr>
      <w:fldChar w:fldCharType="end"/>
    </w:r>
    <w:r w:rsidRPr="003F70FC">
      <w:rPr>
        <w:sz w:val="18"/>
        <w:szCs w:val="18"/>
      </w:rPr>
      <w:t>)</w:t>
    </w:r>
  </w:p>
  <w:p w14:paraId="2713C51F" w14:textId="77777777" w:rsidR="00BC26E9" w:rsidRDefault="00BC26E9" w:rsidP="003F70FC">
    <w:pPr>
      <w:pStyle w:val="Sidhuvud"/>
      <w:tabs>
        <w:tab w:val="clear" w:pos="4706"/>
        <w:tab w:val="left" w:pos="5670"/>
      </w:tabs>
      <w:rPr>
        <w:rFonts w:ascii="Garamond" w:hAnsi="Garamond"/>
      </w:rPr>
    </w:pPr>
    <w:r w:rsidRPr="00884A53">
      <w:rPr>
        <w:rFonts w:ascii="Garamond" w:hAnsi="Garamond"/>
      </w:rPr>
      <w:tab/>
    </w:r>
  </w:p>
  <w:p w14:paraId="3C7E011E" w14:textId="77777777" w:rsidR="00BC26E9" w:rsidRPr="009F4478" w:rsidRDefault="00BC26E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48FDA0FB" w14:textId="77777777" w:rsidR="00BC26E9" w:rsidRPr="00C728BB" w:rsidRDefault="00BC26E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2A85D5C"/>
    <w:multiLevelType w:val="hybridMultilevel"/>
    <w:tmpl w:val="917CBB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427EA"/>
    <w:rsid w:val="00142A1E"/>
    <w:rsid w:val="00143993"/>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D2251"/>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E64DD"/>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031CB"/>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AA47CB"/>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91A0984-C8D5-41C7-8A36-8A985010D266}">
  <ds:schemaRefs>
    <ds:schemaRef ds:uri="http://www.w3.org/XML/1998/namespace"/>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37B1D3B7-6A68-44F7-A15A-AEBD1891E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2</Pages>
  <Words>205</Words>
  <Characters>1289</Characters>
  <Application>Microsoft Office Word</Application>
  <DocSecurity>4</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2016-04-08T14:44:00Z</dcterms:created>
  <dcterms:modified xsi:type="dcterms:W3CDTF">2016-04-08T14:44:00Z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