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15E70EFC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 xml:space="preserve">Rektorer och biträdande rektorer, </w:t>
      </w:r>
      <w:r w:rsidR="00664E95">
        <w:rPr>
          <w:noProof w:val="0"/>
        </w:rPr>
        <w:t>för</w:t>
      </w:r>
      <w:r>
        <w:rPr>
          <w:noProof w:val="0"/>
        </w:rPr>
        <w:t>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6D4F8703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>ördelning av uppgifter inom skollagens och skolförordningens område</w:t>
      </w:r>
      <w:r w:rsidR="007A22F3">
        <w:rPr>
          <w:b/>
          <w:bCs/>
        </w:rPr>
        <w:t xml:space="preserve"> samt lag om egenvård</w:t>
      </w:r>
      <w:r w:rsidR="002D6418" w:rsidRPr="002D6418">
        <w:rPr>
          <w:b/>
          <w:bCs/>
        </w:rPr>
        <w:t xml:space="preserve"> till biträdande rektor på </w:t>
      </w:r>
      <w:r w:rsidR="00D87A3D">
        <w:rPr>
          <w:b/>
          <w:bCs/>
        </w:rPr>
        <w:t>förskola</w:t>
      </w:r>
      <w:r>
        <w:rPr>
          <w:b/>
          <w:bCs/>
        </w:rPr>
        <w:t>.</w:t>
      </w:r>
    </w:p>
    <w:p w14:paraId="1D72208B" w14:textId="587AE06D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 w:rsidR="00D87A3D">
        <w:t>förskolan</w:t>
      </w:r>
      <w:r>
        <w:t xml:space="preserve">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område till dig som biträdande rektor</w:t>
      </w:r>
      <w:r w:rsidRPr="009D2B8F">
        <w:t xml:space="preserve"> </w:t>
      </w:r>
      <w:r>
        <w:t xml:space="preserve">på </w:t>
      </w:r>
      <w:r w:rsidR="00E600A2">
        <w:t>förskolan</w:t>
      </w:r>
      <w:r>
        <w:t xml:space="preserve">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lastRenderedPageBreak/>
        <w:t>Ansvar enligt 4 kap skollagen</w:t>
      </w:r>
    </w:p>
    <w:p w14:paraId="7BC46564" w14:textId="6DDEBD34" w:rsidR="00B70ECB" w:rsidRDefault="00443402" w:rsidP="00D24307">
      <w:sdt>
        <w:sdtPr>
          <w:id w:val="173935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9FB" w:rsidRPr="001519FB">
            <w:rPr>
              <w:rFonts w:hint="eastAsia"/>
            </w:rPr>
            <w:t>☐</w:t>
          </w:r>
        </w:sdtContent>
      </w:sdt>
      <w:r w:rsidR="001519FB" w:rsidRPr="001519FB">
        <w:t xml:space="preserve"> Biträdande rektor ansvarar för att det systematiska kvalitetsarbetet bedrivs på enhetsnivå i förskolan, dokumenteras och följs upp</w:t>
      </w:r>
      <w:r w:rsidR="001519FB">
        <w:t xml:space="preserve"> </w:t>
      </w:r>
      <w:r w:rsidR="001519FB" w:rsidRPr="001519FB">
        <w:t xml:space="preserve">4 kap. </w:t>
      </w:r>
      <w:r w:rsidR="00F9463B">
        <w:t>4</w:t>
      </w:r>
      <w:r w:rsidR="001519FB" w:rsidRPr="001519FB">
        <w:t>–6 §§ skollagen.</w:t>
      </w:r>
    </w:p>
    <w:p w14:paraId="1964840C" w14:textId="2DC457EA" w:rsidR="002D6418" w:rsidRDefault="002D6418" w:rsidP="002D6418">
      <w:pPr>
        <w:pStyle w:val="Rubrik2"/>
      </w:pPr>
      <w:r>
        <w:t>Ansvar enligt 6 kap skollagen</w:t>
      </w:r>
    </w:p>
    <w:p w14:paraId="447ABFD0" w14:textId="460B1D55" w:rsidR="000D5D68" w:rsidRDefault="00443402" w:rsidP="000D5D68">
      <w:sdt>
        <w:sdtPr>
          <w:id w:val="73960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089C">
            <w:rPr>
              <w:rFonts w:ascii="MS Gothic" w:eastAsia="MS Gothic" w:hAnsi="MS Gothic" w:hint="eastAsia"/>
            </w:rPr>
            <w:t>☐</w:t>
          </w:r>
        </w:sdtContent>
      </w:sdt>
      <w:r w:rsidR="000D5D68" w:rsidRPr="000D5D68">
        <w:t>Biträdande rektor</w:t>
      </w:r>
      <w:r w:rsidR="000D5D68">
        <w:t xml:space="preserve"> ansvarar för att kränkningar anmäls till huvudman samt att utredning genomförs och eventuella åtgärder vidtas 6 kap. 10</w:t>
      </w:r>
      <w:r w:rsidR="009220CA">
        <w:t xml:space="preserve"> §</w:t>
      </w:r>
      <w:r w:rsidR="000D5D68">
        <w:t xml:space="preserve"> skollagen. </w:t>
      </w:r>
    </w:p>
    <w:p w14:paraId="1A94FE7E" w14:textId="129B35AB" w:rsidR="002B1E6D" w:rsidRDefault="002B1E6D" w:rsidP="002B1E6D">
      <w:pPr>
        <w:pStyle w:val="Rubrik2"/>
      </w:pPr>
      <w:r>
        <w:t>Ansvar enligt 6</w:t>
      </w:r>
      <w:r w:rsidR="00583C6B">
        <w:t xml:space="preserve"> </w:t>
      </w:r>
      <w:r>
        <w:t>a kap skollagen</w:t>
      </w:r>
    </w:p>
    <w:p w14:paraId="4B0917F7" w14:textId="77777777" w:rsidR="00C712F0" w:rsidRDefault="00443402" w:rsidP="00C712F0">
      <w:sdt>
        <w:sdtPr>
          <w:id w:val="1486351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E6D">
            <w:rPr>
              <w:rFonts w:ascii="MS Gothic" w:eastAsia="MS Gothic" w:hAnsi="MS Gothic" w:hint="eastAsia"/>
            </w:rPr>
            <w:t>☐</w:t>
          </w:r>
        </w:sdtContent>
      </w:sdt>
      <w:r w:rsidR="002B1E6D">
        <w:t xml:space="preserve"> </w:t>
      </w:r>
      <w:r w:rsidR="00C712F0">
        <w:t>Biträdande rektor lämnar ut uppgifter som polisen behöver i dess brottsbekämpande arbete. Det gäller både uppgifter som lämnas på eget initiativ samt uppgifter som begärs av polisen 7 § lag om</w:t>
      </w:r>
      <w:r w:rsidR="00C712F0" w:rsidRPr="00491251">
        <w:t xml:space="preserve"> skyldighet att lämna uppgifter till de brottsbekämpande myndigheterna</w:t>
      </w:r>
      <w:r w:rsidR="00C712F0">
        <w:t xml:space="preserve">.  </w:t>
      </w:r>
    </w:p>
    <w:p w14:paraId="726D8BD9" w14:textId="21E75A19" w:rsidR="007A22F3" w:rsidRDefault="007A22F3" w:rsidP="007A22F3">
      <w:pPr>
        <w:pStyle w:val="Rubrik2"/>
      </w:pPr>
      <w:bookmarkStart w:id="4" w:name="_Hlk238112172"/>
      <w:r>
        <w:t xml:space="preserve">Ansvar enligt </w:t>
      </w:r>
      <w:r>
        <w:t>lag om egenvård</w:t>
      </w:r>
    </w:p>
    <w:p w14:paraId="6F9B0A2D" w14:textId="5DD8AF26" w:rsidR="007A22F3" w:rsidRDefault="007A22F3" w:rsidP="007A22F3">
      <w:sdt>
        <w:sdtPr>
          <w:id w:val="-1109817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Biträdande rektor </w:t>
      </w:r>
      <w:r>
        <w:t xml:space="preserve">ansvarar för att egenvård genomförs för de elever som har fått en plan om egenvård från hälso- och sjukvården. Med egenvård avses </w:t>
      </w:r>
      <w:r w:rsidRPr="007A22F3">
        <w:t>en hälso- och sjukvårdsåtgärd som behandlande hälso- och sjukvårdspersonal har bedömt att en patient kan utföra själv eller med hjälp av någon annan</w:t>
      </w:r>
      <w:r w:rsidR="00443402">
        <w:t xml:space="preserve">. </w:t>
      </w:r>
    </w:p>
    <w:bookmarkEnd w:id="4"/>
    <w:p w14:paraId="60F3E391" w14:textId="36E94D1A" w:rsidR="002B1E6D" w:rsidRDefault="002B1E6D" w:rsidP="002B1E6D"/>
    <w:p w14:paraId="7391FCF3" w14:textId="77777777" w:rsidR="0005089C" w:rsidRPr="0005089C" w:rsidRDefault="0005089C" w:rsidP="00F353E5">
      <w:pPr>
        <w:rPr>
          <w:rFonts w:cs="Segoe UI Symbol"/>
        </w:rPr>
      </w:pPr>
    </w:p>
    <w:p w14:paraId="32D7F16E" w14:textId="77777777" w:rsidR="0005089C" w:rsidRDefault="0005089C" w:rsidP="00F353E5">
      <w:pPr>
        <w:rPr>
          <w:rFonts w:ascii="Segoe UI Symbol" w:hAnsi="Segoe UI Symbol" w:cs="Segoe UI Symbol"/>
        </w:rPr>
      </w:pPr>
    </w:p>
    <w:p w14:paraId="74C2BCF9" w14:textId="77777777" w:rsidR="0005089C" w:rsidRDefault="0005089C" w:rsidP="00F353E5">
      <w:pPr>
        <w:rPr>
          <w:rFonts w:ascii="Segoe UI Symbol" w:hAnsi="Segoe UI Symbol" w:cs="Segoe UI Symbol"/>
        </w:rPr>
      </w:pPr>
    </w:p>
    <w:p w14:paraId="24279866" w14:textId="77777777" w:rsidR="00491251" w:rsidRDefault="00491251" w:rsidP="006C5872"/>
    <w:p w14:paraId="4815C036" w14:textId="77777777" w:rsidR="009220CA" w:rsidRDefault="009220CA" w:rsidP="006C5872"/>
    <w:p w14:paraId="774210EE" w14:textId="77777777" w:rsidR="009220CA" w:rsidRDefault="009220CA" w:rsidP="006C5872"/>
    <w:p w14:paraId="0AEFFDD7" w14:textId="77777777" w:rsidR="009220CA" w:rsidRDefault="009220CA" w:rsidP="006C5872"/>
    <w:p w14:paraId="6581DD25" w14:textId="77777777" w:rsidR="009220CA" w:rsidRDefault="009220CA" w:rsidP="006C5872"/>
    <w:p w14:paraId="246A94BB" w14:textId="77777777" w:rsidR="009220CA" w:rsidRDefault="009220CA" w:rsidP="006C5872"/>
    <w:p w14:paraId="3C0460A1" w14:textId="77777777" w:rsidR="009220CA" w:rsidRDefault="009220CA" w:rsidP="006C5872"/>
    <w:p w14:paraId="2CB2881F" w14:textId="77777777" w:rsidR="009220CA" w:rsidRDefault="009220CA" w:rsidP="006C5872"/>
    <w:p w14:paraId="6ED3FB9C" w14:textId="77777777" w:rsidR="009220CA" w:rsidRDefault="009220CA" w:rsidP="006C5872"/>
    <w:p w14:paraId="4B57FCD8" w14:textId="3B902D45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område</w:t>
      </w:r>
      <w:r>
        <w:rPr>
          <w:rFonts w:cs="Arial"/>
          <w:szCs w:val="32"/>
        </w:rPr>
        <w:t xml:space="preserve"> </w:t>
      </w:r>
      <w:r w:rsidR="00443402">
        <w:rPr>
          <w:rFonts w:cs="Arial"/>
          <w:szCs w:val="32"/>
        </w:rPr>
        <w:t>samt lag om egenvård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lastRenderedPageBreak/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8211" w14:textId="77777777" w:rsidR="00A72A5D" w:rsidRDefault="00A72A5D" w:rsidP="00ED6C6F">
      <w:pPr>
        <w:spacing w:after="0" w:line="240" w:lineRule="auto"/>
      </w:pPr>
      <w:r>
        <w:separator/>
      </w:r>
    </w:p>
  </w:endnote>
  <w:endnote w:type="continuationSeparator" w:id="0">
    <w:p w14:paraId="0450D2A1" w14:textId="77777777" w:rsidR="00A72A5D" w:rsidRDefault="00A72A5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212000-0167</w:t>
          </w:r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4D63" w14:textId="77777777" w:rsidR="00A72A5D" w:rsidRDefault="00A72A5D" w:rsidP="00ED6C6F">
      <w:pPr>
        <w:spacing w:after="0" w:line="240" w:lineRule="auto"/>
      </w:pPr>
      <w:r>
        <w:separator/>
      </w:r>
    </w:p>
  </w:footnote>
  <w:footnote w:type="continuationSeparator" w:id="0">
    <w:p w14:paraId="5EDFAB22" w14:textId="77777777" w:rsidR="00A72A5D" w:rsidRDefault="00A72A5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C95"/>
    <w:rsid w:val="00021292"/>
    <w:rsid w:val="00023CF5"/>
    <w:rsid w:val="000304A9"/>
    <w:rsid w:val="0003234E"/>
    <w:rsid w:val="00032DFA"/>
    <w:rsid w:val="0003455B"/>
    <w:rsid w:val="00035827"/>
    <w:rsid w:val="000428AA"/>
    <w:rsid w:val="000430A4"/>
    <w:rsid w:val="00047568"/>
    <w:rsid w:val="0005089C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5D68"/>
    <w:rsid w:val="000D730D"/>
    <w:rsid w:val="000D787A"/>
    <w:rsid w:val="000E7111"/>
    <w:rsid w:val="000E75EC"/>
    <w:rsid w:val="0010206C"/>
    <w:rsid w:val="00104807"/>
    <w:rsid w:val="001076AF"/>
    <w:rsid w:val="0011207E"/>
    <w:rsid w:val="00136C6B"/>
    <w:rsid w:val="00142663"/>
    <w:rsid w:val="001519FB"/>
    <w:rsid w:val="00182673"/>
    <w:rsid w:val="0019680D"/>
    <w:rsid w:val="001A066B"/>
    <w:rsid w:val="001A7D3F"/>
    <w:rsid w:val="001B2002"/>
    <w:rsid w:val="001B4BB9"/>
    <w:rsid w:val="001B67D7"/>
    <w:rsid w:val="001C47FA"/>
    <w:rsid w:val="00210B3C"/>
    <w:rsid w:val="00220B93"/>
    <w:rsid w:val="0023309C"/>
    <w:rsid w:val="00234188"/>
    <w:rsid w:val="002346A2"/>
    <w:rsid w:val="00235637"/>
    <w:rsid w:val="00237D8B"/>
    <w:rsid w:val="002611BD"/>
    <w:rsid w:val="00264FBE"/>
    <w:rsid w:val="00291648"/>
    <w:rsid w:val="002A223C"/>
    <w:rsid w:val="002B1E6D"/>
    <w:rsid w:val="002D6418"/>
    <w:rsid w:val="002F7366"/>
    <w:rsid w:val="0030252E"/>
    <w:rsid w:val="00324B88"/>
    <w:rsid w:val="00324BC6"/>
    <w:rsid w:val="0035044E"/>
    <w:rsid w:val="00362B9B"/>
    <w:rsid w:val="00373802"/>
    <w:rsid w:val="003751A4"/>
    <w:rsid w:val="003804A7"/>
    <w:rsid w:val="003977E2"/>
    <w:rsid w:val="003A0FEC"/>
    <w:rsid w:val="003D1AD5"/>
    <w:rsid w:val="003D41E8"/>
    <w:rsid w:val="003E45CA"/>
    <w:rsid w:val="003E5E9D"/>
    <w:rsid w:val="003F0BD7"/>
    <w:rsid w:val="003F4C4A"/>
    <w:rsid w:val="00411FB3"/>
    <w:rsid w:val="0043225D"/>
    <w:rsid w:val="00443402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6ABB"/>
    <w:rsid w:val="00472FE4"/>
    <w:rsid w:val="00474857"/>
    <w:rsid w:val="00476DDD"/>
    <w:rsid w:val="00481060"/>
    <w:rsid w:val="00483F66"/>
    <w:rsid w:val="00487801"/>
    <w:rsid w:val="00491251"/>
    <w:rsid w:val="004A0E9C"/>
    <w:rsid w:val="004D463C"/>
    <w:rsid w:val="004E08FC"/>
    <w:rsid w:val="004E0B05"/>
    <w:rsid w:val="004E0E65"/>
    <w:rsid w:val="004F2653"/>
    <w:rsid w:val="004F6E9F"/>
    <w:rsid w:val="00531996"/>
    <w:rsid w:val="005377E7"/>
    <w:rsid w:val="005403E1"/>
    <w:rsid w:val="005537A8"/>
    <w:rsid w:val="00572666"/>
    <w:rsid w:val="00572C81"/>
    <w:rsid w:val="00575871"/>
    <w:rsid w:val="00583C6B"/>
    <w:rsid w:val="005851BE"/>
    <w:rsid w:val="00594D98"/>
    <w:rsid w:val="005A403A"/>
    <w:rsid w:val="005C6423"/>
    <w:rsid w:val="005D7D82"/>
    <w:rsid w:val="005E0CDB"/>
    <w:rsid w:val="005F29FB"/>
    <w:rsid w:val="00606AC8"/>
    <w:rsid w:val="00606B0F"/>
    <w:rsid w:val="006133EE"/>
    <w:rsid w:val="006137D6"/>
    <w:rsid w:val="0062286A"/>
    <w:rsid w:val="00641367"/>
    <w:rsid w:val="006502C1"/>
    <w:rsid w:val="00660474"/>
    <w:rsid w:val="00664E95"/>
    <w:rsid w:val="00693ED8"/>
    <w:rsid w:val="00697C2E"/>
    <w:rsid w:val="006A4031"/>
    <w:rsid w:val="006A5184"/>
    <w:rsid w:val="006A60A8"/>
    <w:rsid w:val="006B3AC6"/>
    <w:rsid w:val="006C0636"/>
    <w:rsid w:val="006C4DA1"/>
    <w:rsid w:val="006C5872"/>
    <w:rsid w:val="006E43A5"/>
    <w:rsid w:val="006F3315"/>
    <w:rsid w:val="00737193"/>
    <w:rsid w:val="00743F80"/>
    <w:rsid w:val="0075517C"/>
    <w:rsid w:val="00760734"/>
    <w:rsid w:val="007648EF"/>
    <w:rsid w:val="00772B6E"/>
    <w:rsid w:val="007829D2"/>
    <w:rsid w:val="00783074"/>
    <w:rsid w:val="0078522D"/>
    <w:rsid w:val="00787854"/>
    <w:rsid w:val="007A0B53"/>
    <w:rsid w:val="007A22F3"/>
    <w:rsid w:val="007A69FA"/>
    <w:rsid w:val="007B2B2A"/>
    <w:rsid w:val="007B634A"/>
    <w:rsid w:val="007C4E17"/>
    <w:rsid w:val="007C5139"/>
    <w:rsid w:val="007E16FA"/>
    <w:rsid w:val="007F4F92"/>
    <w:rsid w:val="00801BBF"/>
    <w:rsid w:val="0080608F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13504"/>
    <w:rsid w:val="009220CA"/>
    <w:rsid w:val="009223F5"/>
    <w:rsid w:val="009255D9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4791E"/>
    <w:rsid w:val="00A51CEF"/>
    <w:rsid w:val="00A56D04"/>
    <w:rsid w:val="00A72A5D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C4BF7"/>
    <w:rsid w:val="00AD354E"/>
    <w:rsid w:val="00AD5832"/>
    <w:rsid w:val="00AF3615"/>
    <w:rsid w:val="00AF5B57"/>
    <w:rsid w:val="00AF62D4"/>
    <w:rsid w:val="00B30455"/>
    <w:rsid w:val="00B33E01"/>
    <w:rsid w:val="00B4104F"/>
    <w:rsid w:val="00B4285A"/>
    <w:rsid w:val="00B6416A"/>
    <w:rsid w:val="00B70ECB"/>
    <w:rsid w:val="00B71B19"/>
    <w:rsid w:val="00B8779A"/>
    <w:rsid w:val="00BA76BD"/>
    <w:rsid w:val="00BB48AC"/>
    <w:rsid w:val="00BB7B8B"/>
    <w:rsid w:val="00BC7467"/>
    <w:rsid w:val="00BE0327"/>
    <w:rsid w:val="00BE3F3D"/>
    <w:rsid w:val="00BE44B3"/>
    <w:rsid w:val="00BF2BAF"/>
    <w:rsid w:val="00C02681"/>
    <w:rsid w:val="00C079B5"/>
    <w:rsid w:val="00C13434"/>
    <w:rsid w:val="00C4216C"/>
    <w:rsid w:val="00C44A25"/>
    <w:rsid w:val="00C57163"/>
    <w:rsid w:val="00C60BD9"/>
    <w:rsid w:val="00C63DA4"/>
    <w:rsid w:val="00C712F0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406D5"/>
    <w:rsid w:val="00D4779E"/>
    <w:rsid w:val="00D810A1"/>
    <w:rsid w:val="00D87A3D"/>
    <w:rsid w:val="00DB2B7F"/>
    <w:rsid w:val="00DE0540"/>
    <w:rsid w:val="00DE3488"/>
    <w:rsid w:val="00DF0444"/>
    <w:rsid w:val="00DF1D2C"/>
    <w:rsid w:val="00DF42CC"/>
    <w:rsid w:val="00E05BFC"/>
    <w:rsid w:val="00E061B1"/>
    <w:rsid w:val="00E129E2"/>
    <w:rsid w:val="00E12ACD"/>
    <w:rsid w:val="00E33025"/>
    <w:rsid w:val="00E47380"/>
    <w:rsid w:val="00E50040"/>
    <w:rsid w:val="00E600A2"/>
    <w:rsid w:val="00E6537B"/>
    <w:rsid w:val="00E66CA0"/>
    <w:rsid w:val="00EB1E30"/>
    <w:rsid w:val="00EB563C"/>
    <w:rsid w:val="00EB6055"/>
    <w:rsid w:val="00EB60E6"/>
    <w:rsid w:val="00EC5EB1"/>
    <w:rsid w:val="00ED6C6F"/>
    <w:rsid w:val="00EF1B69"/>
    <w:rsid w:val="00EF4242"/>
    <w:rsid w:val="00EF58B6"/>
    <w:rsid w:val="00F1460A"/>
    <w:rsid w:val="00F353E5"/>
    <w:rsid w:val="00F41642"/>
    <w:rsid w:val="00F4778E"/>
    <w:rsid w:val="00F5205D"/>
    <w:rsid w:val="00F61558"/>
    <w:rsid w:val="00F61F0E"/>
    <w:rsid w:val="00F63B64"/>
    <w:rsid w:val="00F6408C"/>
    <w:rsid w:val="00F647B7"/>
    <w:rsid w:val="00F64E81"/>
    <w:rsid w:val="00F77824"/>
    <w:rsid w:val="00F80A62"/>
    <w:rsid w:val="00F9463B"/>
    <w:rsid w:val="00FC6F9F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klin01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186</TotalTime>
  <Pages>4</Pages>
  <Words>443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Delegationsstöd till rektorer på förskola</vt:lpstr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Delegationsstöd till rektorer på förskola</dc:title>
  <dc:subject/>
  <dc:creator>Nacka kommun, Välfärd skola</dc:creator>
  <cp:keywords/>
  <dc:description/>
  <cp:lastModifiedBy>Jakob Lindgren</cp:lastModifiedBy>
  <cp:revision>13</cp:revision>
  <cp:lastPrinted>2019-02-18T10:06:00Z</cp:lastPrinted>
  <dcterms:created xsi:type="dcterms:W3CDTF">2025-09-15T08:05:00Z</dcterms:created>
  <dcterms:modified xsi:type="dcterms:W3CDTF">2026-08-20T07:57:00Z</dcterms:modified>
</cp:coreProperties>
</file>