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BCC1F1" w14:textId="77777777" w:rsidR="0083514A" w:rsidRPr="001E02F7" w:rsidRDefault="0083514A" w:rsidP="0083514A">
      <w:pPr>
        <w:pStyle w:val="Ingetavstnd"/>
        <w:rPr>
          <w:color w:val="FFFFFF" w:themeColor="background1"/>
          <w:sz w:val="10"/>
          <w:szCs w:val="10"/>
        </w:rPr>
      </w:pPr>
      <w:r w:rsidRPr="001E02F7">
        <w:rPr>
          <w:color w:val="FFFFFF" w:themeColor="background1"/>
          <w:sz w:val="10"/>
          <w:szCs w:val="10"/>
        </w:rPr>
        <w:t xml:space="preserve">Nacka </w:t>
      </w:r>
      <w:r w:rsidR="001E02F7" w:rsidRPr="001E02F7">
        <w:rPr>
          <w:color w:val="FFFFFF" w:themeColor="background1"/>
          <w:sz w:val="10"/>
          <w:szCs w:val="10"/>
        </w:rPr>
        <w:t>k</w:t>
      </w:r>
      <w:r w:rsidRPr="001E02F7">
        <w:rPr>
          <w:color w:val="FFFFFF" w:themeColor="background1"/>
          <w:sz w:val="10"/>
          <w:szCs w:val="10"/>
        </w:rPr>
        <w:t>ommun</w:t>
      </w:r>
    </w:p>
    <w:p w14:paraId="4168EACE" w14:textId="38BC0039" w:rsidR="00C3134F" w:rsidRDefault="004D6BA8" w:rsidP="00864EDF">
      <w:pPr>
        <w:pStyle w:val="Rubrik1"/>
        <w:ind w:left="-567"/>
      </w:pPr>
      <w:r>
        <w:t>Elevförteckning utökad lovskola läsåret 2022-2023</w:t>
      </w:r>
      <w:r>
        <w:br/>
      </w:r>
    </w:p>
    <w:tbl>
      <w:tblPr>
        <w:tblStyle w:val="Tabellrutnt"/>
        <w:tblW w:w="8791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716"/>
        <w:gridCol w:w="1555"/>
        <w:gridCol w:w="1701"/>
        <w:gridCol w:w="1378"/>
        <w:gridCol w:w="464"/>
        <w:gridCol w:w="993"/>
        <w:gridCol w:w="19"/>
        <w:gridCol w:w="1965"/>
      </w:tblGrid>
      <w:tr w:rsidR="004D6BA8" w14:paraId="6070CBF2" w14:textId="77777777" w:rsidTr="00864EDF">
        <w:tc>
          <w:tcPr>
            <w:tcW w:w="2269" w:type="dxa"/>
            <w:gridSpan w:val="2"/>
            <w:tcBorders>
              <w:bottom w:val="single" w:sz="4" w:space="0" w:color="auto"/>
            </w:tcBorders>
            <w:shd w:val="clear" w:color="auto" w:fill="E7E6E6" w:themeFill="background2"/>
          </w:tcPr>
          <w:p w14:paraId="70BAE3C3" w14:textId="445C2AC5" w:rsidR="004D6BA8" w:rsidRDefault="004D6BA8" w:rsidP="004D6BA8">
            <w:pPr>
              <w:ind w:left="-109" w:firstLine="109"/>
            </w:pPr>
            <w:r w:rsidRPr="004D6BA8">
              <w:rPr>
                <w:rFonts w:asciiTheme="majorHAnsi" w:hAnsiTheme="majorHAnsi"/>
                <w:b/>
                <w:bCs/>
                <w:sz w:val="22"/>
                <w:szCs w:val="22"/>
              </w:rPr>
              <w:t>Skolans namn</w:t>
            </w:r>
          </w:p>
        </w:tc>
        <w:tc>
          <w:tcPr>
            <w:tcW w:w="6520" w:type="dxa"/>
            <w:gridSpan w:val="6"/>
            <w:tcBorders>
              <w:bottom w:val="single" w:sz="4" w:space="0" w:color="auto"/>
            </w:tcBorders>
          </w:tcPr>
          <w:p w14:paraId="2E5DD2E8" w14:textId="77777777" w:rsidR="004D6BA8" w:rsidRDefault="004D6BA8" w:rsidP="004D6BA8">
            <w:pPr>
              <w:ind w:left="-709"/>
            </w:pPr>
          </w:p>
        </w:tc>
      </w:tr>
      <w:tr w:rsidR="004D6BA8" w14:paraId="5913A932" w14:textId="77777777" w:rsidTr="00864EDF">
        <w:trPr>
          <w:gridBefore w:val="1"/>
          <w:wBefore w:w="716" w:type="dxa"/>
        </w:trPr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14:paraId="624CEF8F" w14:textId="77777777" w:rsidR="004D6BA8" w:rsidRDefault="004D6BA8" w:rsidP="004D6BA8">
            <w:pPr>
              <w:ind w:left="-709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C8F2953" w14:textId="77777777" w:rsidR="004D6BA8" w:rsidRDefault="004D6BA8" w:rsidP="004D6BA8">
            <w:pPr>
              <w:ind w:left="-709"/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</w:tcPr>
          <w:p w14:paraId="5B312FF7" w14:textId="77777777" w:rsidR="004D6BA8" w:rsidRDefault="004D6BA8" w:rsidP="004D6BA8">
            <w:pPr>
              <w:ind w:left="-709"/>
            </w:pPr>
          </w:p>
        </w:tc>
        <w:tc>
          <w:tcPr>
            <w:tcW w:w="147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909F645" w14:textId="77777777" w:rsidR="004D6BA8" w:rsidRDefault="004D6BA8" w:rsidP="004D6BA8">
            <w:pPr>
              <w:ind w:left="-709"/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</w:tcPr>
          <w:p w14:paraId="5E3958E1" w14:textId="77777777" w:rsidR="004D6BA8" w:rsidRDefault="004D6BA8" w:rsidP="004D6BA8">
            <w:pPr>
              <w:ind w:left="-709"/>
            </w:pPr>
          </w:p>
        </w:tc>
      </w:tr>
      <w:tr w:rsidR="004D6BA8" w:rsidRPr="004D6BA8" w14:paraId="0C9C78E2" w14:textId="77777777" w:rsidTr="00864EDF">
        <w:tc>
          <w:tcPr>
            <w:tcW w:w="2269" w:type="dxa"/>
            <w:gridSpan w:val="2"/>
            <w:tcBorders>
              <w:top w:val="single" w:sz="4" w:space="0" w:color="auto"/>
            </w:tcBorders>
            <w:shd w:val="clear" w:color="auto" w:fill="E7E6E6" w:themeFill="background2"/>
          </w:tcPr>
          <w:p w14:paraId="624ECDDC" w14:textId="62AB9818" w:rsidR="004D6BA8" w:rsidRPr="004D6BA8" w:rsidRDefault="004D6BA8" w:rsidP="004D6BA8">
            <w:pPr>
              <w:ind w:left="-109" w:firstLine="109"/>
              <w:rPr>
                <w:rFonts w:asciiTheme="majorHAnsi" w:hAnsiTheme="majorHAnsi"/>
                <w:b/>
                <w:bCs/>
                <w:sz w:val="22"/>
                <w:szCs w:val="22"/>
              </w:rPr>
            </w:pPr>
            <w:r w:rsidRPr="004D6BA8">
              <w:rPr>
                <w:rFonts w:asciiTheme="majorHAnsi" w:hAnsiTheme="majorHAnsi"/>
                <w:b/>
                <w:bCs/>
                <w:sz w:val="22"/>
                <w:szCs w:val="22"/>
              </w:rPr>
              <w:t>Förnamn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043C63F1" w14:textId="4B0A4D18" w:rsidR="004D6BA8" w:rsidRPr="004D6BA8" w:rsidRDefault="004D6BA8" w:rsidP="004D6BA8">
            <w:pPr>
              <w:ind w:firstLine="31"/>
              <w:rPr>
                <w:rFonts w:asciiTheme="majorHAnsi" w:hAnsiTheme="majorHAnsi"/>
                <w:b/>
                <w:bCs/>
                <w:sz w:val="22"/>
                <w:szCs w:val="22"/>
              </w:rPr>
            </w:pPr>
            <w:r w:rsidRPr="004D6BA8">
              <w:rPr>
                <w:rFonts w:asciiTheme="majorHAnsi" w:hAnsiTheme="majorHAnsi"/>
                <w:b/>
                <w:bCs/>
                <w:sz w:val="22"/>
                <w:szCs w:val="22"/>
              </w:rPr>
              <w:t>Efternamn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</w:tcBorders>
            <w:shd w:val="clear" w:color="auto" w:fill="E7E6E6" w:themeFill="background2"/>
          </w:tcPr>
          <w:p w14:paraId="1BD2C110" w14:textId="414B3316" w:rsidR="004D6BA8" w:rsidRPr="004D6BA8" w:rsidRDefault="004D6BA8" w:rsidP="004D6BA8">
            <w:pPr>
              <w:rPr>
                <w:rFonts w:asciiTheme="majorHAnsi" w:hAnsiTheme="majorHAnsi"/>
                <w:b/>
                <w:bCs/>
                <w:sz w:val="22"/>
                <w:szCs w:val="22"/>
              </w:rPr>
            </w:pPr>
            <w:r w:rsidRPr="004D6BA8">
              <w:rPr>
                <w:rFonts w:asciiTheme="majorHAnsi" w:hAnsiTheme="majorHAnsi"/>
                <w:b/>
                <w:bCs/>
                <w:sz w:val="22"/>
                <w:szCs w:val="22"/>
              </w:rPr>
              <w:t>Personnummer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7F45323D" w14:textId="0B64ECF1" w:rsidR="004D6BA8" w:rsidRPr="004D6BA8" w:rsidRDefault="004D6BA8" w:rsidP="004D6BA8">
            <w:pPr>
              <w:ind w:left="-769" w:firstLine="709"/>
              <w:rPr>
                <w:rFonts w:asciiTheme="majorHAnsi" w:hAnsiTheme="majorHAnsi"/>
                <w:b/>
                <w:bCs/>
                <w:sz w:val="22"/>
                <w:szCs w:val="22"/>
              </w:rPr>
            </w:pPr>
            <w:r w:rsidRPr="004D6BA8">
              <w:rPr>
                <w:rFonts w:asciiTheme="majorHAnsi" w:hAnsiTheme="majorHAnsi"/>
                <w:b/>
                <w:bCs/>
                <w:sz w:val="22"/>
                <w:szCs w:val="22"/>
              </w:rPr>
              <w:t>Årskurs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</w:tcBorders>
            <w:shd w:val="clear" w:color="auto" w:fill="E7E6E6" w:themeFill="background2"/>
          </w:tcPr>
          <w:p w14:paraId="1CA54D8A" w14:textId="39E2A0E2" w:rsidR="004D6BA8" w:rsidRPr="004D6BA8" w:rsidRDefault="004D6BA8" w:rsidP="004D6BA8">
            <w:pPr>
              <w:ind w:left="19" w:hanging="19"/>
              <w:rPr>
                <w:rFonts w:asciiTheme="majorHAnsi" w:hAnsiTheme="majorHAnsi"/>
                <w:b/>
                <w:bCs/>
                <w:sz w:val="22"/>
                <w:szCs w:val="22"/>
              </w:rPr>
            </w:pPr>
            <w:r w:rsidRPr="004D6BA8">
              <w:rPr>
                <w:rFonts w:asciiTheme="majorHAnsi" w:hAnsiTheme="majorHAnsi"/>
                <w:b/>
                <w:bCs/>
                <w:sz w:val="22"/>
                <w:szCs w:val="22"/>
              </w:rPr>
              <w:t xml:space="preserve">Deltagit </w:t>
            </w:r>
            <w:r w:rsidRPr="004D6BA8">
              <w:rPr>
                <w:rFonts w:asciiTheme="majorHAnsi" w:hAnsiTheme="majorHAnsi"/>
                <w:b/>
                <w:bCs/>
                <w:sz w:val="22"/>
                <w:szCs w:val="22"/>
              </w:rPr>
              <w:br/>
              <w:t>antal timmar</w:t>
            </w:r>
          </w:p>
        </w:tc>
      </w:tr>
      <w:tr w:rsidR="004D6BA8" w14:paraId="1E204602" w14:textId="77777777" w:rsidTr="00864EDF">
        <w:tc>
          <w:tcPr>
            <w:tcW w:w="2269" w:type="dxa"/>
            <w:gridSpan w:val="2"/>
          </w:tcPr>
          <w:p w14:paraId="2E4C81D1" w14:textId="77777777" w:rsidR="004D6BA8" w:rsidRDefault="004D6BA8" w:rsidP="004D6BA8">
            <w:pPr>
              <w:ind w:left="-709"/>
              <w:jc w:val="center"/>
            </w:pPr>
          </w:p>
        </w:tc>
        <w:tc>
          <w:tcPr>
            <w:tcW w:w="1701" w:type="dxa"/>
          </w:tcPr>
          <w:p w14:paraId="481CFEE0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1B6AA9F3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66068932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23CA2CAA" w14:textId="77777777" w:rsidR="004D6BA8" w:rsidRDefault="004D6BA8" w:rsidP="00F51CC4">
            <w:pPr>
              <w:ind w:left="-709"/>
            </w:pPr>
          </w:p>
        </w:tc>
      </w:tr>
      <w:tr w:rsidR="004D6BA8" w14:paraId="19C40A92" w14:textId="77777777" w:rsidTr="00864EDF">
        <w:tc>
          <w:tcPr>
            <w:tcW w:w="2269" w:type="dxa"/>
            <w:gridSpan w:val="2"/>
          </w:tcPr>
          <w:p w14:paraId="572A82CE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14E90F00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4BF137A2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7FF02A5F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3B968DA0" w14:textId="77777777" w:rsidR="004D6BA8" w:rsidRDefault="004D6BA8" w:rsidP="00F51CC4">
            <w:pPr>
              <w:ind w:left="-709"/>
            </w:pPr>
          </w:p>
        </w:tc>
      </w:tr>
      <w:tr w:rsidR="004D6BA8" w14:paraId="283BF793" w14:textId="77777777" w:rsidTr="00864EDF">
        <w:tc>
          <w:tcPr>
            <w:tcW w:w="2269" w:type="dxa"/>
            <w:gridSpan w:val="2"/>
          </w:tcPr>
          <w:p w14:paraId="10D6358B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04D0D94F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5B2D6DEF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78DF598A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2B7AFCAB" w14:textId="77777777" w:rsidR="004D6BA8" w:rsidRDefault="004D6BA8" w:rsidP="00F51CC4">
            <w:pPr>
              <w:ind w:left="-709"/>
            </w:pPr>
          </w:p>
        </w:tc>
      </w:tr>
      <w:tr w:rsidR="004D6BA8" w14:paraId="2FC83F8F" w14:textId="77777777" w:rsidTr="00864EDF">
        <w:tc>
          <w:tcPr>
            <w:tcW w:w="2269" w:type="dxa"/>
            <w:gridSpan w:val="2"/>
          </w:tcPr>
          <w:p w14:paraId="1F9598DF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49166E04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7C876278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70D99FAF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67CFF3C8" w14:textId="77777777" w:rsidR="004D6BA8" w:rsidRDefault="004D6BA8" w:rsidP="00F51CC4">
            <w:pPr>
              <w:ind w:left="-709"/>
            </w:pPr>
          </w:p>
        </w:tc>
      </w:tr>
      <w:tr w:rsidR="004D6BA8" w14:paraId="1B3D041D" w14:textId="77777777" w:rsidTr="00864EDF">
        <w:tc>
          <w:tcPr>
            <w:tcW w:w="2269" w:type="dxa"/>
            <w:gridSpan w:val="2"/>
          </w:tcPr>
          <w:p w14:paraId="303B2D1D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693E750B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1C1D1A17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237E97D5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4A93980D" w14:textId="77777777" w:rsidR="004D6BA8" w:rsidRDefault="004D6BA8" w:rsidP="00F51CC4">
            <w:pPr>
              <w:ind w:left="-709"/>
            </w:pPr>
          </w:p>
        </w:tc>
      </w:tr>
      <w:tr w:rsidR="004D6BA8" w14:paraId="24D3D941" w14:textId="77777777" w:rsidTr="00864EDF">
        <w:tc>
          <w:tcPr>
            <w:tcW w:w="2269" w:type="dxa"/>
            <w:gridSpan w:val="2"/>
          </w:tcPr>
          <w:p w14:paraId="0ED39AC3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66E4F697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78D4F131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1C35EC0D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5BAD5CF4" w14:textId="77777777" w:rsidR="004D6BA8" w:rsidRDefault="004D6BA8" w:rsidP="00F51CC4">
            <w:pPr>
              <w:ind w:left="-709"/>
            </w:pPr>
          </w:p>
        </w:tc>
      </w:tr>
      <w:tr w:rsidR="004D6BA8" w14:paraId="28B8C8AD" w14:textId="77777777" w:rsidTr="00864EDF">
        <w:tc>
          <w:tcPr>
            <w:tcW w:w="2269" w:type="dxa"/>
            <w:gridSpan w:val="2"/>
          </w:tcPr>
          <w:p w14:paraId="6E425991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02731068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13491BA8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76B6C682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5CEA6F32" w14:textId="77777777" w:rsidR="004D6BA8" w:rsidRDefault="004D6BA8" w:rsidP="00F51CC4">
            <w:pPr>
              <w:ind w:left="-709"/>
            </w:pPr>
          </w:p>
        </w:tc>
      </w:tr>
      <w:tr w:rsidR="004D6BA8" w14:paraId="386DA861" w14:textId="77777777" w:rsidTr="00864EDF">
        <w:tc>
          <w:tcPr>
            <w:tcW w:w="2269" w:type="dxa"/>
            <w:gridSpan w:val="2"/>
          </w:tcPr>
          <w:p w14:paraId="53F763D2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54BD5A5C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7F406AE9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655277A2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27C47FF5" w14:textId="77777777" w:rsidR="004D6BA8" w:rsidRDefault="004D6BA8" w:rsidP="00F51CC4">
            <w:pPr>
              <w:ind w:left="-709"/>
            </w:pPr>
          </w:p>
        </w:tc>
      </w:tr>
      <w:tr w:rsidR="004D6BA8" w14:paraId="507A40B5" w14:textId="77777777" w:rsidTr="00864EDF">
        <w:tc>
          <w:tcPr>
            <w:tcW w:w="2269" w:type="dxa"/>
            <w:gridSpan w:val="2"/>
          </w:tcPr>
          <w:p w14:paraId="61E16AED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1FCFF033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073E8FCD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061F5297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7AB01749" w14:textId="77777777" w:rsidR="004D6BA8" w:rsidRDefault="004D6BA8" w:rsidP="00F51CC4">
            <w:pPr>
              <w:ind w:left="-709"/>
            </w:pPr>
          </w:p>
        </w:tc>
      </w:tr>
      <w:tr w:rsidR="004D6BA8" w14:paraId="02160704" w14:textId="77777777" w:rsidTr="00864EDF">
        <w:tc>
          <w:tcPr>
            <w:tcW w:w="2269" w:type="dxa"/>
            <w:gridSpan w:val="2"/>
          </w:tcPr>
          <w:p w14:paraId="7D113CE3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1959C834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2462308F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65EDA43B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68C253CE" w14:textId="77777777" w:rsidR="004D6BA8" w:rsidRDefault="004D6BA8" w:rsidP="00F51CC4">
            <w:pPr>
              <w:ind w:left="-709"/>
            </w:pPr>
          </w:p>
        </w:tc>
      </w:tr>
      <w:tr w:rsidR="004D6BA8" w14:paraId="14A5AF7B" w14:textId="77777777" w:rsidTr="00864EDF">
        <w:tc>
          <w:tcPr>
            <w:tcW w:w="2269" w:type="dxa"/>
            <w:gridSpan w:val="2"/>
          </w:tcPr>
          <w:p w14:paraId="2217DDA0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089E0D4F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32715370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409AAAF5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089D467C" w14:textId="77777777" w:rsidR="004D6BA8" w:rsidRDefault="004D6BA8" w:rsidP="00F51CC4">
            <w:pPr>
              <w:ind w:left="-709"/>
            </w:pPr>
          </w:p>
        </w:tc>
      </w:tr>
      <w:tr w:rsidR="004D6BA8" w14:paraId="3E4E2CD0" w14:textId="77777777" w:rsidTr="00864EDF">
        <w:tc>
          <w:tcPr>
            <w:tcW w:w="2269" w:type="dxa"/>
            <w:gridSpan w:val="2"/>
          </w:tcPr>
          <w:p w14:paraId="3349D082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31D0E85D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366F0928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5CBF2769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2C57C5DB" w14:textId="77777777" w:rsidR="004D6BA8" w:rsidRDefault="004D6BA8" w:rsidP="00F51CC4">
            <w:pPr>
              <w:ind w:left="-709"/>
            </w:pPr>
          </w:p>
        </w:tc>
      </w:tr>
      <w:tr w:rsidR="004D6BA8" w14:paraId="7AABAE13" w14:textId="77777777" w:rsidTr="00864EDF">
        <w:tc>
          <w:tcPr>
            <w:tcW w:w="2269" w:type="dxa"/>
            <w:gridSpan w:val="2"/>
          </w:tcPr>
          <w:p w14:paraId="581A01A0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78BD3DB3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0EF4EF6C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6591AB38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20626AE6" w14:textId="77777777" w:rsidR="004D6BA8" w:rsidRDefault="004D6BA8" w:rsidP="00F51CC4">
            <w:pPr>
              <w:ind w:left="-709"/>
            </w:pPr>
          </w:p>
        </w:tc>
      </w:tr>
      <w:tr w:rsidR="004D6BA8" w14:paraId="2377F031" w14:textId="77777777" w:rsidTr="00864EDF">
        <w:tc>
          <w:tcPr>
            <w:tcW w:w="2269" w:type="dxa"/>
            <w:gridSpan w:val="2"/>
          </w:tcPr>
          <w:p w14:paraId="27421BC5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2E301AA0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067A3F99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1AE69166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1A64AE1B" w14:textId="77777777" w:rsidR="004D6BA8" w:rsidRDefault="004D6BA8" w:rsidP="00F51CC4">
            <w:pPr>
              <w:ind w:left="-709"/>
            </w:pPr>
          </w:p>
        </w:tc>
      </w:tr>
      <w:tr w:rsidR="004D6BA8" w14:paraId="034221BF" w14:textId="77777777" w:rsidTr="00864EDF">
        <w:tc>
          <w:tcPr>
            <w:tcW w:w="2269" w:type="dxa"/>
            <w:gridSpan w:val="2"/>
          </w:tcPr>
          <w:p w14:paraId="4B464BFC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62DDE7A0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760BC03C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3BDAB934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50FFE006" w14:textId="77777777" w:rsidR="004D6BA8" w:rsidRDefault="004D6BA8" w:rsidP="00F51CC4">
            <w:pPr>
              <w:ind w:left="-709"/>
            </w:pPr>
          </w:p>
        </w:tc>
      </w:tr>
      <w:tr w:rsidR="004D6BA8" w14:paraId="59498A7B" w14:textId="77777777" w:rsidTr="00864EDF">
        <w:tc>
          <w:tcPr>
            <w:tcW w:w="2269" w:type="dxa"/>
            <w:gridSpan w:val="2"/>
          </w:tcPr>
          <w:p w14:paraId="1B154E84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1B71E54A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7B760F5C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7B38478F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391E44FE" w14:textId="77777777" w:rsidR="004D6BA8" w:rsidRDefault="004D6BA8" w:rsidP="00F51CC4">
            <w:pPr>
              <w:ind w:left="-709"/>
            </w:pPr>
          </w:p>
        </w:tc>
      </w:tr>
      <w:tr w:rsidR="004D6BA8" w14:paraId="6FE21AB3" w14:textId="77777777" w:rsidTr="00864EDF">
        <w:tc>
          <w:tcPr>
            <w:tcW w:w="2269" w:type="dxa"/>
            <w:gridSpan w:val="2"/>
          </w:tcPr>
          <w:p w14:paraId="75527216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76EFBB49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65F0E51D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659284A4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40F77220" w14:textId="77777777" w:rsidR="004D6BA8" w:rsidRDefault="004D6BA8" w:rsidP="00F51CC4">
            <w:pPr>
              <w:ind w:left="-709"/>
            </w:pPr>
          </w:p>
        </w:tc>
      </w:tr>
      <w:tr w:rsidR="004D6BA8" w14:paraId="4072D209" w14:textId="77777777" w:rsidTr="00864EDF">
        <w:tc>
          <w:tcPr>
            <w:tcW w:w="2269" w:type="dxa"/>
            <w:gridSpan w:val="2"/>
          </w:tcPr>
          <w:p w14:paraId="50274681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0DC897E9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63787F56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20BA0134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1ACCDE24" w14:textId="77777777" w:rsidR="004D6BA8" w:rsidRDefault="004D6BA8" w:rsidP="00F51CC4">
            <w:pPr>
              <w:ind w:left="-709"/>
            </w:pPr>
          </w:p>
        </w:tc>
      </w:tr>
      <w:tr w:rsidR="004D6BA8" w14:paraId="5AB42C45" w14:textId="77777777" w:rsidTr="00864EDF">
        <w:tc>
          <w:tcPr>
            <w:tcW w:w="2269" w:type="dxa"/>
            <w:gridSpan w:val="2"/>
          </w:tcPr>
          <w:p w14:paraId="0FF07DA3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18108BF1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4DD55918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0CC7BE92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65E69A23" w14:textId="77777777" w:rsidR="004D6BA8" w:rsidRDefault="004D6BA8" w:rsidP="00F51CC4">
            <w:pPr>
              <w:ind w:left="-709"/>
            </w:pPr>
          </w:p>
        </w:tc>
      </w:tr>
      <w:tr w:rsidR="004D6BA8" w14:paraId="2ACAE946" w14:textId="77777777" w:rsidTr="00864EDF">
        <w:tc>
          <w:tcPr>
            <w:tcW w:w="2269" w:type="dxa"/>
            <w:gridSpan w:val="2"/>
          </w:tcPr>
          <w:p w14:paraId="4D134110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76B3CF29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6B1F5B9E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2D0AA2D4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0C155E2F" w14:textId="77777777" w:rsidR="004D6BA8" w:rsidRDefault="004D6BA8" w:rsidP="00F51CC4">
            <w:pPr>
              <w:ind w:left="-709"/>
            </w:pPr>
          </w:p>
        </w:tc>
      </w:tr>
      <w:tr w:rsidR="004D6BA8" w14:paraId="16B7F37D" w14:textId="77777777" w:rsidTr="00864EDF">
        <w:tc>
          <w:tcPr>
            <w:tcW w:w="2269" w:type="dxa"/>
            <w:gridSpan w:val="2"/>
          </w:tcPr>
          <w:p w14:paraId="4563DEBF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236527B2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7AB09720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63A2A10E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71098ECB" w14:textId="77777777" w:rsidR="004D6BA8" w:rsidRDefault="004D6BA8" w:rsidP="00F51CC4">
            <w:pPr>
              <w:ind w:left="-709"/>
            </w:pPr>
          </w:p>
        </w:tc>
      </w:tr>
      <w:tr w:rsidR="004D6BA8" w14:paraId="52C750FA" w14:textId="77777777" w:rsidTr="00864EDF">
        <w:tc>
          <w:tcPr>
            <w:tcW w:w="2269" w:type="dxa"/>
            <w:gridSpan w:val="2"/>
          </w:tcPr>
          <w:p w14:paraId="2A04D210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15FB6683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689879FE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3C8CED46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057774C5" w14:textId="77777777" w:rsidR="004D6BA8" w:rsidRDefault="004D6BA8" w:rsidP="00F51CC4">
            <w:pPr>
              <w:ind w:left="-709"/>
            </w:pPr>
          </w:p>
        </w:tc>
      </w:tr>
      <w:tr w:rsidR="004D6BA8" w14:paraId="6F8E3586" w14:textId="77777777" w:rsidTr="00864EDF">
        <w:tc>
          <w:tcPr>
            <w:tcW w:w="2269" w:type="dxa"/>
            <w:gridSpan w:val="2"/>
          </w:tcPr>
          <w:p w14:paraId="437A757D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4BFA211D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55D5342B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6F3F3F44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686B1840" w14:textId="77777777" w:rsidR="004D6BA8" w:rsidRDefault="004D6BA8" w:rsidP="00F51CC4">
            <w:pPr>
              <w:ind w:left="-709"/>
            </w:pPr>
          </w:p>
        </w:tc>
      </w:tr>
      <w:tr w:rsidR="004D6BA8" w14:paraId="6B0C28E9" w14:textId="77777777" w:rsidTr="00864EDF">
        <w:tc>
          <w:tcPr>
            <w:tcW w:w="2269" w:type="dxa"/>
            <w:gridSpan w:val="2"/>
          </w:tcPr>
          <w:p w14:paraId="3DA8538F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7D9A74C7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297F02B6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0897C2E2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411C0582" w14:textId="77777777" w:rsidR="004D6BA8" w:rsidRDefault="004D6BA8" w:rsidP="00F51CC4">
            <w:pPr>
              <w:ind w:left="-709"/>
            </w:pPr>
          </w:p>
        </w:tc>
      </w:tr>
      <w:tr w:rsidR="004D6BA8" w14:paraId="7366E98E" w14:textId="77777777" w:rsidTr="00864EDF">
        <w:tc>
          <w:tcPr>
            <w:tcW w:w="2269" w:type="dxa"/>
            <w:gridSpan w:val="2"/>
          </w:tcPr>
          <w:p w14:paraId="4C8A66EF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749BB510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147E29A4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471031C0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53515CEE" w14:textId="77777777" w:rsidR="004D6BA8" w:rsidRDefault="004D6BA8" w:rsidP="00F51CC4">
            <w:pPr>
              <w:ind w:left="-709"/>
            </w:pPr>
          </w:p>
        </w:tc>
      </w:tr>
      <w:tr w:rsidR="004D6BA8" w14:paraId="5F6155A5" w14:textId="77777777" w:rsidTr="00864EDF">
        <w:tc>
          <w:tcPr>
            <w:tcW w:w="2269" w:type="dxa"/>
            <w:gridSpan w:val="2"/>
          </w:tcPr>
          <w:p w14:paraId="4E1AD749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76C1D82B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058EE2DC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55A1C180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39893274" w14:textId="77777777" w:rsidR="004D6BA8" w:rsidRDefault="004D6BA8" w:rsidP="00F51CC4">
            <w:pPr>
              <w:ind w:left="-709"/>
            </w:pPr>
          </w:p>
        </w:tc>
      </w:tr>
      <w:tr w:rsidR="004D6BA8" w14:paraId="4EED4C16" w14:textId="77777777" w:rsidTr="00864EDF">
        <w:tc>
          <w:tcPr>
            <w:tcW w:w="2269" w:type="dxa"/>
            <w:gridSpan w:val="2"/>
          </w:tcPr>
          <w:p w14:paraId="341F7C0D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36E6C1C9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4DA5054D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4EC9272D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15F0B8C6" w14:textId="77777777" w:rsidR="004D6BA8" w:rsidRDefault="004D6BA8" w:rsidP="00F51CC4">
            <w:pPr>
              <w:ind w:left="-709"/>
            </w:pPr>
          </w:p>
        </w:tc>
      </w:tr>
      <w:tr w:rsidR="004D6BA8" w14:paraId="18A30A30" w14:textId="77777777" w:rsidTr="00864EDF">
        <w:tc>
          <w:tcPr>
            <w:tcW w:w="2269" w:type="dxa"/>
            <w:gridSpan w:val="2"/>
          </w:tcPr>
          <w:p w14:paraId="008CBEC3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327EFF5B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4D170898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07B19FF4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4451FEA6" w14:textId="77777777" w:rsidR="004D6BA8" w:rsidRDefault="004D6BA8" w:rsidP="00F51CC4">
            <w:pPr>
              <w:ind w:left="-709"/>
            </w:pPr>
          </w:p>
        </w:tc>
      </w:tr>
      <w:tr w:rsidR="004D6BA8" w14:paraId="7FF1B08D" w14:textId="77777777" w:rsidTr="00864EDF">
        <w:tc>
          <w:tcPr>
            <w:tcW w:w="2269" w:type="dxa"/>
            <w:gridSpan w:val="2"/>
          </w:tcPr>
          <w:p w14:paraId="41CA8BC9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12616847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3DEA1F7E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59C70B59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440B48B9" w14:textId="77777777" w:rsidR="004D6BA8" w:rsidRDefault="004D6BA8" w:rsidP="00F51CC4">
            <w:pPr>
              <w:ind w:left="-709"/>
            </w:pPr>
          </w:p>
        </w:tc>
      </w:tr>
      <w:tr w:rsidR="004D6BA8" w14:paraId="10D8F5BD" w14:textId="77777777" w:rsidTr="00864EDF">
        <w:tc>
          <w:tcPr>
            <w:tcW w:w="2269" w:type="dxa"/>
            <w:gridSpan w:val="2"/>
          </w:tcPr>
          <w:p w14:paraId="760F1F22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3D2A5CC1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1D352644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1B09C37D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609D6282" w14:textId="77777777" w:rsidR="004D6BA8" w:rsidRDefault="004D6BA8" w:rsidP="00F51CC4">
            <w:pPr>
              <w:ind w:left="-709"/>
            </w:pPr>
          </w:p>
        </w:tc>
      </w:tr>
      <w:tr w:rsidR="004D6BA8" w14:paraId="1084BFC1" w14:textId="77777777" w:rsidTr="00864EDF">
        <w:tc>
          <w:tcPr>
            <w:tcW w:w="2269" w:type="dxa"/>
            <w:gridSpan w:val="2"/>
          </w:tcPr>
          <w:p w14:paraId="69D63018" w14:textId="77777777" w:rsidR="004D6BA8" w:rsidRDefault="004D6BA8" w:rsidP="004D6BA8">
            <w:pPr>
              <w:ind w:left="-709"/>
            </w:pPr>
          </w:p>
        </w:tc>
        <w:tc>
          <w:tcPr>
            <w:tcW w:w="1701" w:type="dxa"/>
          </w:tcPr>
          <w:p w14:paraId="58FFF92F" w14:textId="77777777" w:rsidR="004D6BA8" w:rsidRDefault="004D6BA8" w:rsidP="004D6BA8">
            <w:pPr>
              <w:ind w:left="-709"/>
            </w:pPr>
          </w:p>
        </w:tc>
        <w:tc>
          <w:tcPr>
            <w:tcW w:w="1842" w:type="dxa"/>
            <w:gridSpan w:val="2"/>
          </w:tcPr>
          <w:p w14:paraId="6F077290" w14:textId="77777777" w:rsidR="004D6BA8" w:rsidRDefault="004D6BA8" w:rsidP="004D6BA8">
            <w:pPr>
              <w:ind w:left="-709"/>
            </w:pPr>
          </w:p>
        </w:tc>
        <w:tc>
          <w:tcPr>
            <w:tcW w:w="993" w:type="dxa"/>
          </w:tcPr>
          <w:p w14:paraId="0BC2ED23" w14:textId="77777777" w:rsidR="004D6BA8" w:rsidRDefault="004D6BA8" w:rsidP="004D6BA8">
            <w:pPr>
              <w:ind w:left="-709"/>
            </w:pPr>
          </w:p>
        </w:tc>
        <w:tc>
          <w:tcPr>
            <w:tcW w:w="1984" w:type="dxa"/>
            <w:gridSpan w:val="2"/>
          </w:tcPr>
          <w:p w14:paraId="500FFDB4" w14:textId="77777777" w:rsidR="004D6BA8" w:rsidRDefault="004D6BA8" w:rsidP="004D6BA8">
            <w:pPr>
              <w:ind w:left="-709"/>
            </w:pPr>
          </w:p>
        </w:tc>
      </w:tr>
      <w:tr w:rsidR="004D6BA8" w14:paraId="092FA145" w14:textId="77777777" w:rsidTr="00864EDF">
        <w:tc>
          <w:tcPr>
            <w:tcW w:w="2269" w:type="dxa"/>
            <w:gridSpan w:val="2"/>
          </w:tcPr>
          <w:p w14:paraId="4FBD0F07" w14:textId="77777777" w:rsidR="004D6BA8" w:rsidRDefault="004D6BA8" w:rsidP="004D6BA8">
            <w:pPr>
              <w:ind w:left="-709"/>
            </w:pPr>
          </w:p>
        </w:tc>
        <w:tc>
          <w:tcPr>
            <w:tcW w:w="1701" w:type="dxa"/>
          </w:tcPr>
          <w:p w14:paraId="22F65710" w14:textId="77777777" w:rsidR="004D6BA8" w:rsidRDefault="004D6BA8" w:rsidP="004D6BA8">
            <w:pPr>
              <w:ind w:left="-709"/>
            </w:pPr>
          </w:p>
        </w:tc>
        <w:tc>
          <w:tcPr>
            <w:tcW w:w="1842" w:type="dxa"/>
            <w:gridSpan w:val="2"/>
          </w:tcPr>
          <w:p w14:paraId="5F76BA48" w14:textId="77777777" w:rsidR="004D6BA8" w:rsidRDefault="004D6BA8" w:rsidP="004D6BA8">
            <w:pPr>
              <w:ind w:left="-709"/>
            </w:pPr>
          </w:p>
        </w:tc>
        <w:tc>
          <w:tcPr>
            <w:tcW w:w="993" w:type="dxa"/>
          </w:tcPr>
          <w:p w14:paraId="68D54235" w14:textId="77777777" w:rsidR="004D6BA8" w:rsidRDefault="004D6BA8" w:rsidP="004D6BA8">
            <w:pPr>
              <w:ind w:left="-709"/>
            </w:pPr>
          </w:p>
        </w:tc>
        <w:tc>
          <w:tcPr>
            <w:tcW w:w="1984" w:type="dxa"/>
            <w:gridSpan w:val="2"/>
          </w:tcPr>
          <w:p w14:paraId="5859D43A" w14:textId="77777777" w:rsidR="004D6BA8" w:rsidRDefault="004D6BA8" w:rsidP="004D6BA8">
            <w:pPr>
              <w:ind w:left="-709"/>
            </w:pPr>
          </w:p>
        </w:tc>
      </w:tr>
      <w:tr w:rsidR="004D6BA8" w14:paraId="29EF2F47" w14:textId="77777777" w:rsidTr="00864EDF">
        <w:tc>
          <w:tcPr>
            <w:tcW w:w="2269" w:type="dxa"/>
            <w:gridSpan w:val="2"/>
          </w:tcPr>
          <w:p w14:paraId="034A92A3" w14:textId="77777777" w:rsidR="004D6BA8" w:rsidRDefault="004D6BA8" w:rsidP="004D6BA8">
            <w:pPr>
              <w:ind w:left="-709"/>
            </w:pPr>
          </w:p>
        </w:tc>
        <w:tc>
          <w:tcPr>
            <w:tcW w:w="1701" w:type="dxa"/>
          </w:tcPr>
          <w:p w14:paraId="5EE81E07" w14:textId="77777777" w:rsidR="004D6BA8" w:rsidRDefault="004D6BA8" w:rsidP="004D6BA8">
            <w:pPr>
              <w:ind w:left="-709"/>
            </w:pPr>
          </w:p>
        </w:tc>
        <w:tc>
          <w:tcPr>
            <w:tcW w:w="1842" w:type="dxa"/>
            <w:gridSpan w:val="2"/>
          </w:tcPr>
          <w:p w14:paraId="09D4CFD6" w14:textId="77777777" w:rsidR="004D6BA8" w:rsidRDefault="004D6BA8" w:rsidP="004D6BA8">
            <w:pPr>
              <w:ind w:left="-709"/>
            </w:pPr>
          </w:p>
        </w:tc>
        <w:tc>
          <w:tcPr>
            <w:tcW w:w="993" w:type="dxa"/>
          </w:tcPr>
          <w:p w14:paraId="4435EE54" w14:textId="77777777" w:rsidR="004D6BA8" w:rsidRDefault="004D6BA8" w:rsidP="004D6BA8">
            <w:pPr>
              <w:ind w:left="-709"/>
            </w:pPr>
          </w:p>
        </w:tc>
        <w:tc>
          <w:tcPr>
            <w:tcW w:w="1984" w:type="dxa"/>
            <w:gridSpan w:val="2"/>
          </w:tcPr>
          <w:p w14:paraId="6404DF16" w14:textId="77777777" w:rsidR="004D6BA8" w:rsidRDefault="004D6BA8" w:rsidP="004D6BA8">
            <w:pPr>
              <w:ind w:left="-709"/>
            </w:pPr>
          </w:p>
        </w:tc>
      </w:tr>
      <w:tr w:rsidR="004D6BA8" w14:paraId="3D89761D" w14:textId="77777777" w:rsidTr="00864EDF">
        <w:tc>
          <w:tcPr>
            <w:tcW w:w="2269" w:type="dxa"/>
            <w:gridSpan w:val="2"/>
          </w:tcPr>
          <w:p w14:paraId="57F579ED" w14:textId="77777777" w:rsidR="004D6BA8" w:rsidRDefault="004D6BA8" w:rsidP="004D6BA8">
            <w:pPr>
              <w:ind w:left="-709"/>
            </w:pPr>
          </w:p>
        </w:tc>
        <w:tc>
          <w:tcPr>
            <w:tcW w:w="1701" w:type="dxa"/>
          </w:tcPr>
          <w:p w14:paraId="7F536FB5" w14:textId="77777777" w:rsidR="004D6BA8" w:rsidRDefault="004D6BA8" w:rsidP="004D6BA8">
            <w:pPr>
              <w:ind w:left="-709"/>
            </w:pPr>
          </w:p>
        </w:tc>
        <w:tc>
          <w:tcPr>
            <w:tcW w:w="1842" w:type="dxa"/>
            <w:gridSpan w:val="2"/>
          </w:tcPr>
          <w:p w14:paraId="3EF16133" w14:textId="77777777" w:rsidR="004D6BA8" w:rsidRDefault="004D6BA8" w:rsidP="004D6BA8">
            <w:pPr>
              <w:ind w:left="-709"/>
            </w:pPr>
          </w:p>
        </w:tc>
        <w:tc>
          <w:tcPr>
            <w:tcW w:w="993" w:type="dxa"/>
          </w:tcPr>
          <w:p w14:paraId="4D2AB17A" w14:textId="77777777" w:rsidR="004D6BA8" w:rsidRDefault="004D6BA8" w:rsidP="004D6BA8">
            <w:pPr>
              <w:ind w:left="-709"/>
            </w:pPr>
          </w:p>
        </w:tc>
        <w:tc>
          <w:tcPr>
            <w:tcW w:w="1984" w:type="dxa"/>
            <w:gridSpan w:val="2"/>
          </w:tcPr>
          <w:p w14:paraId="79E767E3" w14:textId="77777777" w:rsidR="004D6BA8" w:rsidRDefault="004D6BA8" w:rsidP="004D6BA8">
            <w:pPr>
              <w:ind w:left="-709"/>
            </w:pPr>
          </w:p>
        </w:tc>
      </w:tr>
    </w:tbl>
    <w:p w14:paraId="7104B9C7" w14:textId="011B8598" w:rsidR="00147057" w:rsidRDefault="00147057" w:rsidP="004D6BA8"/>
    <w:sectPr w:rsidR="00147057" w:rsidSect="0028121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466" w:right="2268" w:bottom="1701" w:left="2041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CD46C5" w14:textId="77777777" w:rsidR="004D6BA8" w:rsidRDefault="004D6BA8" w:rsidP="00ED6C6F">
      <w:pPr>
        <w:spacing w:after="0" w:line="240" w:lineRule="auto"/>
      </w:pPr>
      <w:r>
        <w:separator/>
      </w:r>
    </w:p>
  </w:endnote>
  <w:endnote w:type="continuationSeparator" w:id="0">
    <w:p w14:paraId="7DFB77D7" w14:textId="77777777" w:rsidR="004D6BA8" w:rsidRDefault="004D6BA8" w:rsidP="00ED6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A3E18" w14:textId="77777777" w:rsidR="004D6BA8" w:rsidRDefault="004D6BA8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A69FA" w:rsidRPr="00CE187C" w14:paraId="11B204AF" w14:textId="77777777" w:rsidTr="004D1377">
      <w:tc>
        <w:tcPr>
          <w:tcW w:w="10206" w:type="dxa"/>
        </w:tcPr>
        <w:p w14:paraId="6E7821B5" w14:textId="77777777" w:rsidR="007A69FA" w:rsidRPr="00CE187C" w:rsidRDefault="007A69FA" w:rsidP="00CE187C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1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756A5EA6" w14:textId="77777777" w:rsidR="0001304B" w:rsidRDefault="0001304B" w:rsidP="0001304B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81D6E" w:rsidRPr="00CE187C" w14:paraId="537A4B0F" w14:textId="77777777" w:rsidTr="00297084">
      <w:tc>
        <w:tcPr>
          <w:tcW w:w="10206" w:type="dxa"/>
        </w:tcPr>
        <w:p w14:paraId="0ED31932" w14:textId="77777777" w:rsidR="00781D6E" w:rsidRPr="00CE187C" w:rsidRDefault="00781D6E" w:rsidP="00781D6E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159E6B9F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7E913" w14:textId="77777777" w:rsidR="004D6BA8" w:rsidRDefault="004D6BA8" w:rsidP="00ED6C6F">
      <w:pPr>
        <w:spacing w:after="0" w:line="240" w:lineRule="auto"/>
      </w:pPr>
      <w:r>
        <w:separator/>
      </w:r>
    </w:p>
  </w:footnote>
  <w:footnote w:type="continuationSeparator" w:id="0">
    <w:p w14:paraId="4C9322DA" w14:textId="77777777" w:rsidR="004D6BA8" w:rsidRDefault="004D6BA8" w:rsidP="00ED6C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9CDE61" w14:textId="77777777" w:rsidR="004D6BA8" w:rsidRDefault="004D6BA8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71"/>
    </w:tblGrid>
    <w:tr w:rsidR="000537C8" w14:paraId="38B3982E" w14:textId="77777777" w:rsidTr="00D20563">
      <w:tc>
        <w:tcPr>
          <w:tcW w:w="10471" w:type="dxa"/>
        </w:tcPr>
        <w:p w14:paraId="57F6F8CC" w14:textId="77777777" w:rsidR="000537C8" w:rsidRDefault="000537C8" w:rsidP="000537C8">
          <w:pPr>
            <w:pStyle w:val="Ingetavstnd"/>
          </w:pPr>
          <w:r>
            <w:rPr>
              <w:noProof/>
            </w:rPr>
            <w:drawing>
              <wp:inline distT="0" distB="0" distL="0" distR="0" wp14:anchorId="07259970" wp14:editId="487C162F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CE1F008" w14:textId="77777777" w:rsidR="00F647B7" w:rsidRDefault="00F647B7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3"/>
      <w:gridCol w:w="4053"/>
    </w:tblGrid>
    <w:tr w:rsidR="00F1460A" w14:paraId="31CBAD70" w14:textId="77777777" w:rsidTr="00210B3C">
      <w:tc>
        <w:tcPr>
          <w:tcW w:w="6153" w:type="dxa"/>
        </w:tcPr>
        <w:p w14:paraId="70E71CBA" w14:textId="77777777" w:rsidR="00F1460A" w:rsidRDefault="00210B3C" w:rsidP="0001304B">
          <w:pPr>
            <w:pStyle w:val="Sidhuvud"/>
            <w:ind w:left="9"/>
          </w:pPr>
          <w:r>
            <w:rPr>
              <w:noProof/>
            </w:rPr>
            <w:drawing>
              <wp:inline distT="0" distB="0" distL="0" distR="0" wp14:anchorId="5B6BE143" wp14:editId="54ADBF86">
                <wp:extent cx="733425" cy="1035050"/>
                <wp:effectExtent l="0" t="0" r="9525" b="0"/>
                <wp:docPr id="2" name="Bildobjekt 2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1035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53" w:type="dxa"/>
        </w:tcPr>
        <w:p w14:paraId="6D46021B" w14:textId="77777777" w:rsidR="00F1460A" w:rsidRDefault="00F1460A" w:rsidP="00F1460A">
          <w:pPr>
            <w:pStyle w:val="Ingetavstnd"/>
          </w:pPr>
        </w:p>
      </w:tc>
    </w:tr>
  </w:tbl>
  <w:p w14:paraId="6DC95D41" w14:textId="77777777" w:rsidR="00F77824" w:rsidRDefault="00F77824" w:rsidP="0003455B">
    <w:pPr>
      <w:pStyle w:val="Sidhuvud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>
    <w:abstractNumId w:val="13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  <w:num w:numId="12">
    <w:abstractNumId w:val="8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9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BA8"/>
    <w:rsid w:val="0001304B"/>
    <w:rsid w:val="00015C95"/>
    <w:rsid w:val="00023CF5"/>
    <w:rsid w:val="000304A9"/>
    <w:rsid w:val="00032DFA"/>
    <w:rsid w:val="0003455B"/>
    <w:rsid w:val="00035827"/>
    <w:rsid w:val="000428AA"/>
    <w:rsid w:val="000430A4"/>
    <w:rsid w:val="00047568"/>
    <w:rsid w:val="000537C8"/>
    <w:rsid w:val="00057C91"/>
    <w:rsid w:val="00081E07"/>
    <w:rsid w:val="00083807"/>
    <w:rsid w:val="000879D1"/>
    <w:rsid w:val="000927CE"/>
    <w:rsid w:val="000A02B6"/>
    <w:rsid w:val="000A259F"/>
    <w:rsid w:val="000C1D33"/>
    <w:rsid w:val="000C3F7D"/>
    <w:rsid w:val="000C60F9"/>
    <w:rsid w:val="000D29F7"/>
    <w:rsid w:val="000D4286"/>
    <w:rsid w:val="000D730D"/>
    <w:rsid w:val="000D787A"/>
    <w:rsid w:val="000E7111"/>
    <w:rsid w:val="000E75EC"/>
    <w:rsid w:val="0010206C"/>
    <w:rsid w:val="00104807"/>
    <w:rsid w:val="001076AF"/>
    <w:rsid w:val="0011207E"/>
    <w:rsid w:val="00136C6B"/>
    <w:rsid w:val="00142663"/>
    <w:rsid w:val="00147057"/>
    <w:rsid w:val="00170C73"/>
    <w:rsid w:val="00182673"/>
    <w:rsid w:val="0019680D"/>
    <w:rsid w:val="001A7D3F"/>
    <w:rsid w:val="001B2002"/>
    <w:rsid w:val="001B4BB9"/>
    <w:rsid w:val="001B67D7"/>
    <w:rsid w:val="001C0854"/>
    <w:rsid w:val="001E02F7"/>
    <w:rsid w:val="00210B3C"/>
    <w:rsid w:val="00220B93"/>
    <w:rsid w:val="0023309C"/>
    <w:rsid w:val="002346A2"/>
    <w:rsid w:val="00235637"/>
    <w:rsid w:val="00237D8B"/>
    <w:rsid w:val="002611BD"/>
    <w:rsid w:val="00264FBE"/>
    <w:rsid w:val="00281213"/>
    <w:rsid w:val="002A223C"/>
    <w:rsid w:val="002C0109"/>
    <w:rsid w:val="002D312C"/>
    <w:rsid w:val="002F7366"/>
    <w:rsid w:val="00321A45"/>
    <w:rsid w:val="00324B88"/>
    <w:rsid w:val="00324BC6"/>
    <w:rsid w:val="0035044E"/>
    <w:rsid w:val="003751A4"/>
    <w:rsid w:val="003804A7"/>
    <w:rsid w:val="003977E2"/>
    <w:rsid w:val="003A0FEC"/>
    <w:rsid w:val="003D1AD5"/>
    <w:rsid w:val="003D41E8"/>
    <w:rsid w:val="003D6A5D"/>
    <w:rsid w:val="003E45CA"/>
    <w:rsid w:val="003E5E9D"/>
    <w:rsid w:val="003E6EEC"/>
    <w:rsid w:val="003F0BD7"/>
    <w:rsid w:val="00411FB3"/>
    <w:rsid w:val="0043225D"/>
    <w:rsid w:val="004457CA"/>
    <w:rsid w:val="004539FA"/>
    <w:rsid w:val="00454145"/>
    <w:rsid w:val="004579C9"/>
    <w:rsid w:val="00460940"/>
    <w:rsid w:val="00460B3F"/>
    <w:rsid w:val="00463F60"/>
    <w:rsid w:val="00466ABB"/>
    <w:rsid w:val="00472FE4"/>
    <w:rsid w:val="00476DDD"/>
    <w:rsid w:val="00481060"/>
    <w:rsid w:val="00483F66"/>
    <w:rsid w:val="004D6BA8"/>
    <w:rsid w:val="004E08FC"/>
    <w:rsid w:val="004E0B05"/>
    <w:rsid w:val="004E0E65"/>
    <w:rsid w:val="004F2653"/>
    <w:rsid w:val="004F6E9F"/>
    <w:rsid w:val="005120DF"/>
    <w:rsid w:val="00531996"/>
    <w:rsid w:val="005377E7"/>
    <w:rsid w:val="005403E1"/>
    <w:rsid w:val="005537A8"/>
    <w:rsid w:val="00572C81"/>
    <w:rsid w:val="00575871"/>
    <w:rsid w:val="0058045D"/>
    <w:rsid w:val="00594D98"/>
    <w:rsid w:val="005A403A"/>
    <w:rsid w:val="005C6423"/>
    <w:rsid w:val="005E0CDB"/>
    <w:rsid w:val="005F29FB"/>
    <w:rsid w:val="00604E32"/>
    <w:rsid w:val="00606B0F"/>
    <w:rsid w:val="006137D6"/>
    <w:rsid w:val="00660474"/>
    <w:rsid w:val="00693ED8"/>
    <w:rsid w:val="00697C2E"/>
    <w:rsid w:val="006A60A8"/>
    <w:rsid w:val="006B3AC6"/>
    <w:rsid w:val="006C0636"/>
    <w:rsid w:val="006C4DA1"/>
    <w:rsid w:val="006E43A5"/>
    <w:rsid w:val="006F30CF"/>
    <w:rsid w:val="006F3315"/>
    <w:rsid w:val="00737193"/>
    <w:rsid w:val="00743F80"/>
    <w:rsid w:val="00760734"/>
    <w:rsid w:val="00772565"/>
    <w:rsid w:val="00772B6E"/>
    <w:rsid w:val="00781D6E"/>
    <w:rsid w:val="007829D2"/>
    <w:rsid w:val="00783074"/>
    <w:rsid w:val="0078522D"/>
    <w:rsid w:val="00787854"/>
    <w:rsid w:val="007909CD"/>
    <w:rsid w:val="007A0B53"/>
    <w:rsid w:val="007A69FA"/>
    <w:rsid w:val="007B634A"/>
    <w:rsid w:val="007C4E17"/>
    <w:rsid w:val="007C5139"/>
    <w:rsid w:val="007E16FA"/>
    <w:rsid w:val="007F4ABD"/>
    <w:rsid w:val="00801BBF"/>
    <w:rsid w:val="008215CB"/>
    <w:rsid w:val="0082423B"/>
    <w:rsid w:val="00826742"/>
    <w:rsid w:val="008303E0"/>
    <w:rsid w:val="00833D42"/>
    <w:rsid w:val="00834506"/>
    <w:rsid w:val="00834E7E"/>
    <w:rsid w:val="0083514A"/>
    <w:rsid w:val="00850118"/>
    <w:rsid w:val="008574B7"/>
    <w:rsid w:val="00864EDF"/>
    <w:rsid w:val="0086789F"/>
    <w:rsid w:val="00870403"/>
    <w:rsid w:val="00875CBE"/>
    <w:rsid w:val="008803DC"/>
    <w:rsid w:val="008A525C"/>
    <w:rsid w:val="008A5C52"/>
    <w:rsid w:val="008C5285"/>
    <w:rsid w:val="008D4C43"/>
    <w:rsid w:val="008D4F31"/>
    <w:rsid w:val="00910C25"/>
    <w:rsid w:val="0091229C"/>
    <w:rsid w:val="009255D9"/>
    <w:rsid w:val="00972D16"/>
    <w:rsid w:val="00973775"/>
    <w:rsid w:val="00976057"/>
    <w:rsid w:val="00987AC0"/>
    <w:rsid w:val="0099293C"/>
    <w:rsid w:val="009A3474"/>
    <w:rsid w:val="009B2791"/>
    <w:rsid w:val="009C3DAD"/>
    <w:rsid w:val="009C741D"/>
    <w:rsid w:val="009D1F1C"/>
    <w:rsid w:val="009D509B"/>
    <w:rsid w:val="009D79CC"/>
    <w:rsid w:val="009E6EF9"/>
    <w:rsid w:val="009E7B9D"/>
    <w:rsid w:val="009E7F82"/>
    <w:rsid w:val="00A076D6"/>
    <w:rsid w:val="00A17B37"/>
    <w:rsid w:val="00A2125B"/>
    <w:rsid w:val="00A23320"/>
    <w:rsid w:val="00A41453"/>
    <w:rsid w:val="00A42EF4"/>
    <w:rsid w:val="00A51CEF"/>
    <w:rsid w:val="00A56D04"/>
    <w:rsid w:val="00A80C68"/>
    <w:rsid w:val="00A87B49"/>
    <w:rsid w:val="00A96DA2"/>
    <w:rsid w:val="00AA3A34"/>
    <w:rsid w:val="00AA5C9A"/>
    <w:rsid w:val="00AB1D4D"/>
    <w:rsid w:val="00AB24CA"/>
    <w:rsid w:val="00AB3437"/>
    <w:rsid w:val="00AB57E2"/>
    <w:rsid w:val="00AD354E"/>
    <w:rsid w:val="00AD5832"/>
    <w:rsid w:val="00AF18C8"/>
    <w:rsid w:val="00AF5B57"/>
    <w:rsid w:val="00AF62D4"/>
    <w:rsid w:val="00B30455"/>
    <w:rsid w:val="00B4285A"/>
    <w:rsid w:val="00B43120"/>
    <w:rsid w:val="00B6416A"/>
    <w:rsid w:val="00B71B19"/>
    <w:rsid w:val="00BB48AC"/>
    <w:rsid w:val="00BB7B8B"/>
    <w:rsid w:val="00BE0327"/>
    <w:rsid w:val="00BE3F3D"/>
    <w:rsid w:val="00BE44B3"/>
    <w:rsid w:val="00C02681"/>
    <w:rsid w:val="00C079B5"/>
    <w:rsid w:val="00C13434"/>
    <w:rsid w:val="00C3134F"/>
    <w:rsid w:val="00C4216C"/>
    <w:rsid w:val="00C57163"/>
    <w:rsid w:val="00C60BD9"/>
    <w:rsid w:val="00C63DA4"/>
    <w:rsid w:val="00CB0B3D"/>
    <w:rsid w:val="00CC149C"/>
    <w:rsid w:val="00CC3124"/>
    <w:rsid w:val="00CC32E9"/>
    <w:rsid w:val="00CC3657"/>
    <w:rsid w:val="00CE187C"/>
    <w:rsid w:val="00D070FF"/>
    <w:rsid w:val="00D12791"/>
    <w:rsid w:val="00D15746"/>
    <w:rsid w:val="00D21066"/>
    <w:rsid w:val="00D219EA"/>
    <w:rsid w:val="00D2298A"/>
    <w:rsid w:val="00D2470D"/>
    <w:rsid w:val="00D4779E"/>
    <w:rsid w:val="00D72717"/>
    <w:rsid w:val="00DB2B7F"/>
    <w:rsid w:val="00DE0540"/>
    <w:rsid w:val="00DF0444"/>
    <w:rsid w:val="00DF42CC"/>
    <w:rsid w:val="00E05BFC"/>
    <w:rsid w:val="00E129E2"/>
    <w:rsid w:val="00E33025"/>
    <w:rsid w:val="00E47380"/>
    <w:rsid w:val="00E50040"/>
    <w:rsid w:val="00E66CA0"/>
    <w:rsid w:val="00EA7369"/>
    <w:rsid w:val="00EB1E30"/>
    <w:rsid w:val="00EB60E6"/>
    <w:rsid w:val="00EC5EB1"/>
    <w:rsid w:val="00ED6C6F"/>
    <w:rsid w:val="00EF58B6"/>
    <w:rsid w:val="00F00196"/>
    <w:rsid w:val="00F1460A"/>
    <w:rsid w:val="00F4778E"/>
    <w:rsid w:val="00F5205D"/>
    <w:rsid w:val="00F61558"/>
    <w:rsid w:val="00F61F0E"/>
    <w:rsid w:val="00F63B64"/>
    <w:rsid w:val="00F6408C"/>
    <w:rsid w:val="00F647B7"/>
    <w:rsid w:val="00F7465D"/>
    <w:rsid w:val="00F77824"/>
    <w:rsid w:val="00FC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DE95B6"/>
  <w15:chartTrackingRefBased/>
  <w15:docId w15:val="{4CB60A22-9368-42F9-BE28-436C965D8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474"/>
  </w:style>
  <w:style w:type="paragraph" w:styleId="Rubrik1">
    <w:name w:val="heading 1"/>
    <w:basedOn w:val="Rubrik"/>
    <w:next w:val="Normal"/>
    <w:link w:val="Rubrik1Char"/>
    <w:uiPriority w:val="9"/>
    <w:qFormat/>
    <w:rsid w:val="00A41453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04756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04756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04756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41453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0475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4756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04756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A41453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semiHidden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m\appdata\roaming\microsoft\templates\Dokument.dotx" TargetMode="Externa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B7E3C6-D895-4596-9CD6-48A255DD51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Dokument</Template>
  <TotalTime>9</TotalTime>
  <Pages>1</Pages>
  <Words>56</Words>
  <Characters>297</Characters>
  <Application>Microsoft Office Word</Application>
  <DocSecurity>0</DocSecurity>
  <Lines>2</Lines>
  <Paragraphs>1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Mickelin Maria</dc:creator>
  <cp:keywords/>
  <dc:description/>
  <cp:lastModifiedBy>Maria Mickelin</cp:lastModifiedBy>
  <cp:revision>2</cp:revision>
  <cp:lastPrinted>2019-02-18T10:06:00Z</cp:lastPrinted>
  <dcterms:created xsi:type="dcterms:W3CDTF">2022-09-15T15:04:00Z</dcterms:created>
  <dcterms:modified xsi:type="dcterms:W3CDTF">2022-09-15T15:13:00Z</dcterms:modified>
</cp:coreProperties>
</file>