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bookmarkStart w:id="0" w:name="_GoBack"/>
      <w:bookmarkEnd w:id="0"/>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3FE1D304" w:rsidR="00524F17" w:rsidRDefault="00524F17" w:rsidP="00BB09DF">
      <w:r>
        <w:rPr>
          <w:b/>
          <w:szCs w:val="24"/>
        </w:rPr>
        <w:t>Datum</w:t>
      </w:r>
      <w:r w:rsidRPr="009F4478">
        <w:rPr>
          <w:szCs w:val="24"/>
        </w:rPr>
        <w:t>:</w:t>
      </w:r>
      <w:r w:rsidRPr="009F4478">
        <w:rPr>
          <w:sz w:val="22"/>
        </w:rPr>
        <w:t xml:space="preserve"> </w:t>
      </w:r>
      <w:r>
        <w:tab/>
      </w:r>
      <w:r w:rsidR="00350CA4">
        <w:t xml:space="preserve">                      </w:t>
      </w:r>
      <w:r w:rsidR="004D20B9">
        <w:t>2016-09-06</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5ED5D911" w:rsidR="007A53D7" w:rsidRDefault="009F4478" w:rsidP="00BB09DF">
      <w:r w:rsidRPr="009F4478">
        <w:rPr>
          <w:b/>
        </w:rPr>
        <w:t>Närvarande</w:t>
      </w:r>
      <w:r>
        <w:t>:</w:t>
      </w:r>
      <w:r w:rsidR="002D1766">
        <w:t xml:space="preserve"> </w:t>
      </w:r>
      <w:r w:rsidR="007A53D7">
        <w:t>Anders Fredriksson, Marie Ivarsson, Birgitta Wallin, Stefan Heinebäck, Anna-Lena Möllstam, Lina Blombergsson</w:t>
      </w:r>
      <w:r w:rsidR="004D20B9">
        <w:t>, Helena Lindenius</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B2" w14:textId="77777777" w:rsidTr="005F11A7">
        <w:tc>
          <w:tcPr>
            <w:tcW w:w="562" w:type="dxa"/>
          </w:tcPr>
          <w:p w14:paraId="77D6B795" w14:textId="0DCF9664" w:rsidR="005F11A7" w:rsidRPr="00826C0D" w:rsidRDefault="005F11A7" w:rsidP="000A56A2">
            <w:pPr>
              <w:rPr>
                <w:b/>
              </w:rPr>
            </w:pPr>
          </w:p>
        </w:tc>
        <w:tc>
          <w:tcPr>
            <w:tcW w:w="8647" w:type="dxa"/>
          </w:tcPr>
          <w:p w14:paraId="7D4A81D0" w14:textId="7352B905" w:rsidR="004D20B9" w:rsidRDefault="00BD798B" w:rsidP="004D20B9">
            <w:pPr>
              <w:pStyle w:val="Rubrik3"/>
            </w:pPr>
            <w:r>
              <w:t>Ny kommun</w:t>
            </w:r>
            <w:r w:rsidR="004D20B9">
              <w:t>jurist</w:t>
            </w:r>
          </w:p>
          <w:p w14:paraId="54C124BE" w14:textId="3BD3DBAC" w:rsidR="004D20B9" w:rsidRPr="004D20B9" w:rsidRDefault="004D20B9" w:rsidP="004D20B9">
            <w:r>
              <w:t xml:space="preserve">Åse Linnerbäck har börjat som kommunjurist den 1 september. </w:t>
            </w:r>
            <w:r w:rsidR="005645F3">
              <w:t>Catha</w:t>
            </w:r>
            <w:r w:rsidR="00BD798B">
              <w:t xml:space="preserve">rina Granath kommer att arbeta kvar oktober ut för att kunna göra en bra överlämning. </w:t>
            </w:r>
          </w:p>
          <w:p w14:paraId="33190A50" w14:textId="77777777" w:rsidR="004D20B9" w:rsidRDefault="004D20B9" w:rsidP="004D20B9"/>
          <w:p w14:paraId="32C21613" w14:textId="1E11CB58" w:rsidR="004D20B9" w:rsidRDefault="00BD798B" w:rsidP="004D20B9">
            <w:pPr>
              <w:pStyle w:val="Rubrik3"/>
            </w:pPr>
            <w:r>
              <w:t>T</w:t>
            </w:r>
            <w:r w:rsidR="004D20B9">
              <w:t>2</w:t>
            </w:r>
          </w:p>
          <w:p w14:paraId="762FAD21" w14:textId="7DF872E7" w:rsidR="00BD798B" w:rsidRPr="00BD798B" w:rsidRDefault="00BD798B" w:rsidP="00BD798B">
            <w:r>
              <w:t xml:space="preserve">Nu pågår arbetet med att följa upp årets mål och indikatorer. Ledningsgruppen stämde av hur vi ligger till och vad som återstår. </w:t>
            </w:r>
          </w:p>
          <w:p w14:paraId="3FE17CB3" w14:textId="77777777" w:rsidR="004D20B9" w:rsidRPr="004D20B9" w:rsidRDefault="004D20B9" w:rsidP="004D20B9"/>
          <w:p w14:paraId="5DF217BC" w14:textId="03302CFD" w:rsidR="00F9747D" w:rsidRDefault="00DE5C3C" w:rsidP="00F87386">
            <w:pPr>
              <w:pStyle w:val="Rubrik3"/>
            </w:pPr>
            <w:r>
              <w:t>Mål och budget samt n</w:t>
            </w:r>
            <w:r w:rsidR="00F87386">
              <w:t xml:space="preserve">ämndens fokusmeningar </w:t>
            </w:r>
            <w:r w:rsidR="00F87386" w:rsidRPr="00F87386">
              <w:t>och resultatindikatorer</w:t>
            </w:r>
            <w:r w:rsidR="00F87386">
              <w:t xml:space="preserve"> 2017</w:t>
            </w:r>
          </w:p>
          <w:p w14:paraId="2804E67A" w14:textId="2A66A768" w:rsidR="00BD798B" w:rsidRDefault="00BD798B" w:rsidP="00BD798B">
            <w:r>
              <w:t xml:space="preserve">Birgitta Wallin och Lina Blombergsson informerar om hur vi ligger till i mål och budgetarbetet och fick hjälp av ledningsgruppen kring det som återstod att göra. </w:t>
            </w:r>
          </w:p>
          <w:p w14:paraId="3700F2FC" w14:textId="77777777" w:rsidR="00BD798B" w:rsidRDefault="00BD798B" w:rsidP="00BD798B"/>
          <w:p w14:paraId="5559D199" w14:textId="49B10B22" w:rsidR="00BD798B" w:rsidRDefault="00BD798B" w:rsidP="00BD798B">
            <w:r>
              <w:t xml:space="preserve">Det kommer att gå upp ett ärende till Äldrenämnden och ett ärende till Socialnämnden i septembernämnden med förslag på nämndernas fokus och vilka resultatindikatorer som ska följas upp och verka styrande för att uppnå nämndens intentioner med respektive område. </w:t>
            </w:r>
          </w:p>
          <w:p w14:paraId="0858C655" w14:textId="77777777" w:rsidR="00BD798B" w:rsidRDefault="00BD798B" w:rsidP="00BD798B"/>
          <w:p w14:paraId="2E24EF78" w14:textId="777A711A" w:rsidR="00BD798B" w:rsidRPr="00BD798B" w:rsidRDefault="00BD798B" w:rsidP="00BD798B">
            <w:r>
              <w:t>Mål- och budgetärendet kommer när att publiceras på hemsidan så snart de är taget av nämnd.</w:t>
            </w:r>
          </w:p>
          <w:p w14:paraId="1533DAE6" w14:textId="2FC5AD93" w:rsidR="00DE5C3C" w:rsidRPr="00DE5C3C" w:rsidRDefault="00DE5C3C" w:rsidP="00DE5C3C">
            <w:pPr>
              <w:pStyle w:val="Rubrik3"/>
            </w:pPr>
            <w:r>
              <w:t>Digitalisering</w:t>
            </w:r>
            <w:r w:rsidR="004D20B9">
              <w:t xml:space="preserve"> av socialtjänsten – arbetet framöver med Combine och medborgarens sida</w:t>
            </w:r>
          </w:p>
          <w:p w14:paraId="673A8432" w14:textId="7A4983F4" w:rsidR="00DE5C3C" w:rsidRDefault="00BF5469" w:rsidP="00DE5C3C">
            <w:r>
              <w:t xml:space="preserve">Anders informerade om att Marie kommer få ett ansvar för att hålla ihop utvecklingen av digitaliseringsfrågor. Digitalisering inom välfärden är en stor framtidsfråga och vi behöver på sikt öka kompetensen inom ledningen kring digitalisering och ta fram en plan för hur vi </w:t>
            </w:r>
            <w:r>
              <w:lastRenderedPageBreak/>
              <w:t xml:space="preserve">successivt ska införa digitala lösningar inom våra olika verksamhetsområden. Här behöver vi också ha ett nära samarbete med alla våra utförare för att testa nya lösningar. </w:t>
            </w:r>
          </w:p>
          <w:p w14:paraId="3F3118D3" w14:textId="656CD2A6" w:rsidR="00BD798B" w:rsidRDefault="00BD798B" w:rsidP="00DE5C3C"/>
          <w:p w14:paraId="04D473D8" w14:textId="4258AD05" w:rsidR="00BD798B" w:rsidRDefault="00BD798B" w:rsidP="00DE5C3C">
            <w:r>
              <w:t xml:space="preserve">Åsa Lundgren, har anställts som projektledare. Åsa har tidigare arbetat som projektledare på Kommunikationsenheten, och kommer initialt arbeta med breddinförandet av mobil återrapportering och på sikt som projektledare för brukarens sida. </w:t>
            </w:r>
          </w:p>
          <w:p w14:paraId="77D6B7B1" w14:textId="77777777" w:rsidR="00DE5C3C" w:rsidRPr="0026174D" w:rsidRDefault="00DE5C3C" w:rsidP="00DE5C3C"/>
        </w:tc>
      </w:tr>
    </w:tbl>
    <w:p w14:paraId="77D6B7D0" w14:textId="5F0AA8F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4D20B9" w:rsidRDefault="004D20B9">
      <w:r>
        <w:separator/>
      </w:r>
    </w:p>
  </w:endnote>
  <w:endnote w:type="continuationSeparator" w:id="0">
    <w:p w14:paraId="77D6B7D4" w14:textId="77777777" w:rsidR="004D20B9" w:rsidRDefault="004D2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ill Sans MT">
    <w:altName w:val="Gill Sans"/>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4D20B9" w:rsidRDefault="004D20B9" w:rsidP="00027B2E">
    <w:pPr>
      <w:pStyle w:val="Sidfot"/>
      <w:rPr>
        <w:szCs w:val="2"/>
      </w:rPr>
    </w:pPr>
  </w:p>
  <w:p w14:paraId="77D6B7DB" w14:textId="77777777" w:rsidR="004D20B9" w:rsidRDefault="004D20B9" w:rsidP="00027B2E">
    <w:pPr>
      <w:pStyle w:val="Sidfot"/>
      <w:rPr>
        <w:szCs w:val="2"/>
      </w:rPr>
    </w:pPr>
  </w:p>
  <w:p w14:paraId="77D6B7DC" w14:textId="77777777" w:rsidR="004D20B9" w:rsidRDefault="004D20B9" w:rsidP="00027B2E">
    <w:pPr>
      <w:pStyle w:val="Sidfot"/>
      <w:rPr>
        <w:szCs w:val="2"/>
      </w:rPr>
    </w:pPr>
  </w:p>
  <w:p w14:paraId="77D6B7DD" w14:textId="77777777" w:rsidR="004D20B9" w:rsidRPr="00092ADA" w:rsidRDefault="004D20B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4D20B9" w:rsidRPr="00F2400E" w14:paraId="77D6B7E5" w14:textId="77777777" w:rsidTr="00D3288C">
      <w:tc>
        <w:tcPr>
          <w:tcW w:w="2031" w:type="dxa"/>
          <w:tcBorders>
            <w:top w:val="single" w:sz="4" w:space="0" w:color="auto"/>
          </w:tcBorders>
          <w:tcMar>
            <w:left w:w="0" w:type="dxa"/>
          </w:tcMar>
        </w:tcPr>
        <w:p w14:paraId="77D6B7DE" w14:textId="77777777" w:rsidR="004D20B9" w:rsidRPr="00F2400E" w:rsidRDefault="004D20B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4D20B9" w:rsidRPr="00F2400E" w:rsidRDefault="004D20B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4D20B9" w:rsidRPr="00F2400E" w:rsidRDefault="004D20B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4D20B9" w:rsidRPr="00F2400E" w:rsidRDefault="004D20B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4D20B9" w:rsidRPr="00F2400E" w:rsidRDefault="004D20B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4D20B9" w:rsidRPr="00F2400E" w:rsidRDefault="004D20B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4D20B9" w:rsidRPr="00F2400E" w:rsidRDefault="004D20B9" w:rsidP="00A77D51">
          <w:pPr>
            <w:pStyle w:val="Sidfot"/>
            <w:rPr>
              <w:caps/>
              <w:sz w:val="9"/>
              <w:szCs w:val="9"/>
            </w:rPr>
          </w:pPr>
          <w:bookmarkStart w:id="8" w:name="LOrgNo"/>
          <w:r>
            <w:rPr>
              <w:caps/>
              <w:sz w:val="9"/>
              <w:szCs w:val="9"/>
            </w:rPr>
            <w:t>Org.nummer</w:t>
          </w:r>
          <w:bookmarkEnd w:id="8"/>
        </w:p>
      </w:tc>
    </w:tr>
    <w:tr w:rsidR="004D20B9" w:rsidRPr="00A77D51" w14:paraId="77D6B7ED" w14:textId="77777777" w:rsidTr="00D3288C">
      <w:tc>
        <w:tcPr>
          <w:tcW w:w="2031" w:type="dxa"/>
          <w:tcMar>
            <w:left w:w="0" w:type="dxa"/>
          </w:tcMar>
        </w:tcPr>
        <w:p w14:paraId="77D6B7E6" w14:textId="77777777" w:rsidR="004D20B9" w:rsidRPr="00A77D51" w:rsidRDefault="004D20B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4D20B9" w:rsidRPr="00A77D51" w:rsidRDefault="004D20B9" w:rsidP="00A77D51">
          <w:pPr>
            <w:pStyle w:val="Sidfot"/>
            <w:spacing w:line="180" w:lineRule="exact"/>
            <w:rPr>
              <w:szCs w:val="14"/>
            </w:rPr>
          </w:pPr>
          <w:r>
            <w:rPr>
              <w:szCs w:val="14"/>
            </w:rPr>
            <w:t>Stadshuset, Granitvägen 15</w:t>
          </w:r>
        </w:p>
      </w:tc>
      <w:tc>
        <w:tcPr>
          <w:tcW w:w="1175" w:type="dxa"/>
        </w:tcPr>
        <w:p w14:paraId="77D6B7E8" w14:textId="77777777" w:rsidR="004D20B9" w:rsidRPr="00A77D51" w:rsidRDefault="004D20B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4D20B9" w:rsidRPr="00A77D51" w:rsidRDefault="004D20B9" w:rsidP="00A77D51">
          <w:pPr>
            <w:pStyle w:val="Sidfot"/>
            <w:spacing w:line="180" w:lineRule="exact"/>
            <w:rPr>
              <w:szCs w:val="14"/>
            </w:rPr>
          </w:pPr>
          <w:r>
            <w:rPr>
              <w:szCs w:val="14"/>
            </w:rPr>
            <w:t>info@nacka.se</w:t>
          </w:r>
        </w:p>
      </w:tc>
      <w:tc>
        <w:tcPr>
          <w:tcW w:w="718" w:type="dxa"/>
        </w:tcPr>
        <w:p w14:paraId="77D6B7EA" w14:textId="77777777" w:rsidR="004D20B9" w:rsidRPr="00A77D51" w:rsidRDefault="004D20B9" w:rsidP="00F40797">
          <w:pPr>
            <w:pStyle w:val="Sidfot"/>
            <w:spacing w:line="180" w:lineRule="exact"/>
            <w:rPr>
              <w:szCs w:val="14"/>
            </w:rPr>
          </w:pPr>
          <w:r>
            <w:rPr>
              <w:szCs w:val="14"/>
            </w:rPr>
            <w:t>716 80</w:t>
          </w:r>
        </w:p>
      </w:tc>
      <w:tc>
        <w:tcPr>
          <w:tcW w:w="1148" w:type="dxa"/>
        </w:tcPr>
        <w:p w14:paraId="77D6B7EB" w14:textId="77777777" w:rsidR="004D20B9" w:rsidRPr="00A77D51" w:rsidRDefault="004D20B9" w:rsidP="00A77D51">
          <w:pPr>
            <w:pStyle w:val="Sidfot"/>
            <w:spacing w:line="180" w:lineRule="exact"/>
            <w:rPr>
              <w:szCs w:val="14"/>
            </w:rPr>
          </w:pPr>
          <w:r>
            <w:rPr>
              <w:szCs w:val="14"/>
            </w:rPr>
            <w:t>www.nacka.se</w:t>
          </w:r>
        </w:p>
      </w:tc>
      <w:tc>
        <w:tcPr>
          <w:tcW w:w="1291" w:type="dxa"/>
        </w:tcPr>
        <w:p w14:paraId="77D6B7EC" w14:textId="77777777" w:rsidR="004D20B9" w:rsidRDefault="004D20B9" w:rsidP="00A77D51">
          <w:pPr>
            <w:pStyle w:val="Sidfot"/>
            <w:spacing w:line="180" w:lineRule="exact"/>
            <w:rPr>
              <w:szCs w:val="14"/>
            </w:rPr>
          </w:pPr>
          <w:bookmarkStart w:id="12" w:name="OrgNo"/>
          <w:r>
            <w:rPr>
              <w:szCs w:val="14"/>
            </w:rPr>
            <w:t>212000-0167</w:t>
          </w:r>
          <w:bookmarkEnd w:id="12"/>
        </w:p>
      </w:tc>
    </w:tr>
  </w:tbl>
  <w:p w14:paraId="77D6B7EE" w14:textId="77777777" w:rsidR="004D20B9" w:rsidRPr="009D06AF" w:rsidRDefault="004D20B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4D20B9" w:rsidRDefault="004D20B9">
      <w:r>
        <w:separator/>
      </w:r>
    </w:p>
  </w:footnote>
  <w:footnote w:type="continuationSeparator" w:id="0">
    <w:p w14:paraId="77D6B7D2" w14:textId="77777777" w:rsidR="004D20B9" w:rsidRDefault="004D2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4D20B9" w:rsidRPr="009D06AF" w:rsidRDefault="004D20B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623D56">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623D56">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4D20B9" w:rsidRPr="003F70FC" w:rsidRDefault="004D20B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623D56">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623D56">
      <w:rPr>
        <w:noProof/>
        <w:sz w:val="18"/>
        <w:szCs w:val="18"/>
      </w:rPr>
      <w:t>2</w:t>
    </w:r>
    <w:r w:rsidRPr="003F70FC">
      <w:rPr>
        <w:sz w:val="18"/>
        <w:szCs w:val="18"/>
      </w:rPr>
      <w:fldChar w:fldCharType="end"/>
    </w:r>
    <w:r w:rsidRPr="003F70FC">
      <w:rPr>
        <w:sz w:val="18"/>
        <w:szCs w:val="18"/>
      </w:rPr>
      <w:t>)</w:t>
    </w:r>
  </w:p>
  <w:p w14:paraId="77D6B7D7" w14:textId="77777777" w:rsidR="004D20B9" w:rsidRDefault="004D20B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4D20B9" w:rsidRPr="009F4478" w:rsidRDefault="004D20B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4D20B9" w:rsidRPr="00C728BB" w:rsidRDefault="004D20B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308EC"/>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42362"/>
    <w:rsid w:val="001427EA"/>
    <w:rsid w:val="00142A1E"/>
    <w:rsid w:val="00143993"/>
    <w:rsid w:val="00155683"/>
    <w:rsid w:val="00167ACC"/>
    <w:rsid w:val="001712F4"/>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A7D51"/>
    <w:rsid w:val="004B6BD5"/>
    <w:rsid w:val="004B7319"/>
    <w:rsid w:val="004C4DAF"/>
    <w:rsid w:val="004C57C5"/>
    <w:rsid w:val="004D1FEA"/>
    <w:rsid w:val="004D20B9"/>
    <w:rsid w:val="004D3061"/>
    <w:rsid w:val="004E0B65"/>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45F3"/>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3D56"/>
    <w:rsid w:val="006247EB"/>
    <w:rsid w:val="006332DF"/>
    <w:rsid w:val="006342EE"/>
    <w:rsid w:val="0063507F"/>
    <w:rsid w:val="00635477"/>
    <w:rsid w:val="00642FDB"/>
    <w:rsid w:val="006506F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23526"/>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A2985"/>
    <w:rsid w:val="008B4EBE"/>
    <w:rsid w:val="008C10C1"/>
    <w:rsid w:val="008C52C9"/>
    <w:rsid w:val="008C721D"/>
    <w:rsid w:val="008D0D8C"/>
    <w:rsid w:val="008D352A"/>
    <w:rsid w:val="008D6D1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0CBA"/>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14950"/>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37DFD"/>
    <w:rsid w:val="00B41C70"/>
    <w:rsid w:val="00B41F35"/>
    <w:rsid w:val="00B45753"/>
    <w:rsid w:val="00B51B82"/>
    <w:rsid w:val="00B51DCA"/>
    <w:rsid w:val="00B53EBF"/>
    <w:rsid w:val="00B570DD"/>
    <w:rsid w:val="00B57618"/>
    <w:rsid w:val="00B62D01"/>
    <w:rsid w:val="00B7378E"/>
    <w:rsid w:val="00B76004"/>
    <w:rsid w:val="00B82258"/>
    <w:rsid w:val="00B8669C"/>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D798B"/>
    <w:rsid w:val="00BE1791"/>
    <w:rsid w:val="00BE24F7"/>
    <w:rsid w:val="00BF5469"/>
    <w:rsid w:val="00C02339"/>
    <w:rsid w:val="00C239C2"/>
    <w:rsid w:val="00C24260"/>
    <w:rsid w:val="00C2670D"/>
    <w:rsid w:val="00C37D12"/>
    <w:rsid w:val="00C37F6E"/>
    <w:rsid w:val="00C41158"/>
    <w:rsid w:val="00C4543A"/>
    <w:rsid w:val="00C5493A"/>
    <w:rsid w:val="00C54ED9"/>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5331"/>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E5C3C"/>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87386"/>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B0667-CB74-442D-951E-D36EB7378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191A0984-C8D5-41C7-8A36-8A985010D266}">
  <ds:schemaRefs>
    <ds:schemaRef ds:uri="http://www.w3.org/XML/1998/namespace"/>
    <ds:schemaRef ds:uri="http://purl.org/dc/terms/"/>
    <ds:schemaRef ds:uri="http://schemas.microsoft.com/office/infopath/2007/PartnerControl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9551ed1f-6870-4d4b-8695-b6b94c3571bc"/>
    <ds:schemaRef ds:uri="http://purl.org/dc/elements/1.1/"/>
  </ds:schemaRefs>
</ds:datastoreItem>
</file>

<file path=customXml/itemProps4.xml><?xml version="1.0" encoding="utf-8"?>
<ds:datastoreItem xmlns:ds="http://schemas.openxmlformats.org/officeDocument/2006/customXml" ds:itemID="{F6098D2D-EA40-4BC5-9AE1-B07116B40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2</Pages>
  <Words>310</Words>
  <Characters>1649</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2016-10-18T14:51:00Z</dcterms:created>
  <dcterms:modified xsi:type="dcterms:W3CDTF">2016-10-18T14:51:00Z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