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7A22059D">
        <w:rPr>
          <w:b/>
          <w:bCs/>
        </w:rPr>
        <w:t>Möte</w:t>
      </w:r>
      <w:r w:rsidRPr="7A22059D">
        <w:t>:</w:t>
      </w:r>
      <w:r w:rsidRPr="7A22059D">
        <w:rPr>
          <w:sz w:val="22"/>
          <w:szCs w:val="22"/>
        </w:rPr>
        <w:t xml:space="preserve"> </w:t>
      </w:r>
      <w:r>
        <w:tab/>
      </w:r>
      <w:r>
        <w:tab/>
      </w:r>
      <w:r w:rsidR="007A53D7">
        <w:t xml:space="preserve">STJ </w:t>
      </w:r>
      <w:r>
        <w:t>ledningsgrupp</w:t>
      </w:r>
      <w:r>
        <w:tab/>
      </w:r>
    </w:p>
    <w:p w14:paraId="6FAF7188" w14:textId="720834B4" w:rsidR="00524F17" w:rsidRDefault="00524F17" w:rsidP="00BB09DF">
      <w:r w:rsidRPr="7A22059D">
        <w:rPr>
          <w:b/>
          <w:bCs/>
        </w:rPr>
        <w:t>Datum</w:t>
      </w:r>
      <w:r w:rsidRPr="7A22059D">
        <w:t>:</w:t>
      </w:r>
      <w:r w:rsidRPr="7A22059D">
        <w:rPr>
          <w:sz w:val="22"/>
          <w:szCs w:val="22"/>
        </w:rPr>
        <w:t xml:space="preserve"> </w:t>
      </w:r>
      <w:r>
        <w:tab/>
      </w:r>
      <w:r w:rsidR="00350CA4">
        <w:t xml:space="preserve">                      </w:t>
      </w:r>
      <w:r w:rsidR="00F9747D">
        <w:t>2016-11-22</w:t>
      </w:r>
    </w:p>
    <w:p w14:paraId="77D6B789" w14:textId="09FF1443" w:rsidR="00524F17" w:rsidRDefault="00524F17" w:rsidP="00BB09DF">
      <w:r w:rsidRPr="7A22059D">
        <w:rPr>
          <w:b/>
          <w:bCs/>
        </w:rPr>
        <w:t>Sekreterare</w:t>
      </w:r>
      <w:r>
        <w:t xml:space="preserve">: </w:t>
      </w:r>
      <w:r>
        <w:tab/>
      </w:r>
      <w:r w:rsidR="002D1766">
        <w:tab/>
      </w:r>
      <w:r w:rsidR="007A53D7">
        <w:t>Lina Blombergsson</w:t>
      </w:r>
      <w:r>
        <w:br/>
      </w:r>
      <w:r w:rsidRPr="7A22059D">
        <w:rPr>
          <w:b/>
          <w:bCs/>
        </w:rPr>
        <w:t>Justerare</w:t>
      </w:r>
      <w:r>
        <w:t xml:space="preserve">: </w:t>
      </w:r>
      <w:r>
        <w:tab/>
      </w:r>
      <w:r w:rsidR="000B2886">
        <w:tab/>
      </w:r>
      <w:r w:rsidR="007A53D7">
        <w:t>Anders Fredriksson</w:t>
      </w:r>
      <w:r>
        <w:tab/>
      </w:r>
    </w:p>
    <w:p w14:paraId="19A5EE9C" w14:textId="63AA400F" w:rsidR="007A53D7" w:rsidRDefault="7A22059D" w:rsidP="00BB09DF">
      <w:r w:rsidRPr="7A22059D">
        <w:rPr>
          <w:b/>
          <w:bCs/>
        </w:rPr>
        <w:t>Närvarande</w:t>
      </w:r>
      <w:r>
        <w:t>: Anders Fredriksson, Birgitta Wallin, Stefan Heinebäck, Anna-Lena Möllstam, Lina Blombergsson</w:t>
      </w:r>
    </w:p>
    <w:p w14:paraId="19B912E7" w14:textId="05AA3860" w:rsidR="00F9747D" w:rsidRPr="0023143A" w:rsidRDefault="7A22059D" w:rsidP="00BB09DF">
      <w:r w:rsidRPr="7A22059D">
        <w:rPr>
          <w:b/>
          <w:bCs/>
        </w:rPr>
        <w:t xml:space="preserve">Frånvarande: </w:t>
      </w:r>
      <w:r>
        <w:t>Helena Lindenius, Marie Ivarsson</w:t>
      </w:r>
    </w:p>
    <w:p w14:paraId="77D6B78A" w14:textId="6FE56CF0" w:rsidR="009F4478" w:rsidRPr="007A53D7" w:rsidRDefault="00F9747D" w:rsidP="7A22059D">
      <w:pPr>
        <w:rPr>
          <w:b/>
          <w:bCs/>
        </w:rPr>
      </w:pPr>
      <w:r w:rsidRPr="7A22059D">
        <w:rPr>
          <w:b/>
          <w:bCs/>
        </w:rPr>
        <w:t xml:space="preserve">Föredragande: </w:t>
      </w:r>
      <w:r w:rsidR="00706901">
        <w:t xml:space="preserve">Åse Linnerbäck om delegationsordning och Eva-Britt Lönnback Yilma om Lex Sarah. </w:t>
      </w:r>
      <w:r w:rsidR="005F11A7" w:rsidRPr="007A53D7">
        <w:rPr>
          <w:b/>
        </w:rPr>
        <w:tab/>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7A22059D">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7A22059D" w:rsidP="007A53D7">
            <w:pPr>
              <w:pStyle w:val="Rubrik1"/>
            </w:pPr>
            <w:r>
              <w:t xml:space="preserve">Protokoll </w:t>
            </w:r>
          </w:p>
        </w:tc>
      </w:tr>
      <w:tr w:rsidR="005F11A7" w:rsidRPr="00826C0D" w14:paraId="77D6B794" w14:textId="77777777" w:rsidTr="7A22059D">
        <w:tc>
          <w:tcPr>
            <w:tcW w:w="562" w:type="dxa"/>
          </w:tcPr>
          <w:p w14:paraId="77D6B78F" w14:textId="77777777" w:rsidR="005F11A7" w:rsidRPr="00826C0D" w:rsidRDefault="7A22059D" w:rsidP="7A22059D">
            <w:pPr>
              <w:rPr>
                <w:b/>
                <w:bCs/>
              </w:rPr>
            </w:pPr>
            <w:r w:rsidRPr="7A22059D">
              <w:rPr>
                <w:b/>
                <w:bCs/>
              </w:rPr>
              <w:t>1</w:t>
            </w:r>
          </w:p>
        </w:tc>
        <w:tc>
          <w:tcPr>
            <w:tcW w:w="8647" w:type="dxa"/>
          </w:tcPr>
          <w:p w14:paraId="77D6B790" w14:textId="77777777" w:rsidR="005F11A7" w:rsidRPr="00924F25" w:rsidRDefault="7A22059D" w:rsidP="7A22059D">
            <w:pPr>
              <w:pStyle w:val="Rubrik2"/>
              <w:rPr>
                <w:sz w:val="24"/>
                <w:szCs w:val="24"/>
              </w:rPr>
            </w:pPr>
            <w:r w:rsidRPr="7A22059D">
              <w:rPr>
                <w:sz w:val="24"/>
                <w:szCs w:val="24"/>
              </w:rPr>
              <w:t>Allmän övergripande information</w:t>
            </w:r>
          </w:p>
          <w:p w14:paraId="77D6B793" w14:textId="4F206134" w:rsidR="005F11A7" w:rsidRPr="005F15A2" w:rsidRDefault="005F11A7" w:rsidP="008C721D"/>
        </w:tc>
      </w:tr>
      <w:tr w:rsidR="005F11A7" w:rsidRPr="00826C0D" w14:paraId="77D6B7B2" w14:textId="77777777" w:rsidTr="7A22059D">
        <w:tc>
          <w:tcPr>
            <w:tcW w:w="562" w:type="dxa"/>
          </w:tcPr>
          <w:p w14:paraId="77D6B795" w14:textId="77777777" w:rsidR="005F11A7" w:rsidRPr="00826C0D" w:rsidRDefault="7A22059D" w:rsidP="7A22059D">
            <w:pPr>
              <w:rPr>
                <w:b/>
                <w:bCs/>
              </w:rPr>
            </w:pPr>
            <w:r w:rsidRPr="7A22059D">
              <w:rPr>
                <w:b/>
                <w:bCs/>
              </w:rPr>
              <w:t>2</w:t>
            </w:r>
          </w:p>
        </w:tc>
        <w:tc>
          <w:tcPr>
            <w:tcW w:w="8647" w:type="dxa"/>
          </w:tcPr>
          <w:p w14:paraId="77D6B796" w14:textId="77777777" w:rsidR="005F11A7" w:rsidRDefault="7A22059D" w:rsidP="7A22059D">
            <w:pPr>
              <w:pStyle w:val="Rubrik2"/>
              <w:rPr>
                <w:sz w:val="24"/>
                <w:szCs w:val="24"/>
              </w:rPr>
            </w:pPr>
            <w:r w:rsidRPr="7A22059D">
              <w:rPr>
                <w:sz w:val="24"/>
                <w:szCs w:val="24"/>
              </w:rPr>
              <w:t>Gemensamma verksamhetsfrågor</w:t>
            </w:r>
          </w:p>
          <w:p w14:paraId="5F0DC56D" w14:textId="77777777" w:rsidR="0023143A" w:rsidRDefault="0023143A" w:rsidP="00F9747D">
            <w:pPr>
              <w:rPr>
                <w:b/>
              </w:rPr>
            </w:pPr>
          </w:p>
          <w:p w14:paraId="3F59646A" w14:textId="77777777" w:rsidR="00706901" w:rsidRDefault="7A22059D" w:rsidP="7A22059D">
            <w:pPr>
              <w:rPr>
                <w:b/>
                <w:bCs/>
              </w:rPr>
            </w:pPr>
            <w:r w:rsidRPr="7A22059D">
              <w:rPr>
                <w:b/>
                <w:bCs/>
              </w:rPr>
              <w:t>Delegationsordning</w:t>
            </w:r>
          </w:p>
          <w:p w14:paraId="5CE2EEBE" w14:textId="6F59902E" w:rsidR="00706901" w:rsidRDefault="7A22059D" w:rsidP="00DD6770">
            <w:r>
              <w:t xml:space="preserve">Åse och Lina föredrar delegationsordning kring upphandling som har förtydligats och förändrats. Ledningsgruppen antog förslaget. Den ska nu stämmas av med Inköpsenhetens jurist. Delegationsordningen ska tas på Socialnämnd och Äldrenämnd. Förslaget är att ramupphandlingar upp till ett kontraktsvärde om 5 m kr ska tas av Social- och äldredirektör. Direktupphandlingar får fattas av enhetschef. </w:t>
            </w:r>
          </w:p>
          <w:p w14:paraId="252E58BC" w14:textId="77777777" w:rsidR="00706901" w:rsidRDefault="00706901" w:rsidP="00DD6770"/>
          <w:p w14:paraId="7B6C1A35" w14:textId="19F1BF9B" w:rsidR="00706901" w:rsidRPr="00706901" w:rsidRDefault="7A22059D" w:rsidP="00DD6770">
            <w:r>
              <w:t xml:space="preserve">Alla framtida direktupphandlingar ska göras i en ny e-avropsmodul och det kommer att tas fram kontraktsmallar. Så snart dessa är klara kommer alla enhetschefer och gruppchefer att kallas till utbildning. </w:t>
            </w:r>
          </w:p>
          <w:p w14:paraId="27579D4E" w14:textId="5503804F" w:rsidR="0023143A" w:rsidRDefault="0023143A" w:rsidP="00F9747D"/>
          <w:p w14:paraId="48DA48CF" w14:textId="6634E1F8" w:rsidR="0023143A" w:rsidRDefault="7A22059D" w:rsidP="7A22059D">
            <w:pPr>
              <w:rPr>
                <w:b/>
                <w:bCs/>
              </w:rPr>
            </w:pPr>
            <w:r w:rsidRPr="7A22059D">
              <w:rPr>
                <w:b/>
                <w:bCs/>
              </w:rPr>
              <w:t>Beslut</w:t>
            </w:r>
          </w:p>
          <w:p w14:paraId="59FD31B1" w14:textId="4ED5DCC4" w:rsidR="000F7DE5" w:rsidRPr="000F7DE5" w:rsidRDefault="7A22059D" w:rsidP="00F9747D">
            <w:r>
              <w:t xml:space="preserve">Åse och Lina stämmer av delegationsordningen med inköpsjuristen. Eventuella ändringar stäms av med Anders. Därefter tas den på respektive nämnd. </w:t>
            </w:r>
          </w:p>
          <w:p w14:paraId="34635BC9" w14:textId="420A40F8" w:rsidR="00706901" w:rsidRPr="000F7DE5" w:rsidRDefault="00706901" w:rsidP="00F9747D"/>
          <w:p w14:paraId="57BD66E0" w14:textId="18D591D1" w:rsidR="00706901" w:rsidRDefault="7A22059D" w:rsidP="7A22059D">
            <w:pPr>
              <w:rPr>
                <w:b/>
                <w:bCs/>
              </w:rPr>
            </w:pPr>
            <w:r w:rsidRPr="7A22059D">
              <w:rPr>
                <w:b/>
                <w:bCs/>
              </w:rPr>
              <w:t>Lex Sarah</w:t>
            </w:r>
          </w:p>
          <w:p w14:paraId="719E873E" w14:textId="3EDE203F" w:rsidR="00B9240A" w:rsidRDefault="7A22059D" w:rsidP="00F9747D">
            <w:r>
              <w:t xml:space="preserve">Eva-Britt går igenom en framtagen rutin för Lex Sarah. Små justeringar görs. Rutinen ska efter att den tagits i nämnd publiceras på nacka.se under arbetsstöd. </w:t>
            </w:r>
          </w:p>
          <w:p w14:paraId="34C684B7" w14:textId="77777777" w:rsidR="000C6E83" w:rsidRPr="000F7DE5" w:rsidRDefault="000C6E83" w:rsidP="00F9747D"/>
          <w:p w14:paraId="46DFACC7" w14:textId="77777777" w:rsidR="0023143A" w:rsidRDefault="0023143A" w:rsidP="00F9747D"/>
          <w:p w14:paraId="4FC3AC63" w14:textId="3E2D1C10" w:rsidR="00F9747D" w:rsidRDefault="7A22059D" w:rsidP="7A22059D">
            <w:pPr>
              <w:rPr>
                <w:b/>
                <w:bCs/>
              </w:rPr>
            </w:pPr>
            <w:r w:rsidRPr="7A22059D">
              <w:rPr>
                <w:b/>
                <w:bCs/>
              </w:rPr>
              <w:t>Beslut</w:t>
            </w:r>
          </w:p>
          <w:p w14:paraId="1C0E9B18" w14:textId="7F4E0E43" w:rsidR="00EE0848" w:rsidRDefault="7A22059D" w:rsidP="00F9747D">
            <w:r>
              <w:lastRenderedPageBreak/>
              <w:t>Åse skriver en tjänsteskrivelse till respektive nämnd och när den tagits lägger Eva-Britt ut den på nacka.se.</w:t>
            </w:r>
          </w:p>
          <w:p w14:paraId="7086251C" w14:textId="77777777" w:rsidR="00EE0848" w:rsidRDefault="00EE0848" w:rsidP="00F9747D"/>
          <w:p w14:paraId="3A45F95D" w14:textId="43A77AFC" w:rsidR="00437664" w:rsidRPr="0087465B" w:rsidRDefault="7A22059D" w:rsidP="7A22059D">
            <w:pPr>
              <w:rPr>
                <w:b/>
                <w:bCs/>
              </w:rPr>
            </w:pPr>
            <w:r w:rsidRPr="7A22059D">
              <w:rPr>
                <w:b/>
                <w:bCs/>
              </w:rPr>
              <w:t>Julledighet</w:t>
            </w:r>
          </w:p>
          <w:p w14:paraId="205AFDFD" w14:textId="5DCE9E70" w:rsidR="0087465B" w:rsidRDefault="7A22059D" w:rsidP="00F9747D">
            <w:r>
              <w:t xml:space="preserve">Respektive enhetschef säkerställer att det finns chef på plats på respektive enhet. Anders är standby som direktör under hela perioden. </w:t>
            </w:r>
          </w:p>
          <w:p w14:paraId="0B25E0B4" w14:textId="77777777" w:rsidR="0087465B" w:rsidRDefault="0087465B" w:rsidP="00F9747D"/>
          <w:tbl>
            <w:tblPr>
              <w:tblStyle w:val="Tabellrutnt"/>
              <w:tblW w:w="0" w:type="auto"/>
              <w:tblLook w:val="04A0" w:firstRow="1" w:lastRow="0" w:firstColumn="1" w:lastColumn="0" w:noHBand="0" w:noVBand="1"/>
            </w:tblPr>
            <w:tblGrid>
              <w:gridCol w:w="1284"/>
              <w:gridCol w:w="837"/>
              <w:gridCol w:w="952"/>
              <w:gridCol w:w="953"/>
              <w:gridCol w:w="953"/>
              <w:gridCol w:w="942"/>
              <w:gridCol w:w="625"/>
              <w:gridCol w:w="625"/>
              <w:gridCol w:w="625"/>
              <w:gridCol w:w="625"/>
            </w:tblGrid>
            <w:tr w:rsidR="006E62BE" w14:paraId="036A817D" w14:textId="77777777" w:rsidTr="7A22059D">
              <w:tc>
                <w:tcPr>
                  <w:tcW w:w="1305" w:type="dxa"/>
                </w:tcPr>
                <w:p w14:paraId="67731DB8" w14:textId="77777777" w:rsidR="0087465B" w:rsidRPr="006E62BE" w:rsidRDefault="0087465B" w:rsidP="00F9747D">
                  <w:pPr>
                    <w:rPr>
                      <w:sz w:val="20"/>
                    </w:rPr>
                  </w:pPr>
                </w:p>
              </w:tc>
              <w:tc>
                <w:tcPr>
                  <w:tcW w:w="768" w:type="dxa"/>
                </w:tcPr>
                <w:p w14:paraId="34882351" w14:textId="23935D68" w:rsidR="0087465B" w:rsidRPr="006E62BE" w:rsidRDefault="7A22059D" w:rsidP="7A22059D">
                  <w:pPr>
                    <w:rPr>
                      <w:sz w:val="20"/>
                    </w:rPr>
                  </w:pPr>
                  <w:r w:rsidRPr="7A22059D">
                    <w:rPr>
                      <w:sz w:val="20"/>
                    </w:rPr>
                    <w:t>23/12</w:t>
                  </w:r>
                </w:p>
              </w:tc>
              <w:tc>
                <w:tcPr>
                  <w:tcW w:w="961" w:type="dxa"/>
                </w:tcPr>
                <w:p w14:paraId="65BFB576" w14:textId="71F6AE24" w:rsidR="0087465B" w:rsidRPr="006E62BE" w:rsidRDefault="7A22059D" w:rsidP="7A22059D">
                  <w:pPr>
                    <w:rPr>
                      <w:sz w:val="20"/>
                    </w:rPr>
                  </w:pPr>
                  <w:r w:rsidRPr="7A22059D">
                    <w:rPr>
                      <w:sz w:val="20"/>
                    </w:rPr>
                    <w:t>27/12</w:t>
                  </w:r>
                </w:p>
              </w:tc>
              <w:tc>
                <w:tcPr>
                  <w:tcW w:w="961" w:type="dxa"/>
                </w:tcPr>
                <w:p w14:paraId="06A1644F" w14:textId="1F838807" w:rsidR="0087465B" w:rsidRPr="006E62BE" w:rsidRDefault="7A22059D" w:rsidP="7A22059D">
                  <w:pPr>
                    <w:rPr>
                      <w:sz w:val="20"/>
                    </w:rPr>
                  </w:pPr>
                  <w:r w:rsidRPr="7A22059D">
                    <w:rPr>
                      <w:sz w:val="20"/>
                    </w:rPr>
                    <w:t>28/12</w:t>
                  </w:r>
                </w:p>
              </w:tc>
              <w:tc>
                <w:tcPr>
                  <w:tcW w:w="961" w:type="dxa"/>
                </w:tcPr>
                <w:p w14:paraId="7891E883" w14:textId="14062C38" w:rsidR="0087465B" w:rsidRPr="006E62BE" w:rsidRDefault="7A22059D" w:rsidP="7A22059D">
                  <w:pPr>
                    <w:rPr>
                      <w:sz w:val="20"/>
                    </w:rPr>
                  </w:pPr>
                  <w:r w:rsidRPr="7A22059D">
                    <w:rPr>
                      <w:sz w:val="20"/>
                    </w:rPr>
                    <w:t>29/12</w:t>
                  </w:r>
                </w:p>
              </w:tc>
              <w:tc>
                <w:tcPr>
                  <w:tcW w:w="949" w:type="dxa"/>
                </w:tcPr>
                <w:p w14:paraId="1091E42D" w14:textId="4BDB123F" w:rsidR="0087465B" w:rsidRPr="006E62BE" w:rsidRDefault="7A22059D" w:rsidP="7A22059D">
                  <w:pPr>
                    <w:rPr>
                      <w:sz w:val="20"/>
                    </w:rPr>
                  </w:pPr>
                  <w:r w:rsidRPr="7A22059D">
                    <w:rPr>
                      <w:sz w:val="20"/>
                    </w:rPr>
                    <w:t>30/12</w:t>
                  </w:r>
                </w:p>
              </w:tc>
              <w:tc>
                <w:tcPr>
                  <w:tcW w:w="629" w:type="dxa"/>
                </w:tcPr>
                <w:p w14:paraId="47EB4C1E" w14:textId="2E57D3AE" w:rsidR="0087465B" w:rsidRPr="006E62BE" w:rsidRDefault="7A22059D" w:rsidP="7A22059D">
                  <w:pPr>
                    <w:rPr>
                      <w:sz w:val="20"/>
                    </w:rPr>
                  </w:pPr>
                  <w:r w:rsidRPr="7A22059D">
                    <w:rPr>
                      <w:sz w:val="20"/>
                    </w:rPr>
                    <w:t>2/1</w:t>
                  </w:r>
                </w:p>
              </w:tc>
              <w:tc>
                <w:tcPr>
                  <w:tcW w:w="629" w:type="dxa"/>
                </w:tcPr>
                <w:p w14:paraId="28D3F676" w14:textId="7A60770D" w:rsidR="0087465B" w:rsidRPr="006E62BE" w:rsidRDefault="7A22059D" w:rsidP="7A22059D">
                  <w:pPr>
                    <w:rPr>
                      <w:sz w:val="20"/>
                    </w:rPr>
                  </w:pPr>
                  <w:r w:rsidRPr="7A22059D">
                    <w:rPr>
                      <w:sz w:val="20"/>
                    </w:rPr>
                    <w:t>3/1</w:t>
                  </w:r>
                </w:p>
              </w:tc>
              <w:tc>
                <w:tcPr>
                  <w:tcW w:w="629" w:type="dxa"/>
                </w:tcPr>
                <w:p w14:paraId="66A2E55B" w14:textId="61C41A71" w:rsidR="0087465B" w:rsidRPr="006E62BE" w:rsidRDefault="7A22059D" w:rsidP="7A22059D">
                  <w:pPr>
                    <w:rPr>
                      <w:sz w:val="20"/>
                    </w:rPr>
                  </w:pPr>
                  <w:r w:rsidRPr="7A22059D">
                    <w:rPr>
                      <w:sz w:val="20"/>
                    </w:rPr>
                    <w:t>4/1</w:t>
                  </w:r>
                </w:p>
              </w:tc>
              <w:tc>
                <w:tcPr>
                  <w:tcW w:w="629" w:type="dxa"/>
                </w:tcPr>
                <w:p w14:paraId="1245C1C2" w14:textId="3B375078" w:rsidR="0087465B" w:rsidRPr="006E62BE" w:rsidRDefault="7A22059D" w:rsidP="7A22059D">
                  <w:pPr>
                    <w:rPr>
                      <w:sz w:val="20"/>
                    </w:rPr>
                  </w:pPr>
                  <w:r w:rsidRPr="7A22059D">
                    <w:rPr>
                      <w:sz w:val="20"/>
                    </w:rPr>
                    <w:t>5/1</w:t>
                  </w:r>
                </w:p>
              </w:tc>
            </w:tr>
            <w:tr w:rsidR="006E62BE" w14:paraId="2FEB2726" w14:textId="77777777" w:rsidTr="7A22059D">
              <w:tc>
                <w:tcPr>
                  <w:tcW w:w="1305" w:type="dxa"/>
                </w:tcPr>
                <w:p w14:paraId="54FBE5F7" w14:textId="5E707D46" w:rsidR="0087465B" w:rsidRPr="006E62BE" w:rsidRDefault="7A22059D" w:rsidP="7A22059D">
                  <w:pPr>
                    <w:rPr>
                      <w:b/>
                      <w:bCs/>
                      <w:sz w:val="20"/>
                    </w:rPr>
                  </w:pPr>
                  <w:r w:rsidRPr="7A22059D">
                    <w:rPr>
                      <w:b/>
                      <w:bCs/>
                      <w:sz w:val="20"/>
                    </w:rPr>
                    <w:t>Birgitta</w:t>
                  </w:r>
                </w:p>
              </w:tc>
              <w:tc>
                <w:tcPr>
                  <w:tcW w:w="768" w:type="dxa"/>
                </w:tcPr>
                <w:p w14:paraId="27F656D4" w14:textId="518D911A" w:rsidR="0087465B" w:rsidRPr="006E62BE" w:rsidRDefault="7A22059D" w:rsidP="7A22059D">
                  <w:pPr>
                    <w:rPr>
                      <w:sz w:val="20"/>
                    </w:rPr>
                  </w:pPr>
                  <w:r w:rsidRPr="7A22059D">
                    <w:rPr>
                      <w:sz w:val="20"/>
                    </w:rPr>
                    <w:t>X</w:t>
                  </w:r>
                </w:p>
              </w:tc>
              <w:tc>
                <w:tcPr>
                  <w:tcW w:w="961" w:type="dxa"/>
                </w:tcPr>
                <w:p w14:paraId="306DC242" w14:textId="516B2362" w:rsidR="0087465B" w:rsidRPr="006E62BE" w:rsidRDefault="7A22059D" w:rsidP="7A22059D">
                  <w:pPr>
                    <w:rPr>
                      <w:sz w:val="20"/>
                    </w:rPr>
                  </w:pPr>
                  <w:r w:rsidRPr="7A22059D">
                    <w:rPr>
                      <w:sz w:val="20"/>
                    </w:rPr>
                    <w:t>X</w:t>
                  </w:r>
                </w:p>
              </w:tc>
              <w:tc>
                <w:tcPr>
                  <w:tcW w:w="961" w:type="dxa"/>
                </w:tcPr>
                <w:p w14:paraId="7DC21D23" w14:textId="21BC0A7C" w:rsidR="0087465B" w:rsidRPr="006E62BE" w:rsidRDefault="7A22059D" w:rsidP="7A22059D">
                  <w:pPr>
                    <w:rPr>
                      <w:sz w:val="20"/>
                    </w:rPr>
                  </w:pPr>
                  <w:r w:rsidRPr="7A22059D">
                    <w:rPr>
                      <w:sz w:val="20"/>
                    </w:rPr>
                    <w:t>X</w:t>
                  </w:r>
                </w:p>
              </w:tc>
              <w:tc>
                <w:tcPr>
                  <w:tcW w:w="961" w:type="dxa"/>
                </w:tcPr>
                <w:p w14:paraId="1AE4CCA4" w14:textId="0EC26881" w:rsidR="0087465B" w:rsidRPr="006E62BE" w:rsidRDefault="7A22059D" w:rsidP="7A22059D">
                  <w:pPr>
                    <w:rPr>
                      <w:sz w:val="20"/>
                    </w:rPr>
                  </w:pPr>
                  <w:r w:rsidRPr="7A22059D">
                    <w:rPr>
                      <w:sz w:val="20"/>
                    </w:rPr>
                    <w:t>X</w:t>
                  </w:r>
                </w:p>
              </w:tc>
              <w:tc>
                <w:tcPr>
                  <w:tcW w:w="949" w:type="dxa"/>
                </w:tcPr>
                <w:p w14:paraId="568B6C0B" w14:textId="369EA32B" w:rsidR="0087465B" w:rsidRPr="006E62BE" w:rsidRDefault="7A22059D" w:rsidP="7A22059D">
                  <w:pPr>
                    <w:rPr>
                      <w:sz w:val="20"/>
                    </w:rPr>
                  </w:pPr>
                  <w:r w:rsidRPr="7A22059D">
                    <w:rPr>
                      <w:sz w:val="20"/>
                    </w:rPr>
                    <w:t>X</w:t>
                  </w:r>
                </w:p>
              </w:tc>
              <w:tc>
                <w:tcPr>
                  <w:tcW w:w="629" w:type="dxa"/>
                </w:tcPr>
                <w:p w14:paraId="3DBCD23D" w14:textId="24295F8B" w:rsidR="0087465B" w:rsidRPr="006E62BE" w:rsidRDefault="7A22059D" w:rsidP="7A22059D">
                  <w:pPr>
                    <w:rPr>
                      <w:sz w:val="20"/>
                    </w:rPr>
                  </w:pPr>
                  <w:r w:rsidRPr="7A22059D">
                    <w:rPr>
                      <w:sz w:val="20"/>
                    </w:rPr>
                    <w:t>X</w:t>
                  </w:r>
                </w:p>
              </w:tc>
              <w:tc>
                <w:tcPr>
                  <w:tcW w:w="629" w:type="dxa"/>
                </w:tcPr>
                <w:p w14:paraId="0FDA4BC0" w14:textId="3979BF5D" w:rsidR="0087465B" w:rsidRPr="006E62BE" w:rsidRDefault="7A22059D" w:rsidP="7A22059D">
                  <w:pPr>
                    <w:rPr>
                      <w:sz w:val="20"/>
                    </w:rPr>
                  </w:pPr>
                  <w:r w:rsidRPr="7A22059D">
                    <w:rPr>
                      <w:sz w:val="20"/>
                    </w:rPr>
                    <w:t>X</w:t>
                  </w:r>
                </w:p>
              </w:tc>
              <w:tc>
                <w:tcPr>
                  <w:tcW w:w="629" w:type="dxa"/>
                </w:tcPr>
                <w:p w14:paraId="4498B335" w14:textId="4DB25961" w:rsidR="0087465B" w:rsidRPr="006E62BE" w:rsidRDefault="7A22059D" w:rsidP="7A22059D">
                  <w:pPr>
                    <w:rPr>
                      <w:sz w:val="20"/>
                    </w:rPr>
                  </w:pPr>
                  <w:r w:rsidRPr="7A22059D">
                    <w:rPr>
                      <w:sz w:val="20"/>
                    </w:rPr>
                    <w:t>X</w:t>
                  </w:r>
                </w:p>
              </w:tc>
              <w:tc>
                <w:tcPr>
                  <w:tcW w:w="629" w:type="dxa"/>
                </w:tcPr>
                <w:p w14:paraId="311FC369" w14:textId="6D438BCA" w:rsidR="0087465B" w:rsidRPr="006E62BE" w:rsidRDefault="7A22059D" w:rsidP="7A22059D">
                  <w:pPr>
                    <w:rPr>
                      <w:sz w:val="20"/>
                    </w:rPr>
                  </w:pPr>
                  <w:r w:rsidRPr="7A22059D">
                    <w:rPr>
                      <w:sz w:val="20"/>
                    </w:rPr>
                    <w:t>X</w:t>
                  </w:r>
                </w:p>
              </w:tc>
            </w:tr>
            <w:tr w:rsidR="006E62BE" w14:paraId="579B71E8" w14:textId="77777777" w:rsidTr="7A22059D">
              <w:tc>
                <w:tcPr>
                  <w:tcW w:w="1305" w:type="dxa"/>
                </w:tcPr>
                <w:p w14:paraId="70FF7C09" w14:textId="5356C69B" w:rsidR="0087465B" w:rsidRPr="006E62BE" w:rsidRDefault="7A22059D" w:rsidP="7A22059D">
                  <w:pPr>
                    <w:rPr>
                      <w:b/>
                      <w:bCs/>
                      <w:sz w:val="20"/>
                    </w:rPr>
                  </w:pPr>
                  <w:r w:rsidRPr="7A22059D">
                    <w:rPr>
                      <w:b/>
                      <w:bCs/>
                      <w:sz w:val="20"/>
                    </w:rPr>
                    <w:t>Lina</w:t>
                  </w:r>
                </w:p>
              </w:tc>
              <w:tc>
                <w:tcPr>
                  <w:tcW w:w="768" w:type="dxa"/>
                </w:tcPr>
                <w:p w14:paraId="6B49AE53" w14:textId="430E1CD2" w:rsidR="0087465B" w:rsidRPr="006E62BE" w:rsidRDefault="7A22059D" w:rsidP="7A22059D">
                  <w:pPr>
                    <w:rPr>
                      <w:sz w:val="20"/>
                    </w:rPr>
                  </w:pPr>
                  <w:r w:rsidRPr="7A22059D">
                    <w:rPr>
                      <w:sz w:val="20"/>
                    </w:rPr>
                    <w:t>X</w:t>
                  </w:r>
                </w:p>
              </w:tc>
              <w:tc>
                <w:tcPr>
                  <w:tcW w:w="961" w:type="dxa"/>
                </w:tcPr>
                <w:p w14:paraId="04B197F9" w14:textId="3A927E87" w:rsidR="0087465B" w:rsidRPr="006E62BE" w:rsidRDefault="7A22059D" w:rsidP="7A22059D">
                  <w:pPr>
                    <w:rPr>
                      <w:sz w:val="20"/>
                    </w:rPr>
                  </w:pPr>
                  <w:r w:rsidRPr="7A22059D">
                    <w:rPr>
                      <w:sz w:val="20"/>
                    </w:rPr>
                    <w:t>X</w:t>
                  </w:r>
                </w:p>
              </w:tc>
              <w:tc>
                <w:tcPr>
                  <w:tcW w:w="961" w:type="dxa"/>
                </w:tcPr>
                <w:p w14:paraId="2C1FDBA3" w14:textId="288954F2" w:rsidR="0087465B" w:rsidRPr="006E62BE" w:rsidRDefault="7A22059D" w:rsidP="7A22059D">
                  <w:pPr>
                    <w:rPr>
                      <w:sz w:val="20"/>
                    </w:rPr>
                  </w:pPr>
                  <w:r w:rsidRPr="7A22059D">
                    <w:rPr>
                      <w:sz w:val="20"/>
                    </w:rPr>
                    <w:t>X</w:t>
                  </w:r>
                </w:p>
              </w:tc>
              <w:tc>
                <w:tcPr>
                  <w:tcW w:w="961" w:type="dxa"/>
                </w:tcPr>
                <w:p w14:paraId="5D39CE2F" w14:textId="45064A7A" w:rsidR="0087465B" w:rsidRPr="006E62BE" w:rsidRDefault="7A22059D" w:rsidP="7A22059D">
                  <w:pPr>
                    <w:rPr>
                      <w:sz w:val="20"/>
                    </w:rPr>
                  </w:pPr>
                  <w:r w:rsidRPr="7A22059D">
                    <w:rPr>
                      <w:sz w:val="20"/>
                    </w:rPr>
                    <w:t>X</w:t>
                  </w:r>
                </w:p>
              </w:tc>
              <w:tc>
                <w:tcPr>
                  <w:tcW w:w="949" w:type="dxa"/>
                </w:tcPr>
                <w:p w14:paraId="0DA7D657" w14:textId="3DAB9169" w:rsidR="0087465B" w:rsidRPr="006E62BE" w:rsidRDefault="7A22059D" w:rsidP="7A22059D">
                  <w:pPr>
                    <w:rPr>
                      <w:sz w:val="20"/>
                    </w:rPr>
                  </w:pPr>
                  <w:r w:rsidRPr="7A22059D">
                    <w:rPr>
                      <w:sz w:val="20"/>
                    </w:rPr>
                    <w:t>X</w:t>
                  </w:r>
                </w:p>
              </w:tc>
              <w:tc>
                <w:tcPr>
                  <w:tcW w:w="629" w:type="dxa"/>
                </w:tcPr>
                <w:p w14:paraId="7AD68558" w14:textId="77777777" w:rsidR="0087465B" w:rsidRPr="006E62BE" w:rsidRDefault="0087465B" w:rsidP="00F9747D">
                  <w:pPr>
                    <w:rPr>
                      <w:sz w:val="20"/>
                    </w:rPr>
                  </w:pPr>
                </w:p>
              </w:tc>
              <w:tc>
                <w:tcPr>
                  <w:tcW w:w="629" w:type="dxa"/>
                </w:tcPr>
                <w:p w14:paraId="12C67496" w14:textId="77777777" w:rsidR="0087465B" w:rsidRPr="006E62BE" w:rsidRDefault="0087465B" w:rsidP="00F9747D">
                  <w:pPr>
                    <w:rPr>
                      <w:sz w:val="20"/>
                    </w:rPr>
                  </w:pPr>
                </w:p>
              </w:tc>
              <w:tc>
                <w:tcPr>
                  <w:tcW w:w="629" w:type="dxa"/>
                </w:tcPr>
                <w:p w14:paraId="62735C75" w14:textId="77777777" w:rsidR="0087465B" w:rsidRPr="006E62BE" w:rsidRDefault="0087465B" w:rsidP="00F9747D">
                  <w:pPr>
                    <w:rPr>
                      <w:sz w:val="20"/>
                    </w:rPr>
                  </w:pPr>
                </w:p>
              </w:tc>
              <w:tc>
                <w:tcPr>
                  <w:tcW w:w="629" w:type="dxa"/>
                </w:tcPr>
                <w:p w14:paraId="7EAED6A8" w14:textId="77777777" w:rsidR="0087465B" w:rsidRPr="006E62BE" w:rsidRDefault="0087465B" w:rsidP="00F9747D">
                  <w:pPr>
                    <w:rPr>
                      <w:sz w:val="20"/>
                    </w:rPr>
                  </w:pPr>
                </w:p>
              </w:tc>
            </w:tr>
            <w:tr w:rsidR="006E62BE" w14:paraId="3975646E" w14:textId="77777777" w:rsidTr="7A22059D">
              <w:tc>
                <w:tcPr>
                  <w:tcW w:w="1305" w:type="dxa"/>
                </w:tcPr>
                <w:p w14:paraId="2B1AF271" w14:textId="31984A1F" w:rsidR="00150B87" w:rsidRPr="006E62BE" w:rsidRDefault="7A22059D" w:rsidP="7A22059D">
                  <w:pPr>
                    <w:rPr>
                      <w:sz w:val="20"/>
                    </w:rPr>
                  </w:pPr>
                  <w:r w:rsidRPr="7A22059D">
                    <w:rPr>
                      <w:sz w:val="20"/>
                    </w:rPr>
                    <w:t>Ersättare</w:t>
                  </w:r>
                </w:p>
              </w:tc>
              <w:tc>
                <w:tcPr>
                  <w:tcW w:w="768" w:type="dxa"/>
                </w:tcPr>
                <w:p w14:paraId="43D3931F" w14:textId="533DC82E" w:rsidR="00150B87" w:rsidRPr="006E62BE" w:rsidRDefault="7A22059D" w:rsidP="7A22059D">
                  <w:pPr>
                    <w:rPr>
                      <w:sz w:val="20"/>
                    </w:rPr>
                  </w:pPr>
                  <w:r w:rsidRPr="7A22059D">
                    <w:rPr>
                      <w:sz w:val="20"/>
                    </w:rPr>
                    <w:t>Kristina</w:t>
                  </w:r>
                </w:p>
              </w:tc>
              <w:tc>
                <w:tcPr>
                  <w:tcW w:w="961" w:type="dxa"/>
                </w:tcPr>
                <w:p w14:paraId="26BFDD56" w14:textId="75093222" w:rsidR="00150B87" w:rsidRPr="006E62BE" w:rsidRDefault="7A22059D" w:rsidP="7A22059D">
                  <w:pPr>
                    <w:rPr>
                      <w:sz w:val="20"/>
                    </w:rPr>
                  </w:pPr>
                  <w:r w:rsidRPr="7A22059D">
                    <w:rPr>
                      <w:sz w:val="20"/>
                    </w:rPr>
                    <w:t>Kristina</w:t>
                  </w:r>
                </w:p>
              </w:tc>
              <w:tc>
                <w:tcPr>
                  <w:tcW w:w="961" w:type="dxa"/>
                </w:tcPr>
                <w:p w14:paraId="299AF440" w14:textId="421A007F" w:rsidR="00150B87" w:rsidRPr="006E62BE" w:rsidRDefault="7A22059D" w:rsidP="7A22059D">
                  <w:pPr>
                    <w:rPr>
                      <w:sz w:val="20"/>
                    </w:rPr>
                  </w:pPr>
                  <w:r w:rsidRPr="7A22059D">
                    <w:rPr>
                      <w:sz w:val="20"/>
                    </w:rPr>
                    <w:t>Kristina</w:t>
                  </w:r>
                </w:p>
              </w:tc>
              <w:tc>
                <w:tcPr>
                  <w:tcW w:w="961" w:type="dxa"/>
                </w:tcPr>
                <w:p w14:paraId="38990415" w14:textId="61A81F8A" w:rsidR="00150B87" w:rsidRPr="006E62BE" w:rsidRDefault="7A22059D" w:rsidP="7A22059D">
                  <w:pPr>
                    <w:rPr>
                      <w:sz w:val="20"/>
                    </w:rPr>
                  </w:pPr>
                  <w:r w:rsidRPr="7A22059D">
                    <w:rPr>
                      <w:sz w:val="20"/>
                    </w:rPr>
                    <w:t>Kristina</w:t>
                  </w:r>
                </w:p>
              </w:tc>
              <w:tc>
                <w:tcPr>
                  <w:tcW w:w="949" w:type="dxa"/>
                </w:tcPr>
                <w:p w14:paraId="613E6262" w14:textId="1A4C9426" w:rsidR="00150B87" w:rsidRPr="006E62BE" w:rsidRDefault="7A22059D" w:rsidP="7A22059D">
                  <w:pPr>
                    <w:rPr>
                      <w:sz w:val="20"/>
                    </w:rPr>
                  </w:pPr>
                  <w:r w:rsidRPr="7A22059D">
                    <w:rPr>
                      <w:sz w:val="20"/>
                    </w:rPr>
                    <w:t>Kristina</w:t>
                  </w:r>
                </w:p>
              </w:tc>
              <w:tc>
                <w:tcPr>
                  <w:tcW w:w="629" w:type="dxa"/>
                </w:tcPr>
                <w:p w14:paraId="315131C1" w14:textId="77777777" w:rsidR="00150B87" w:rsidRPr="006E62BE" w:rsidRDefault="00150B87" w:rsidP="00F9747D">
                  <w:pPr>
                    <w:rPr>
                      <w:sz w:val="20"/>
                    </w:rPr>
                  </w:pPr>
                </w:p>
              </w:tc>
              <w:tc>
                <w:tcPr>
                  <w:tcW w:w="629" w:type="dxa"/>
                </w:tcPr>
                <w:p w14:paraId="12EE7F06" w14:textId="77777777" w:rsidR="00150B87" w:rsidRPr="006E62BE" w:rsidRDefault="00150B87" w:rsidP="00F9747D">
                  <w:pPr>
                    <w:rPr>
                      <w:sz w:val="20"/>
                    </w:rPr>
                  </w:pPr>
                </w:p>
              </w:tc>
              <w:tc>
                <w:tcPr>
                  <w:tcW w:w="629" w:type="dxa"/>
                </w:tcPr>
                <w:p w14:paraId="628BCEB6" w14:textId="77777777" w:rsidR="00150B87" w:rsidRPr="006E62BE" w:rsidRDefault="00150B87" w:rsidP="00F9747D">
                  <w:pPr>
                    <w:rPr>
                      <w:sz w:val="20"/>
                    </w:rPr>
                  </w:pPr>
                </w:p>
              </w:tc>
              <w:tc>
                <w:tcPr>
                  <w:tcW w:w="629" w:type="dxa"/>
                </w:tcPr>
                <w:p w14:paraId="28860B8A" w14:textId="77777777" w:rsidR="00150B87" w:rsidRPr="006E62BE" w:rsidRDefault="00150B87" w:rsidP="00F9747D">
                  <w:pPr>
                    <w:rPr>
                      <w:sz w:val="20"/>
                    </w:rPr>
                  </w:pPr>
                </w:p>
              </w:tc>
            </w:tr>
            <w:tr w:rsidR="006E62BE" w14:paraId="464FF5DF" w14:textId="77777777" w:rsidTr="7A22059D">
              <w:tc>
                <w:tcPr>
                  <w:tcW w:w="1305" w:type="dxa"/>
                </w:tcPr>
                <w:p w14:paraId="68964865" w14:textId="6416EBA5" w:rsidR="0087465B" w:rsidRPr="006E62BE" w:rsidRDefault="7A22059D" w:rsidP="7A22059D">
                  <w:pPr>
                    <w:rPr>
                      <w:b/>
                      <w:bCs/>
                      <w:sz w:val="20"/>
                    </w:rPr>
                  </w:pPr>
                  <w:r w:rsidRPr="7A22059D">
                    <w:rPr>
                      <w:b/>
                      <w:bCs/>
                      <w:sz w:val="20"/>
                    </w:rPr>
                    <w:t>Anna-Lena</w:t>
                  </w:r>
                </w:p>
              </w:tc>
              <w:tc>
                <w:tcPr>
                  <w:tcW w:w="768" w:type="dxa"/>
                </w:tcPr>
                <w:p w14:paraId="016DA9B3" w14:textId="760D3F62" w:rsidR="0087465B" w:rsidRPr="006E62BE" w:rsidRDefault="7A22059D" w:rsidP="7A22059D">
                  <w:pPr>
                    <w:rPr>
                      <w:sz w:val="20"/>
                    </w:rPr>
                  </w:pPr>
                  <w:r w:rsidRPr="7A22059D">
                    <w:rPr>
                      <w:sz w:val="20"/>
                    </w:rPr>
                    <w:t>X</w:t>
                  </w:r>
                </w:p>
              </w:tc>
              <w:tc>
                <w:tcPr>
                  <w:tcW w:w="961" w:type="dxa"/>
                </w:tcPr>
                <w:p w14:paraId="6713F864" w14:textId="75457C79" w:rsidR="0087465B" w:rsidRPr="006E62BE" w:rsidRDefault="7A22059D" w:rsidP="7A22059D">
                  <w:pPr>
                    <w:rPr>
                      <w:sz w:val="20"/>
                    </w:rPr>
                  </w:pPr>
                  <w:r w:rsidRPr="7A22059D">
                    <w:rPr>
                      <w:sz w:val="20"/>
                    </w:rPr>
                    <w:t>X</w:t>
                  </w:r>
                </w:p>
              </w:tc>
              <w:tc>
                <w:tcPr>
                  <w:tcW w:w="961" w:type="dxa"/>
                </w:tcPr>
                <w:p w14:paraId="042CEF4C" w14:textId="05C52120" w:rsidR="0087465B" w:rsidRPr="006E62BE" w:rsidRDefault="7A22059D" w:rsidP="7A22059D">
                  <w:pPr>
                    <w:rPr>
                      <w:sz w:val="20"/>
                    </w:rPr>
                  </w:pPr>
                  <w:r w:rsidRPr="7A22059D">
                    <w:rPr>
                      <w:sz w:val="20"/>
                    </w:rPr>
                    <w:t>X</w:t>
                  </w:r>
                </w:p>
              </w:tc>
              <w:tc>
                <w:tcPr>
                  <w:tcW w:w="961" w:type="dxa"/>
                </w:tcPr>
                <w:p w14:paraId="4AE4E2D1" w14:textId="76948324" w:rsidR="0087465B" w:rsidRPr="006E62BE" w:rsidRDefault="7A22059D" w:rsidP="7A22059D">
                  <w:pPr>
                    <w:rPr>
                      <w:sz w:val="20"/>
                    </w:rPr>
                  </w:pPr>
                  <w:r w:rsidRPr="7A22059D">
                    <w:rPr>
                      <w:sz w:val="20"/>
                    </w:rPr>
                    <w:t>X</w:t>
                  </w:r>
                </w:p>
              </w:tc>
              <w:tc>
                <w:tcPr>
                  <w:tcW w:w="949" w:type="dxa"/>
                </w:tcPr>
                <w:p w14:paraId="49DE4C35" w14:textId="3A77F6F6" w:rsidR="0087465B" w:rsidRPr="006E62BE" w:rsidRDefault="7A22059D" w:rsidP="7A22059D">
                  <w:pPr>
                    <w:rPr>
                      <w:sz w:val="20"/>
                    </w:rPr>
                  </w:pPr>
                  <w:r w:rsidRPr="7A22059D">
                    <w:rPr>
                      <w:sz w:val="20"/>
                    </w:rPr>
                    <w:t>X</w:t>
                  </w:r>
                </w:p>
              </w:tc>
              <w:tc>
                <w:tcPr>
                  <w:tcW w:w="629" w:type="dxa"/>
                </w:tcPr>
                <w:p w14:paraId="701E76C0" w14:textId="77777777" w:rsidR="0087465B" w:rsidRPr="006E62BE" w:rsidRDefault="0087465B" w:rsidP="00F9747D">
                  <w:pPr>
                    <w:rPr>
                      <w:sz w:val="20"/>
                    </w:rPr>
                  </w:pPr>
                </w:p>
              </w:tc>
              <w:tc>
                <w:tcPr>
                  <w:tcW w:w="629" w:type="dxa"/>
                </w:tcPr>
                <w:p w14:paraId="5BBE9A5C" w14:textId="77777777" w:rsidR="0087465B" w:rsidRPr="006E62BE" w:rsidRDefault="0087465B" w:rsidP="00F9747D">
                  <w:pPr>
                    <w:rPr>
                      <w:sz w:val="20"/>
                    </w:rPr>
                  </w:pPr>
                </w:p>
              </w:tc>
              <w:tc>
                <w:tcPr>
                  <w:tcW w:w="629" w:type="dxa"/>
                </w:tcPr>
                <w:p w14:paraId="3A34A9F1" w14:textId="77777777" w:rsidR="0087465B" w:rsidRPr="006E62BE" w:rsidRDefault="0087465B" w:rsidP="00F9747D">
                  <w:pPr>
                    <w:rPr>
                      <w:sz w:val="20"/>
                    </w:rPr>
                  </w:pPr>
                </w:p>
              </w:tc>
              <w:tc>
                <w:tcPr>
                  <w:tcW w:w="629" w:type="dxa"/>
                </w:tcPr>
                <w:p w14:paraId="11685952" w14:textId="77777777" w:rsidR="0087465B" w:rsidRPr="006E62BE" w:rsidRDefault="0087465B" w:rsidP="00F9747D">
                  <w:pPr>
                    <w:rPr>
                      <w:sz w:val="20"/>
                    </w:rPr>
                  </w:pPr>
                </w:p>
              </w:tc>
            </w:tr>
            <w:tr w:rsidR="006E62BE" w14:paraId="76F75D41" w14:textId="77777777" w:rsidTr="7A22059D">
              <w:tc>
                <w:tcPr>
                  <w:tcW w:w="1305" w:type="dxa"/>
                </w:tcPr>
                <w:p w14:paraId="079EDC09" w14:textId="5FAAA45D" w:rsidR="00150B87" w:rsidRPr="006E62BE" w:rsidRDefault="7A22059D" w:rsidP="7A22059D">
                  <w:pPr>
                    <w:rPr>
                      <w:sz w:val="20"/>
                    </w:rPr>
                  </w:pPr>
                  <w:r w:rsidRPr="7A22059D">
                    <w:rPr>
                      <w:sz w:val="20"/>
                    </w:rPr>
                    <w:t>Ersättare</w:t>
                  </w:r>
                </w:p>
              </w:tc>
              <w:tc>
                <w:tcPr>
                  <w:tcW w:w="768" w:type="dxa"/>
                </w:tcPr>
                <w:p w14:paraId="746BFCD3" w14:textId="17386D57" w:rsidR="00150B87" w:rsidRPr="006E62BE" w:rsidRDefault="7A22059D" w:rsidP="7A22059D">
                  <w:pPr>
                    <w:rPr>
                      <w:sz w:val="20"/>
                    </w:rPr>
                  </w:pPr>
                  <w:r w:rsidRPr="7A22059D">
                    <w:rPr>
                      <w:sz w:val="20"/>
                    </w:rPr>
                    <w:t>Lotta</w:t>
                  </w:r>
                </w:p>
              </w:tc>
              <w:tc>
                <w:tcPr>
                  <w:tcW w:w="961" w:type="dxa"/>
                </w:tcPr>
                <w:p w14:paraId="6DCF3202" w14:textId="00A337B1" w:rsidR="00150B87" w:rsidRPr="006E62BE" w:rsidRDefault="7A22059D" w:rsidP="7A22059D">
                  <w:pPr>
                    <w:rPr>
                      <w:sz w:val="20"/>
                    </w:rPr>
                  </w:pPr>
                  <w:r w:rsidRPr="7A22059D">
                    <w:rPr>
                      <w:sz w:val="20"/>
                    </w:rPr>
                    <w:t>Lotta</w:t>
                  </w:r>
                </w:p>
              </w:tc>
              <w:tc>
                <w:tcPr>
                  <w:tcW w:w="961" w:type="dxa"/>
                </w:tcPr>
                <w:p w14:paraId="40BE68FE" w14:textId="0B550F24" w:rsidR="00150B87" w:rsidRPr="006E62BE" w:rsidRDefault="7A22059D" w:rsidP="7A22059D">
                  <w:pPr>
                    <w:rPr>
                      <w:sz w:val="20"/>
                    </w:rPr>
                  </w:pPr>
                  <w:r w:rsidRPr="7A22059D">
                    <w:rPr>
                      <w:sz w:val="20"/>
                    </w:rPr>
                    <w:t>Lotta</w:t>
                  </w:r>
                </w:p>
              </w:tc>
              <w:tc>
                <w:tcPr>
                  <w:tcW w:w="961" w:type="dxa"/>
                </w:tcPr>
                <w:p w14:paraId="63CEB243" w14:textId="4713F598" w:rsidR="00150B87" w:rsidRPr="006E62BE" w:rsidRDefault="7A22059D" w:rsidP="7A22059D">
                  <w:pPr>
                    <w:rPr>
                      <w:sz w:val="20"/>
                    </w:rPr>
                  </w:pPr>
                  <w:r w:rsidRPr="7A22059D">
                    <w:rPr>
                      <w:sz w:val="20"/>
                    </w:rPr>
                    <w:t>Lotta</w:t>
                  </w:r>
                </w:p>
              </w:tc>
              <w:tc>
                <w:tcPr>
                  <w:tcW w:w="949" w:type="dxa"/>
                </w:tcPr>
                <w:p w14:paraId="0B9993F4" w14:textId="3E0C7BE7" w:rsidR="00150B87" w:rsidRPr="006E62BE" w:rsidRDefault="7A22059D" w:rsidP="7A22059D">
                  <w:pPr>
                    <w:rPr>
                      <w:sz w:val="20"/>
                    </w:rPr>
                  </w:pPr>
                  <w:r w:rsidRPr="7A22059D">
                    <w:rPr>
                      <w:sz w:val="20"/>
                    </w:rPr>
                    <w:t>Lotta</w:t>
                  </w:r>
                </w:p>
              </w:tc>
              <w:tc>
                <w:tcPr>
                  <w:tcW w:w="629" w:type="dxa"/>
                </w:tcPr>
                <w:p w14:paraId="1DCDA26D" w14:textId="77777777" w:rsidR="00150B87" w:rsidRPr="006E62BE" w:rsidRDefault="00150B87" w:rsidP="00F9747D">
                  <w:pPr>
                    <w:rPr>
                      <w:sz w:val="20"/>
                    </w:rPr>
                  </w:pPr>
                </w:p>
              </w:tc>
              <w:tc>
                <w:tcPr>
                  <w:tcW w:w="629" w:type="dxa"/>
                </w:tcPr>
                <w:p w14:paraId="74DCFE92" w14:textId="77777777" w:rsidR="00150B87" w:rsidRPr="006E62BE" w:rsidRDefault="00150B87" w:rsidP="00F9747D">
                  <w:pPr>
                    <w:rPr>
                      <w:sz w:val="20"/>
                    </w:rPr>
                  </w:pPr>
                </w:p>
              </w:tc>
              <w:tc>
                <w:tcPr>
                  <w:tcW w:w="629" w:type="dxa"/>
                </w:tcPr>
                <w:p w14:paraId="5D1F121C" w14:textId="77777777" w:rsidR="00150B87" w:rsidRPr="006E62BE" w:rsidRDefault="00150B87" w:rsidP="00F9747D">
                  <w:pPr>
                    <w:rPr>
                      <w:sz w:val="20"/>
                    </w:rPr>
                  </w:pPr>
                </w:p>
              </w:tc>
              <w:tc>
                <w:tcPr>
                  <w:tcW w:w="629" w:type="dxa"/>
                </w:tcPr>
                <w:p w14:paraId="0C06ABBE" w14:textId="77777777" w:rsidR="00150B87" w:rsidRPr="006E62BE" w:rsidRDefault="00150B87" w:rsidP="00F9747D">
                  <w:pPr>
                    <w:rPr>
                      <w:sz w:val="20"/>
                    </w:rPr>
                  </w:pPr>
                </w:p>
              </w:tc>
            </w:tr>
            <w:tr w:rsidR="006E62BE" w14:paraId="5F52B855" w14:textId="77777777" w:rsidTr="7A22059D">
              <w:tc>
                <w:tcPr>
                  <w:tcW w:w="1305" w:type="dxa"/>
                </w:tcPr>
                <w:p w14:paraId="698EB0E3" w14:textId="274A1103" w:rsidR="0087465B" w:rsidRPr="006E62BE" w:rsidRDefault="7A22059D" w:rsidP="7A22059D">
                  <w:pPr>
                    <w:rPr>
                      <w:b/>
                      <w:bCs/>
                      <w:sz w:val="20"/>
                    </w:rPr>
                  </w:pPr>
                  <w:r w:rsidRPr="7A22059D">
                    <w:rPr>
                      <w:b/>
                      <w:bCs/>
                      <w:sz w:val="20"/>
                    </w:rPr>
                    <w:t>Marie</w:t>
                  </w:r>
                </w:p>
              </w:tc>
              <w:tc>
                <w:tcPr>
                  <w:tcW w:w="768" w:type="dxa"/>
                </w:tcPr>
                <w:p w14:paraId="0498513E" w14:textId="074921C7" w:rsidR="0087465B" w:rsidRPr="006E62BE" w:rsidRDefault="0087465B" w:rsidP="00F9747D">
                  <w:pPr>
                    <w:rPr>
                      <w:sz w:val="20"/>
                    </w:rPr>
                  </w:pPr>
                </w:p>
              </w:tc>
              <w:tc>
                <w:tcPr>
                  <w:tcW w:w="961" w:type="dxa"/>
                </w:tcPr>
                <w:p w14:paraId="62717A35" w14:textId="392E8248" w:rsidR="0087465B" w:rsidRPr="006E62BE" w:rsidRDefault="0087465B" w:rsidP="00F9747D">
                  <w:pPr>
                    <w:rPr>
                      <w:sz w:val="20"/>
                    </w:rPr>
                  </w:pPr>
                </w:p>
              </w:tc>
              <w:tc>
                <w:tcPr>
                  <w:tcW w:w="961" w:type="dxa"/>
                </w:tcPr>
                <w:p w14:paraId="366A366B" w14:textId="77777777" w:rsidR="0087465B" w:rsidRPr="006E62BE" w:rsidRDefault="0087465B" w:rsidP="00F9747D">
                  <w:pPr>
                    <w:rPr>
                      <w:sz w:val="20"/>
                    </w:rPr>
                  </w:pPr>
                </w:p>
              </w:tc>
              <w:tc>
                <w:tcPr>
                  <w:tcW w:w="961" w:type="dxa"/>
                </w:tcPr>
                <w:p w14:paraId="23B687AE" w14:textId="77777777" w:rsidR="0087465B" w:rsidRPr="006E62BE" w:rsidRDefault="0087465B" w:rsidP="00F9747D">
                  <w:pPr>
                    <w:rPr>
                      <w:sz w:val="20"/>
                    </w:rPr>
                  </w:pPr>
                </w:p>
              </w:tc>
              <w:tc>
                <w:tcPr>
                  <w:tcW w:w="949" w:type="dxa"/>
                </w:tcPr>
                <w:p w14:paraId="2C7FEBC3" w14:textId="77777777" w:rsidR="0087465B" w:rsidRPr="006E62BE" w:rsidRDefault="0087465B" w:rsidP="00F9747D">
                  <w:pPr>
                    <w:rPr>
                      <w:sz w:val="20"/>
                    </w:rPr>
                  </w:pPr>
                </w:p>
              </w:tc>
              <w:tc>
                <w:tcPr>
                  <w:tcW w:w="629" w:type="dxa"/>
                </w:tcPr>
                <w:p w14:paraId="4284719B" w14:textId="77777777" w:rsidR="0087465B" w:rsidRPr="006E62BE" w:rsidRDefault="0087465B" w:rsidP="00F9747D">
                  <w:pPr>
                    <w:rPr>
                      <w:sz w:val="20"/>
                    </w:rPr>
                  </w:pPr>
                </w:p>
              </w:tc>
              <w:tc>
                <w:tcPr>
                  <w:tcW w:w="629" w:type="dxa"/>
                </w:tcPr>
                <w:p w14:paraId="6E071202" w14:textId="77777777" w:rsidR="0087465B" w:rsidRPr="006E62BE" w:rsidRDefault="0087465B" w:rsidP="00F9747D">
                  <w:pPr>
                    <w:rPr>
                      <w:sz w:val="20"/>
                    </w:rPr>
                  </w:pPr>
                </w:p>
              </w:tc>
              <w:tc>
                <w:tcPr>
                  <w:tcW w:w="629" w:type="dxa"/>
                </w:tcPr>
                <w:p w14:paraId="204ADA9A" w14:textId="77777777" w:rsidR="0087465B" w:rsidRPr="006E62BE" w:rsidRDefault="0087465B" w:rsidP="00F9747D">
                  <w:pPr>
                    <w:rPr>
                      <w:sz w:val="20"/>
                    </w:rPr>
                  </w:pPr>
                </w:p>
              </w:tc>
              <w:tc>
                <w:tcPr>
                  <w:tcW w:w="629" w:type="dxa"/>
                </w:tcPr>
                <w:p w14:paraId="72B113CB" w14:textId="77777777" w:rsidR="0087465B" w:rsidRPr="006E62BE" w:rsidRDefault="0087465B" w:rsidP="00F9747D">
                  <w:pPr>
                    <w:rPr>
                      <w:sz w:val="20"/>
                    </w:rPr>
                  </w:pPr>
                </w:p>
              </w:tc>
            </w:tr>
            <w:tr w:rsidR="006E62BE" w14:paraId="21E7BDF0" w14:textId="77777777" w:rsidTr="7A22059D">
              <w:tc>
                <w:tcPr>
                  <w:tcW w:w="1305" w:type="dxa"/>
                </w:tcPr>
                <w:p w14:paraId="51E5F9BF" w14:textId="00C73E8B" w:rsidR="00150B87" w:rsidRPr="006E62BE" w:rsidRDefault="7A22059D" w:rsidP="7A22059D">
                  <w:pPr>
                    <w:rPr>
                      <w:sz w:val="20"/>
                    </w:rPr>
                  </w:pPr>
                  <w:r w:rsidRPr="7A22059D">
                    <w:rPr>
                      <w:sz w:val="20"/>
                    </w:rPr>
                    <w:t>Ersättare</w:t>
                  </w:r>
                </w:p>
              </w:tc>
              <w:tc>
                <w:tcPr>
                  <w:tcW w:w="768" w:type="dxa"/>
                </w:tcPr>
                <w:p w14:paraId="7EAAE9CD" w14:textId="77777777" w:rsidR="00150B87" w:rsidRPr="006E62BE" w:rsidRDefault="00150B87" w:rsidP="00F9747D">
                  <w:pPr>
                    <w:rPr>
                      <w:sz w:val="20"/>
                    </w:rPr>
                  </w:pPr>
                </w:p>
              </w:tc>
              <w:tc>
                <w:tcPr>
                  <w:tcW w:w="961" w:type="dxa"/>
                </w:tcPr>
                <w:p w14:paraId="7DD8605E" w14:textId="77777777" w:rsidR="00150B87" w:rsidRPr="006E62BE" w:rsidRDefault="00150B87" w:rsidP="00F9747D">
                  <w:pPr>
                    <w:rPr>
                      <w:sz w:val="20"/>
                    </w:rPr>
                  </w:pPr>
                </w:p>
              </w:tc>
              <w:tc>
                <w:tcPr>
                  <w:tcW w:w="961" w:type="dxa"/>
                </w:tcPr>
                <w:p w14:paraId="70F602F0" w14:textId="77777777" w:rsidR="00150B87" w:rsidRPr="006E62BE" w:rsidRDefault="00150B87" w:rsidP="00F9747D">
                  <w:pPr>
                    <w:rPr>
                      <w:sz w:val="20"/>
                    </w:rPr>
                  </w:pPr>
                </w:p>
              </w:tc>
              <w:tc>
                <w:tcPr>
                  <w:tcW w:w="961" w:type="dxa"/>
                </w:tcPr>
                <w:p w14:paraId="28DB96B8" w14:textId="77777777" w:rsidR="00150B87" w:rsidRPr="006E62BE" w:rsidRDefault="00150B87" w:rsidP="00F9747D">
                  <w:pPr>
                    <w:rPr>
                      <w:sz w:val="20"/>
                    </w:rPr>
                  </w:pPr>
                </w:p>
              </w:tc>
              <w:tc>
                <w:tcPr>
                  <w:tcW w:w="949" w:type="dxa"/>
                </w:tcPr>
                <w:p w14:paraId="0B31C91E" w14:textId="77777777" w:rsidR="00150B87" w:rsidRPr="006E62BE" w:rsidRDefault="00150B87" w:rsidP="00F9747D">
                  <w:pPr>
                    <w:rPr>
                      <w:sz w:val="20"/>
                    </w:rPr>
                  </w:pPr>
                </w:p>
              </w:tc>
              <w:tc>
                <w:tcPr>
                  <w:tcW w:w="629" w:type="dxa"/>
                </w:tcPr>
                <w:p w14:paraId="0FFD4730" w14:textId="4815E40A" w:rsidR="00150B87" w:rsidRPr="006E62BE" w:rsidRDefault="7A22059D" w:rsidP="7A22059D">
                  <w:pPr>
                    <w:rPr>
                      <w:sz w:val="20"/>
                    </w:rPr>
                  </w:pPr>
                  <w:r w:rsidRPr="7A22059D">
                    <w:rPr>
                      <w:sz w:val="20"/>
                    </w:rPr>
                    <w:t>Lina</w:t>
                  </w:r>
                </w:p>
              </w:tc>
              <w:tc>
                <w:tcPr>
                  <w:tcW w:w="629" w:type="dxa"/>
                </w:tcPr>
                <w:p w14:paraId="02A0B443" w14:textId="45178340" w:rsidR="00150B87" w:rsidRPr="006E62BE" w:rsidRDefault="7A22059D" w:rsidP="7A22059D">
                  <w:pPr>
                    <w:rPr>
                      <w:sz w:val="20"/>
                    </w:rPr>
                  </w:pPr>
                  <w:r w:rsidRPr="7A22059D">
                    <w:rPr>
                      <w:sz w:val="20"/>
                    </w:rPr>
                    <w:t>Lina</w:t>
                  </w:r>
                </w:p>
              </w:tc>
              <w:tc>
                <w:tcPr>
                  <w:tcW w:w="629" w:type="dxa"/>
                </w:tcPr>
                <w:p w14:paraId="6A302E2D" w14:textId="2C36AE5C" w:rsidR="00150B87" w:rsidRPr="006E62BE" w:rsidRDefault="7A22059D" w:rsidP="7A22059D">
                  <w:pPr>
                    <w:rPr>
                      <w:sz w:val="20"/>
                    </w:rPr>
                  </w:pPr>
                  <w:r w:rsidRPr="7A22059D">
                    <w:rPr>
                      <w:sz w:val="20"/>
                    </w:rPr>
                    <w:t>Lina</w:t>
                  </w:r>
                </w:p>
              </w:tc>
              <w:tc>
                <w:tcPr>
                  <w:tcW w:w="629" w:type="dxa"/>
                </w:tcPr>
                <w:p w14:paraId="55686B43" w14:textId="49DF4E50" w:rsidR="00150B87" w:rsidRPr="006E62BE" w:rsidRDefault="7A22059D" w:rsidP="7A22059D">
                  <w:pPr>
                    <w:rPr>
                      <w:sz w:val="20"/>
                    </w:rPr>
                  </w:pPr>
                  <w:r w:rsidRPr="7A22059D">
                    <w:rPr>
                      <w:sz w:val="20"/>
                    </w:rPr>
                    <w:t>Lina</w:t>
                  </w:r>
                </w:p>
              </w:tc>
            </w:tr>
            <w:tr w:rsidR="006E62BE" w14:paraId="72FB6EC2" w14:textId="77777777" w:rsidTr="7A22059D">
              <w:tc>
                <w:tcPr>
                  <w:tcW w:w="1305" w:type="dxa"/>
                </w:tcPr>
                <w:p w14:paraId="7EAB7736" w14:textId="22E3652B" w:rsidR="0087465B" w:rsidRPr="006E62BE" w:rsidRDefault="7A22059D" w:rsidP="7A22059D">
                  <w:pPr>
                    <w:rPr>
                      <w:b/>
                      <w:bCs/>
                      <w:sz w:val="20"/>
                    </w:rPr>
                  </w:pPr>
                  <w:r w:rsidRPr="7A22059D">
                    <w:rPr>
                      <w:b/>
                      <w:bCs/>
                      <w:sz w:val="20"/>
                    </w:rPr>
                    <w:t>Christine</w:t>
                  </w:r>
                </w:p>
              </w:tc>
              <w:tc>
                <w:tcPr>
                  <w:tcW w:w="768" w:type="dxa"/>
                </w:tcPr>
                <w:p w14:paraId="037681D4" w14:textId="27F6BCC2" w:rsidR="0087465B" w:rsidRPr="006E62BE" w:rsidRDefault="0087465B" w:rsidP="00F9747D">
                  <w:pPr>
                    <w:rPr>
                      <w:sz w:val="20"/>
                    </w:rPr>
                  </w:pPr>
                </w:p>
              </w:tc>
              <w:tc>
                <w:tcPr>
                  <w:tcW w:w="961" w:type="dxa"/>
                </w:tcPr>
                <w:p w14:paraId="745F5989" w14:textId="3FB42223" w:rsidR="0087465B" w:rsidRPr="006E62BE" w:rsidRDefault="0087465B" w:rsidP="00F9747D">
                  <w:pPr>
                    <w:rPr>
                      <w:sz w:val="20"/>
                    </w:rPr>
                  </w:pPr>
                </w:p>
              </w:tc>
              <w:tc>
                <w:tcPr>
                  <w:tcW w:w="961" w:type="dxa"/>
                </w:tcPr>
                <w:p w14:paraId="08FACD77" w14:textId="7C8E7360" w:rsidR="0087465B" w:rsidRPr="006E62BE" w:rsidRDefault="0087465B" w:rsidP="00F9747D">
                  <w:pPr>
                    <w:rPr>
                      <w:sz w:val="20"/>
                    </w:rPr>
                  </w:pPr>
                </w:p>
              </w:tc>
              <w:tc>
                <w:tcPr>
                  <w:tcW w:w="961" w:type="dxa"/>
                </w:tcPr>
                <w:p w14:paraId="18A908E7" w14:textId="7FED21D5" w:rsidR="0087465B" w:rsidRPr="006E62BE" w:rsidRDefault="0087465B" w:rsidP="00F9747D">
                  <w:pPr>
                    <w:rPr>
                      <w:sz w:val="20"/>
                    </w:rPr>
                  </w:pPr>
                </w:p>
              </w:tc>
              <w:tc>
                <w:tcPr>
                  <w:tcW w:w="949" w:type="dxa"/>
                </w:tcPr>
                <w:p w14:paraId="27C74203" w14:textId="4737E13D" w:rsidR="0087465B" w:rsidRPr="006E62BE" w:rsidRDefault="0087465B" w:rsidP="00F9747D">
                  <w:pPr>
                    <w:rPr>
                      <w:sz w:val="20"/>
                    </w:rPr>
                  </w:pPr>
                </w:p>
              </w:tc>
              <w:tc>
                <w:tcPr>
                  <w:tcW w:w="629" w:type="dxa"/>
                </w:tcPr>
                <w:p w14:paraId="223C3A7E" w14:textId="7DD4253B" w:rsidR="0087465B" w:rsidRPr="006E62BE" w:rsidRDefault="7A22059D" w:rsidP="7A22059D">
                  <w:pPr>
                    <w:rPr>
                      <w:sz w:val="20"/>
                    </w:rPr>
                  </w:pPr>
                  <w:r w:rsidRPr="7A22059D">
                    <w:rPr>
                      <w:sz w:val="20"/>
                    </w:rPr>
                    <w:t>X</w:t>
                  </w:r>
                </w:p>
              </w:tc>
              <w:tc>
                <w:tcPr>
                  <w:tcW w:w="629" w:type="dxa"/>
                </w:tcPr>
                <w:p w14:paraId="7B9CBF99" w14:textId="57E0F2A2" w:rsidR="0087465B" w:rsidRPr="006E62BE" w:rsidRDefault="7A22059D" w:rsidP="7A22059D">
                  <w:pPr>
                    <w:rPr>
                      <w:sz w:val="20"/>
                    </w:rPr>
                  </w:pPr>
                  <w:r w:rsidRPr="7A22059D">
                    <w:rPr>
                      <w:sz w:val="20"/>
                    </w:rPr>
                    <w:t>X</w:t>
                  </w:r>
                </w:p>
              </w:tc>
              <w:tc>
                <w:tcPr>
                  <w:tcW w:w="629" w:type="dxa"/>
                </w:tcPr>
                <w:p w14:paraId="476F49E4" w14:textId="1949BD13" w:rsidR="0087465B" w:rsidRPr="006E62BE" w:rsidRDefault="7A22059D" w:rsidP="7A22059D">
                  <w:pPr>
                    <w:rPr>
                      <w:sz w:val="20"/>
                    </w:rPr>
                  </w:pPr>
                  <w:r w:rsidRPr="7A22059D">
                    <w:rPr>
                      <w:sz w:val="20"/>
                    </w:rPr>
                    <w:t>X</w:t>
                  </w:r>
                </w:p>
              </w:tc>
              <w:tc>
                <w:tcPr>
                  <w:tcW w:w="629" w:type="dxa"/>
                </w:tcPr>
                <w:p w14:paraId="13728CAB" w14:textId="21F7C515" w:rsidR="0087465B" w:rsidRPr="006E62BE" w:rsidRDefault="7A22059D" w:rsidP="7A22059D">
                  <w:pPr>
                    <w:rPr>
                      <w:sz w:val="20"/>
                    </w:rPr>
                  </w:pPr>
                  <w:r w:rsidRPr="7A22059D">
                    <w:rPr>
                      <w:sz w:val="20"/>
                    </w:rPr>
                    <w:t>X</w:t>
                  </w:r>
                </w:p>
              </w:tc>
            </w:tr>
            <w:tr w:rsidR="006E62BE" w14:paraId="65E76929" w14:textId="77777777" w:rsidTr="7A22059D">
              <w:tc>
                <w:tcPr>
                  <w:tcW w:w="1305" w:type="dxa"/>
                </w:tcPr>
                <w:p w14:paraId="462AACFD" w14:textId="76B71B88" w:rsidR="00150B87" w:rsidRPr="006E62BE" w:rsidRDefault="7A22059D" w:rsidP="7A22059D">
                  <w:pPr>
                    <w:rPr>
                      <w:sz w:val="20"/>
                    </w:rPr>
                  </w:pPr>
                  <w:r w:rsidRPr="7A22059D">
                    <w:rPr>
                      <w:sz w:val="20"/>
                    </w:rPr>
                    <w:t>Ersättare</w:t>
                  </w:r>
                </w:p>
              </w:tc>
              <w:tc>
                <w:tcPr>
                  <w:tcW w:w="768" w:type="dxa"/>
                </w:tcPr>
                <w:p w14:paraId="6E3B3BED" w14:textId="77777777" w:rsidR="00150B87" w:rsidRPr="006E62BE" w:rsidRDefault="00150B87" w:rsidP="00F9747D">
                  <w:pPr>
                    <w:rPr>
                      <w:sz w:val="20"/>
                    </w:rPr>
                  </w:pPr>
                </w:p>
              </w:tc>
              <w:tc>
                <w:tcPr>
                  <w:tcW w:w="961" w:type="dxa"/>
                </w:tcPr>
                <w:p w14:paraId="7176E104" w14:textId="77777777" w:rsidR="00150B87" w:rsidRPr="006E62BE" w:rsidRDefault="00150B87" w:rsidP="00F9747D">
                  <w:pPr>
                    <w:rPr>
                      <w:sz w:val="20"/>
                    </w:rPr>
                  </w:pPr>
                </w:p>
              </w:tc>
              <w:tc>
                <w:tcPr>
                  <w:tcW w:w="961" w:type="dxa"/>
                </w:tcPr>
                <w:p w14:paraId="78A34246" w14:textId="77777777" w:rsidR="00150B87" w:rsidRPr="006E62BE" w:rsidRDefault="00150B87" w:rsidP="00F9747D">
                  <w:pPr>
                    <w:rPr>
                      <w:sz w:val="20"/>
                    </w:rPr>
                  </w:pPr>
                </w:p>
              </w:tc>
              <w:tc>
                <w:tcPr>
                  <w:tcW w:w="961" w:type="dxa"/>
                </w:tcPr>
                <w:p w14:paraId="2A325FF5" w14:textId="77777777" w:rsidR="00150B87" w:rsidRPr="006E62BE" w:rsidRDefault="00150B87" w:rsidP="00F9747D">
                  <w:pPr>
                    <w:rPr>
                      <w:sz w:val="20"/>
                    </w:rPr>
                  </w:pPr>
                </w:p>
              </w:tc>
              <w:tc>
                <w:tcPr>
                  <w:tcW w:w="949" w:type="dxa"/>
                </w:tcPr>
                <w:p w14:paraId="6997FC77" w14:textId="77777777" w:rsidR="00150B87" w:rsidRPr="006E62BE" w:rsidRDefault="00150B87" w:rsidP="00F9747D">
                  <w:pPr>
                    <w:rPr>
                      <w:sz w:val="20"/>
                    </w:rPr>
                  </w:pPr>
                </w:p>
              </w:tc>
              <w:tc>
                <w:tcPr>
                  <w:tcW w:w="629" w:type="dxa"/>
                </w:tcPr>
                <w:p w14:paraId="06BD3F7E" w14:textId="77777777" w:rsidR="00150B87" w:rsidRPr="006E62BE" w:rsidRDefault="00150B87" w:rsidP="00F9747D">
                  <w:pPr>
                    <w:rPr>
                      <w:sz w:val="20"/>
                    </w:rPr>
                  </w:pPr>
                </w:p>
              </w:tc>
              <w:tc>
                <w:tcPr>
                  <w:tcW w:w="629" w:type="dxa"/>
                </w:tcPr>
                <w:p w14:paraId="25398B95" w14:textId="77777777" w:rsidR="00150B87" w:rsidRPr="006E62BE" w:rsidRDefault="00150B87" w:rsidP="00F9747D">
                  <w:pPr>
                    <w:rPr>
                      <w:sz w:val="20"/>
                    </w:rPr>
                  </w:pPr>
                </w:p>
              </w:tc>
              <w:tc>
                <w:tcPr>
                  <w:tcW w:w="629" w:type="dxa"/>
                </w:tcPr>
                <w:p w14:paraId="2BAC9F8F" w14:textId="77777777" w:rsidR="00150B87" w:rsidRPr="006E62BE" w:rsidRDefault="00150B87" w:rsidP="00F9747D">
                  <w:pPr>
                    <w:rPr>
                      <w:sz w:val="20"/>
                    </w:rPr>
                  </w:pPr>
                </w:p>
              </w:tc>
              <w:tc>
                <w:tcPr>
                  <w:tcW w:w="629" w:type="dxa"/>
                </w:tcPr>
                <w:p w14:paraId="1871EEEB" w14:textId="77777777" w:rsidR="00150B87" w:rsidRPr="006E62BE" w:rsidRDefault="00150B87" w:rsidP="00F9747D">
                  <w:pPr>
                    <w:rPr>
                      <w:sz w:val="20"/>
                    </w:rPr>
                  </w:pPr>
                </w:p>
              </w:tc>
            </w:tr>
            <w:tr w:rsidR="006E62BE" w14:paraId="5A97A97B" w14:textId="77777777" w:rsidTr="7A22059D">
              <w:tc>
                <w:tcPr>
                  <w:tcW w:w="1305" w:type="dxa"/>
                </w:tcPr>
                <w:p w14:paraId="68B528DB" w14:textId="38EC706A" w:rsidR="0087465B" w:rsidRPr="006E62BE" w:rsidRDefault="7A22059D" w:rsidP="7A22059D">
                  <w:pPr>
                    <w:rPr>
                      <w:b/>
                      <w:bCs/>
                      <w:sz w:val="20"/>
                    </w:rPr>
                  </w:pPr>
                  <w:r w:rsidRPr="7A22059D">
                    <w:rPr>
                      <w:b/>
                      <w:bCs/>
                      <w:sz w:val="20"/>
                    </w:rPr>
                    <w:t>Petra</w:t>
                  </w:r>
                </w:p>
              </w:tc>
              <w:tc>
                <w:tcPr>
                  <w:tcW w:w="768" w:type="dxa"/>
                </w:tcPr>
                <w:p w14:paraId="32D50C0D" w14:textId="07333A0A" w:rsidR="0087465B" w:rsidRPr="006E62BE" w:rsidRDefault="7A22059D" w:rsidP="7A22059D">
                  <w:pPr>
                    <w:rPr>
                      <w:sz w:val="20"/>
                    </w:rPr>
                  </w:pPr>
                  <w:r w:rsidRPr="7A22059D">
                    <w:rPr>
                      <w:sz w:val="20"/>
                    </w:rPr>
                    <w:t>X</w:t>
                  </w:r>
                </w:p>
              </w:tc>
              <w:tc>
                <w:tcPr>
                  <w:tcW w:w="961" w:type="dxa"/>
                </w:tcPr>
                <w:p w14:paraId="323C2710" w14:textId="1E6A42CE" w:rsidR="0087465B" w:rsidRPr="006E62BE" w:rsidRDefault="0087465B" w:rsidP="00F9747D">
                  <w:pPr>
                    <w:rPr>
                      <w:sz w:val="20"/>
                    </w:rPr>
                  </w:pPr>
                </w:p>
              </w:tc>
              <w:tc>
                <w:tcPr>
                  <w:tcW w:w="961" w:type="dxa"/>
                </w:tcPr>
                <w:p w14:paraId="48B37092" w14:textId="77777777" w:rsidR="0087465B" w:rsidRPr="006E62BE" w:rsidRDefault="0087465B" w:rsidP="00F9747D">
                  <w:pPr>
                    <w:rPr>
                      <w:sz w:val="20"/>
                    </w:rPr>
                  </w:pPr>
                </w:p>
              </w:tc>
              <w:tc>
                <w:tcPr>
                  <w:tcW w:w="961" w:type="dxa"/>
                </w:tcPr>
                <w:p w14:paraId="26F27020" w14:textId="77777777" w:rsidR="0087465B" w:rsidRPr="006E62BE" w:rsidRDefault="0087465B" w:rsidP="00F9747D">
                  <w:pPr>
                    <w:rPr>
                      <w:sz w:val="20"/>
                    </w:rPr>
                  </w:pPr>
                </w:p>
              </w:tc>
              <w:tc>
                <w:tcPr>
                  <w:tcW w:w="949" w:type="dxa"/>
                </w:tcPr>
                <w:p w14:paraId="3DC4425C" w14:textId="694C7E81" w:rsidR="0087465B" w:rsidRPr="006E62BE" w:rsidRDefault="7A22059D" w:rsidP="7A22059D">
                  <w:pPr>
                    <w:rPr>
                      <w:sz w:val="20"/>
                    </w:rPr>
                  </w:pPr>
                  <w:r w:rsidRPr="7A22059D">
                    <w:rPr>
                      <w:sz w:val="20"/>
                    </w:rPr>
                    <w:t>X</w:t>
                  </w:r>
                </w:p>
              </w:tc>
              <w:tc>
                <w:tcPr>
                  <w:tcW w:w="629" w:type="dxa"/>
                </w:tcPr>
                <w:p w14:paraId="2D3288E2" w14:textId="34568FA7" w:rsidR="0087465B" w:rsidRPr="006E62BE" w:rsidRDefault="7A22059D" w:rsidP="7A22059D">
                  <w:pPr>
                    <w:rPr>
                      <w:sz w:val="20"/>
                    </w:rPr>
                  </w:pPr>
                  <w:r w:rsidRPr="7A22059D">
                    <w:rPr>
                      <w:sz w:val="20"/>
                    </w:rPr>
                    <w:t>X</w:t>
                  </w:r>
                </w:p>
              </w:tc>
              <w:tc>
                <w:tcPr>
                  <w:tcW w:w="629" w:type="dxa"/>
                </w:tcPr>
                <w:p w14:paraId="06BA0831" w14:textId="77D1BA54" w:rsidR="0087465B" w:rsidRPr="006E62BE" w:rsidRDefault="7A22059D" w:rsidP="7A22059D">
                  <w:pPr>
                    <w:rPr>
                      <w:sz w:val="20"/>
                    </w:rPr>
                  </w:pPr>
                  <w:r w:rsidRPr="7A22059D">
                    <w:rPr>
                      <w:sz w:val="20"/>
                    </w:rPr>
                    <w:t>X</w:t>
                  </w:r>
                </w:p>
              </w:tc>
              <w:tc>
                <w:tcPr>
                  <w:tcW w:w="629" w:type="dxa"/>
                </w:tcPr>
                <w:p w14:paraId="29D8FB38" w14:textId="143DD521" w:rsidR="0087465B" w:rsidRPr="006E62BE" w:rsidRDefault="7A22059D" w:rsidP="7A22059D">
                  <w:pPr>
                    <w:rPr>
                      <w:sz w:val="20"/>
                    </w:rPr>
                  </w:pPr>
                  <w:r w:rsidRPr="7A22059D">
                    <w:rPr>
                      <w:sz w:val="20"/>
                    </w:rPr>
                    <w:t>X</w:t>
                  </w:r>
                </w:p>
              </w:tc>
              <w:tc>
                <w:tcPr>
                  <w:tcW w:w="629" w:type="dxa"/>
                </w:tcPr>
                <w:p w14:paraId="042A6EC3" w14:textId="23260C29" w:rsidR="0087465B" w:rsidRPr="006E62BE" w:rsidRDefault="7A22059D" w:rsidP="7A22059D">
                  <w:pPr>
                    <w:rPr>
                      <w:sz w:val="20"/>
                    </w:rPr>
                  </w:pPr>
                  <w:r w:rsidRPr="7A22059D">
                    <w:rPr>
                      <w:sz w:val="20"/>
                    </w:rPr>
                    <w:t>X</w:t>
                  </w:r>
                </w:p>
              </w:tc>
            </w:tr>
            <w:tr w:rsidR="006E62BE" w14:paraId="1A099DD6" w14:textId="77777777" w:rsidTr="7A22059D">
              <w:tc>
                <w:tcPr>
                  <w:tcW w:w="1305" w:type="dxa"/>
                </w:tcPr>
                <w:p w14:paraId="095A2905" w14:textId="64A13E8F" w:rsidR="00150B87" w:rsidRPr="006E62BE" w:rsidRDefault="7A22059D" w:rsidP="7A22059D">
                  <w:pPr>
                    <w:rPr>
                      <w:b/>
                      <w:bCs/>
                      <w:sz w:val="20"/>
                    </w:rPr>
                  </w:pPr>
                  <w:r w:rsidRPr="7A22059D">
                    <w:rPr>
                      <w:b/>
                      <w:bCs/>
                      <w:sz w:val="20"/>
                    </w:rPr>
                    <w:t>Vlasta</w:t>
                  </w:r>
                </w:p>
              </w:tc>
              <w:tc>
                <w:tcPr>
                  <w:tcW w:w="768" w:type="dxa"/>
                </w:tcPr>
                <w:p w14:paraId="62E45C6A" w14:textId="53463C6B" w:rsidR="00150B87" w:rsidRPr="006E62BE" w:rsidRDefault="00150B87" w:rsidP="006E62BE">
                  <w:pPr>
                    <w:rPr>
                      <w:sz w:val="20"/>
                    </w:rPr>
                  </w:pPr>
                </w:p>
              </w:tc>
              <w:tc>
                <w:tcPr>
                  <w:tcW w:w="961" w:type="dxa"/>
                </w:tcPr>
                <w:p w14:paraId="6DBA36CC" w14:textId="56E1BA6F" w:rsidR="00150B87" w:rsidRPr="006E62BE" w:rsidRDefault="7A22059D" w:rsidP="7A22059D">
                  <w:pPr>
                    <w:rPr>
                      <w:sz w:val="20"/>
                    </w:rPr>
                  </w:pPr>
                  <w:r w:rsidRPr="7A22059D">
                    <w:rPr>
                      <w:sz w:val="20"/>
                    </w:rPr>
                    <w:t>X</w:t>
                  </w:r>
                </w:p>
              </w:tc>
              <w:tc>
                <w:tcPr>
                  <w:tcW w:w="961" w:type="dxa"/>
                </w:tcPr>
                <w:p w14:paraId="1BD51B09" w14:textId="676C760A" w:rsidR="00150B87" w:rsidRPr="006E62BE" w:rsidRDefault="7A22059D" w:rsidP="7A22059D">
                  <w:pPr>
                    <w:rPr>
                      <w:sz w:val="20"/>
                    </w:rPr>
                  </w:pPr>
                  <w:r w:rsidRPr="7A22059D">
                    <w:rPr>
                      <w:sz w:val="20"/>
                    </w:rPr>
                    <w:t>X</w:t>
                  </w:r>
                </w:p>
              </w:tc>
              <w:tc>
                <w:tcPr>
                  <w:tcW w:w="961" w:type="dxa"/>
                </w:tcPr>
                <w:p w14:paraId="597AE389" w14:textId="10FBE17D" w:rsidR="00150B87" w:rsidRPr="006E62BE" w:rsidRDefault="7A22059D" w:rsidP="7A22059D">
                  <w:pPr>
                    <w:rPr>
                      <w:sz w:val="20"/>
                    </w:rPr>
                  </w:pPr>
                  <w:r w:rsidRPr="7A22059D">
                    <w:rPr>
                      <w:sz w:val="20"/>
                    </w:rPr>
                    <w:t>X</w:t>
                  </w:r>
                </w:p>
              </w:tc>
              <w:tc>
                <w:tcPr>
                  <w:tcW w:w="949" w:type="dxa"/>
                </w:tcPr>
                <w:p w14:paraId="5A77F29B" w14:textId="41F62B2C" w:rsidR="00150B87" w:rsidRPr="006E62BE" w:rsidRDefault="00150B87" w:rsidP="00F9747D">
                  <w:pPr>
                    <w:rPr>
                      <w:sz w:val="20"/>
                    </w:rPr>
                  </w:pPr>
                </w:p>
              </w:tc>
              <w:tc>
                <w:tcPr>
                  <w:tcW w:w="629" w:type="dxa"/>
                </w:tcPr>
                <w:p w14:paraId="46A31D78" w14:textId="1BE30CC8" w:rsidR="00150B87" w:rsidRPr="006E62BE" w:rsidRDefault="00150B87" w:rsidP="006E62BE">
                  <w:pPr>
                    <w:rPr>
                      <w:sz w:val="20"/>
                    </w:rPr>
                  </w:pPr>
                </w:p>
              </w:tc>
              <w:tc>
                <w:tcPr>
                  <w:tcW w:w="629" w:type="dxa"/>
                </w:tcPr>
                <w:p w14:paraId="7AAE536A" w14:textId="6374F440" w:rsidR="00150B87" w:rsidRPr="006E62BE" w:rsidRDefault="00150B87" w:rsidP="006E62BE">
                  <w:pPr>
                    <w:rPr>
                      <w:sz w:val="20"/>
                    </w:rPr>
                  </w:pPr>
                </w:p>
              </w:tc>
              <w:tc>
                <w:tcPr>
                  <w:tcW w:w="629" w:type="dxa"/>
                </w:tcPr>
                <w:p w14:paraId="0CC30D03" w14:textId="0CACB0AE" w:rsidR="00150B87" w:rsidRPr="006E62BE" w:rsidRDefault="00150B87" w:rsidP="006E62BE">
                  <w:pPr>
                    <w:rPr>
                      <w:sz w:val="20"/>
                    </w:rPr>
                  </w:pPr>
                </w:p>
              </w:tc>
              <w:tc>
                <w:tcPr>
                  <w:tcW w:w="629" w:type="dxa"/>
                </w:tcPr>
                <w:p w14:paraId="31D6D72D" w14:textId="60947373" w:rsidR="00150B87" w:rsidRPr="006E62BE" w:rsidRDefault="00150B87" w:rsidP="006E62BE">
                  <w:pPr>
                    <w:rPr>
                      <w:sz w:val="20"/>
                    </w:rPr>
                  </w:pPr>
                </w:p>
              </w:tc>
            </w:tr>
            <w:tr w:rsidR="006E62BE" w14:paraId="0F24F882" w14:textId="77777777" w:rsidTr="7A22059D">
              <w:tc>
                <w:tcPr>
                  <w:tcW w:w="1305" w:type="dxa"/>
                </w:tcPr>
                <w:p w14:paraId="14A1FF20" w14:textId="704F2977" w:rsidR="0087465B" w:rsidRPr="006E62BE" w:rsidRDefault="7A22059D" w:rsidP="7A22059D">
                  <w:pPr>
                    <w:rPr>
                      <w:b/>
                      <w:bCs/>
                      <w:sz w:val="20"/>
                    </w:rPr>
                  </w:pPr>
                  <w:r w:rsidRPr="7A22059D">
                    <w:rPr>
                      <w:b/>
                      <w:bCs/>
                      <w:sz w:val="20"/>
                    </w:rPr>
                    <w:t>Anders</w:t>
                  </w:r>
                </w:p>
              </w:tc>
              <w:tc>
                <w:tcPr>
                  <w:tcW w:w="768" w:type="dxa"/>
                </w:tcPr>
                <w:p w14:paraId="074DA9EE" w14:textId="491F8291" w:rsidR="0087465B" w:rsidRPr="006E62BE" w:rsidRDefault="7A22059D" w:rsidP="7A22059D">
                  <w:pPr>
                    <w:rPr>
                      <w:sz w:val="20"/>
                    </w:rPr>
                  </w:pPr>
                  <w:r w:rsidRPr="7A22059D">
                    <w:rPr>
                      <w:sz w:val="20"/>
                    </w:rPr>
                    <w:t>X</w:t>
                  </w:r>
                </w:p>
              </w:tc>
              <w:tc>
                <w:tcPr>
                  <w:tcW w:w="961" w:type="dxa"/>
                </w:tcPr>
                <w:p w14:paraId="497CC58F" w14:textId="1FE2FCA4" w:rsidR="0087465B" w:rsidRPr="006E62BE" w:rsidRDefault="7A22059D" w:rsidP="7A22059D">
                  <w:pPr>
                    <w:rPr>
                      <w:sz w:val="20"/>
                    </w:rPr>
                  </w:pPr>
                  <w:r w:rsidRPr="7A22059D">
                    <w:rPr>
                      <w:sz w:val="20"/>
                    </w:rPr>
                    <w:t>X</w:t>
                  </w:r>
                </w:p>
              </w:tc>
              <w:tc>
                <w:tcPr>
                  <w:tcW w:w="961" w:type="dxa"/>
                </w:tcPr>
                <w:p w14:paraId="52B3DE55" w14:textId="487D7272" w:rsidR="0087465B" w:rsidRPr="006E62BE" w:rsidRDefault="7A22059D" w:rsidP="7A22059D">
                  <w:pPr>
                    <w:rPr>
                      <w:sz w:val="20"/>
                    </w:rPr>
                  </w:pPr>
                  <w:r w:rsidRPr="7A22059D">
                    <w:rPr>
                      <w:sz w:val="20"/>
                    </w:rPr>
                    <w:t>X</w:t>
                  </w:r>
                </w:p>
              </w:tc>
              <w:tc>
                <w:tcPr>
                  <w:tcW w:w="961" w:type="dxa"/>
                </w:tcPr>
                <w:p w14:paraId="5965457C" w14:textId="753DC0C2" w:rsidR="0087465B" w:rsidRPr="006E62BE" w:rsidRDefault="7A22059D" w:rsidP="7A22059D">
                  <w:pPr>
                    <w:rPr>
                      <w:sz w:val="20"/>
                    </w:rPr>
                  </w:pPr>
                  <w:r w:rsidRPr="7A22059D">
                    <w:rPr>
                      <w:sz w:val="20"/>
                    </w:rPr>
                    <w:t>X</w:t>
                  </w:r>
                </w:p>
              </w:tc>
              <w:tc>
                <w:tcPr>
                  <w:tcW w:w="949" w:type="dxa"/>
                </w:tcPr>
                <w:p w14:paraId="1D278163" w14:textId="47FDB86C" w:rsidR="0087465B" w:rsidRPr="006E62BE" w:rsidRDefault="7A22059D" w:rsidP="7A22059D">
                  <w:pPr>
                    <w:rPr>
                      <w:sz w:val="20"/>
                    </w:rPr>
                  </w:pPr>
                  <w:r w:rsidRPr="7A22059D">
                    <w:rPr>
                      <w:sz w:val="20"/>
                    </w:rPr>
                    <w:t>X</w:t>
                  </w:r>
                </w:p>
              </w:tc>
              <w:tc>
                <w:tcPr>
                  <w:tcW w:w="629" w:type="dxa"/>
                </w:tcPr>
                <w:p w14:paraId="0F9B768E" w14:textId="3ADB51E5" w:rsidR="0087465B" w:rsidRPr="006E62BE" w:rsidRDefault="7A22059D" w:rsidP="7A22059D">
                  <w:pPr>
                    <w:rPr>
                      <w:sz w:val="20"/>
                    </w:rPr>
                  </w:pPr>
                  <w:r w:rsidRPr="7A22059D">
                    <w:rPr>
                      <w:sz w:val="20"/>
                    </w:rPr>
                    <w:t>X</w:t>
                  </w:r>
                </w:p>
              </w:tc>
              <w:tc>
                <w:tcPr>
                  <w:tcW w:w="629" w:type="dxa"/>
                </w:tcPr>
                <w:p w14:paraId="5A1FD2EB" w14:textId="0AE1872D" w:rsidR="0087465B" w:rsidRPr="006E62BE" w:rsidRDefault="7A22059D" w:rsidP="7A22059D">
                  <w:pPr>
                    <w:rPr>
                      <w:sz w:val="20"/>
                    </w:rPr>
                  </w:pPr>
                  <w:r w:rsidRPr="7A22059D">
                    <w:rPr>
                      <w:sz w:val="20"/>
                    </w:rPr>
                    <w:t>X</w:t>
                  </w:r>
                </w:p>
              </w:tc>
              <w:tc>
                <w:tcPr>
                  <w:tcW w:w="629" w:type="dxa"/>
                </w:tcPr>
                <w:p w14:paraId="11EB5718" w14:textId="090B79AE" w:rsidR="0087465B" w:rsidRPr="006E62BE" w:rsidRDefault="7A22059D" w:rsidP="7A22059D">
                  <w:pPr>
                    <w:rPr>
                      <w:sz w:val="20"/>
                    </w:rPr>
                  </w:pPr>
                  <w:r w:rsidRPr="7A22059D">
                    <w:rPr>
                      <w:sz w:val="20"/>
                    </w:rPr>
                    <w:t>X</w:t>
                  </w:r>
                </w:p>
              </w:tc>
              <w:tc>
                <w:tcPr>
                  <w:tcW w:w="629" w:type="dxa"/>
                </w:tcPr>
                <w:p w14:paraId="0C78DF68" w14:textId="1847C1C2" w:rsidR="0087465B" w:rsidRPr="006E62BE" w:rsidRDefault="7A22059D" w:rsidP="7A22059D">
                  <w:pPr>
                    <w:rPr>
                      <w:sz w:val="20"/>
                    </w:rPr>
                  </w:pPr>
                  <w:r w:rsidRPr="7A22059D">
                    <w:rPr>
                      <w:sz w:val="20"/>
                    </w:rPr>
                    <w:t>X</w:t>
                  </w:r>
                </w:p>
              </w:tc>
            </w:tr>
            <w:tr w:rsidR="006E62BE" w14:paraId="7A9E896D" w14:textId="77777777" w:rsidTr="7A22059D">
              <w:trPr>
                <w:trHeight w:val="630"/>
              </w:trPr>
              <w:tc>
                <w:tcPr>
                  <w:tcW w:w="1305" w:type="dxa"/>
                </w:tcPr>
                <w:p w14:paraId="73C5A602" w14:textId="13E0F623" w:rsidR="00BD069F" w:rsidRPr="006E62BE" w:rsidRDefault="7A22059D" w:rsidP="7A22059D">
                  <w:pPr>
                    <w:rPr>
                      <w:sz w:val="20"/>
                    </w:rPr>
                  </w:pPr>
                  <w:r w:rsidRPr="7A22059D">
                    <w:rPr>
                      <w:sz w:val="20"/>
                    </w:rPr>
                    <w:t>Ersättare</w:t>
                  </w:r>
                </w:p>
              </w:tc>
              <w:tc>
                <w:tcPr>
                  <w:tcW w:w="768" w:type="dxa"/>
                </w:tcPr>
                <w:p w14:paraId="007E86C7" w14:textId="3B7A23B7" w:rsidR="00BD069F" w:rsidRPr="006E62BE" w:rsidRDefault="7A22059D" w:rsidP="7A22059D">
                  <w:pPr>
                    <w:rPr>
                      <w:sz w:val="20"/>
                    </w:rPr>
                  </w:pPr>
                  <w:r w:rsidRPr="7A22059D">
                    <w:rPr>
                      <w:sz w:val="20"/>
                    </w:rPr>
                    <w:t>Anders bakjour</w:t>
                  </w:r>
                </w:p>
              </w:tc>
              <w:tc>
                <w:tcPr>
                  <w:tcW w:w="961" w:type="dxa"/>
                </w:tcPr>
                <w:p w14:paraId="7FEFA4E8" w14:textId="77777777" w:rsidR="00BD069F" w:rsidRPr="006E62BE" w:rsidRDefault="7A22059D" w:rsidP="7A22059D">
                  <w:pPr>
                    <w:rPr>
                      <w:sz w:val="20"/>
                    </w:rPr>
                  </w:pPr>
                  <w:r w:rsidRPr="7A22059D">
                    <w:rPr>
                      <w:sz w:val="20"/>
                    </w:rPr>
                    <w:t>Anders</w:t>
                  </w:r>
                </w:p>
                <w:p w14:paraId="11053113" w14:textId="03B7E65E" w:rsidR="000F1840" w:rsidRPr="006E62BE" w:rsidRDefault="7A22059D" w:rsidP="7A22059D">
                  <w:pPr>
                    <w:rPr>
                      <w:sz w:val="20"/>
                    </w:rPr>
                  </w:pPr>
                  <w:r w:rsidRPr="7A22059D">
                    <w:rPr>
                      <w:sz w:val="20"/>
                    </w:rPr>
                    <w:t>bakjour</w:t>
                  </w:r>
                </w:p>
              </w:tc>
              <w:tc>
                <w:tcPr>
                  <w:tcW w:w="961" w:type="dxa"/>
                </w:tcPr>
                <w:p w14:paraId="410D481D" w14:textId="77777777" w:rsidR="00BD069F" w:rsidRPr="006E62BE" w:rsidRDefault="7A22059D" w:rsidP="7A22059D">
                  <w:pPr>
                    <w:rPr>
                      <w:sz w:val="20"/>
                    </w:rPr>
                  </w:pPr>
                  <w:r w:rsidRPr="7A22059D">
                    <w:rPr>
                      <w:sz w:val="20"/>
                    </w:rPr>
                    <w:t>Anders</w:t>
                  </w:r>
                </w:p>
                <w:p w14:paraId="0F3862E6" w14:textId="5DAB36E6" w:rsidR="000F1840" w:rsidRPr="006E62BE" w:rsidRDefault="7A22059D" w:rsidP="7A22059D">
                  <w:pPr>
                    <w:rPr>
                      <w:sz w:val="20"/>
                    </w:rPr>
                  </w:pPr>
                  <w:r w:rsidRPr="7A22059D">
                    <w:rPr>
                      <w:sz w:val="20"/>
                    </w:rPr>
                    <w:t>bakjour</w:t>
                  </w:r>
                </w:p>
              </w:tc>
              <w:tc>
                <w:tcPr>
                  <w:tcW w:w="961" w:type="dxa"/>
                </w:tcPr>
                <w:p w14:paraId="0C660172" w14:textId="77777777" w:rsidR="00BD069F" w:rsidRPr="006E62BE" w:rsidRDefault="7A22059D" w:rsidP="7A22059D">
                  <w:pPr>
                    <w:rPr>
                      <w:sz w:val="20"/>
                    </w:rPr>
                  </w:pPr>
                  <w:r w:rsidRPr="7A22059D">
                    <w:rPr>
                      <w:sz w:val="20"/>
                    </w:rPr>
                    <w:t>Anders</w:t>
                  </w:r>
                </w:p>
                <w:p w14:paraId="0136CAFE" w14:textId="45586A16" w:rsidR="000F1840" w:rsidRPr="006E62BE" w:rsidRDefault="7A22059D" w:rsidP="7A22059D">
                  <w:pPr>
                    <w:rPr>
                      <w:sz w:val="20"/>
                    </w:rPr>
                  </w:pPr>
                  <w:r w:rsidRPr="7A22059D">
                    <w:rPr>
                      <w:sz w:val="20"/>
                    </w:rPr>
                    <w:t>bakjour</w:t>
                  </w:r>
                </w:p>
              </w:tc>
              <w:tc>
                <w:tcPr>
                  <w:tcW w:w="949" w:type="dxa"/>
                </w:tcPr>
                <w:p w14:paraId="6BEAA4D5" w14:textId="77777777" w:rsidR="00BD069F" w:rsidRPr="006E62BE" w:rsidRDefault="7A22059D" w:rsidP="7A22059D">
                  <w:pPr>
                    <w:rPr>
                      <w:sz w:val="20"/>
                    </w:rPr>
                  </w:pPr>
                  <w:r w:rsidRPr="7A22059D">
                    <w:rPr>
                      <w:sz w:val="20"/>
                    </w:rPr>
                    <w:t>Anders</w:t>
                  </w:r>
                </w:p>
                <w:p w14:paraId="6893CA00" w14:textId="047CC70C" w:rsidR="000F1840" w:rsidRPr="006E62BE" w:rsidRDefault="7A22059D" w:rsidP="7A22059D">
                  <w:pPr>
                    <w:rPr>
                      <w:sz w:val="20"/>
                    </w:rPr>
                  </w:pPr>
                  <w:r w:rsidRPr="7A22059D">
                    <w:rPr>
                      <w:sz w:val="20"/>
                    </w:rPr>
                    <w:t>Bakjour</w:t>
                  </w:r>
                </w:p>
                <w:p w14:paraId="2E161B4C" w14:textId="08B93EC4" w:rsidR="006E62BE" w:rsidRPr="006E62BE" w:rsidRDefault="006E62BE" w:rsidP="00F9747D">
                  <w:pPr>
                    <w:rPr>
                      <w:sz w:val="20"/>
                    </w:rPr>
                  </w:pPr>
                </w:p>
              </w:tc>
              <w:tc>
                <w:tcPr>
                  <w:tcW w:w="629" w:type="dxa"/>
                </w:tcPr>
                <w:p w14:paraId="21220A77" w14:textId="7FE760F4" w:rsidR="00BD069F" w:rsidRPr="006E62BE" w:rsidRDefault="7A22059D" w:rsidP="7A22059D">
                  <w:pPr>
                    <w:rPr>
                      <w:sz w:val="20"/>
                    </w:rPr>
                  </w:pPr>
                  <w:r w:rsidRPr="7A22059D">
                    <w:rPr>
                      <w:sz w:val="20"/>
                    </w:rPr>
                    <w:t>Lina</w:t>
                  </w:r>
                </w:p>
              </w:tc>
              <w:tc>
                <w:tcPr>
                  <w:tcW w:w="629" w:type="dxa"/>
                </w:tcPr>
                <w:p w14:paraId="31F84861" w14:textId="6A7F70B1" w:rsidR="00BD069F" w:rsidRPr="006E62BE" w:rsidRDefault="7A22059D" w:rsidP="7A22059D">
                  <w:pPr>
                    <w:rPr>
                      <w:sz w:val="20"/>
                    </w:rPr>
                  </w:pPr>
                  <w:r w:rsidRPr="7A22059D">
                    <w:rPr>
                      <w:sz w:val="20"/>
                    </w:rPr>
                    <w:t>Lina</w:t>
                  </w:r>
                </w:p>
              </w:tc>
              <w:tc>
                <w:tcPr>
                  <w:tcW w:w="629" w:type="dxa"/>
                </w:tcPr>
                <w:p w14:paraId="1CFD8037" w14:textId="3613207A" w:rsidR="00BD069F" w:rsidRPr="006E62BE" w:rsidRDefault="7A22059D" w:rsidP="7A22059D">
                  <w:pPr>
                    <w:rPr>
                      <w:sz w:val="20"/>
                    </w:rPr>
                  </w:pPr>
                  <w:r w:rsidRPr="7A22059D">
                    <w:rPr>
                      <w:sz w:val="20"/>
                    </w:rPr>
                    <w:t>Lina</w:t>
                  </w:r>
                </w:p>
              </w:tc>
              <w:tc>
                <w:tcPr>
                  <w:tcW w:w="629" w:type="dxa"/>
                </w:tcPr>
                <w:p w14:paraId="442C82B1" w14:textId="16D1AA8F" w:rsidR="00BD069F" w:rsidRPr="006E62BE" w:rsidRDefault="7A22059D" w:rsidP="7A22059D">
                  <w:pPr>
                    <w:rPr>
                      <w:sz w:val="20"/>
                    </w:rPr>
                  </w:pPr>
                  <w:r w:rsidRPr="7A22059D">
                    <w:rPr>
                      <w:sz w:val="20"/>
                    </w:rPr>
                    <w:t>Lina</w:t>
                  </w:r>
                </w:p>
              </w:tc>
            </w:tr>
          </w:tbl>
          <w:p w14:paraId="344D8609" w14:textId="77777777" w:rsidR="0087465B" w:rsidRDefault="0087465B" w:rsidP="00F9747D"/>
          <w:p w14:paraId="3719CCD0" w14:textId="09CEE08E" w:rsidR="00EE0848" w:rsidRPr="00B9240A" w:rsidRDefault="7A22059D" w:rsidP="7A22059D">
            <w:pPr>
              <w:rPr>
                <w:b/>
                <w:bCs/>
              </w:rPr>
            </w:pPr>
            <w:r w:rsidRPr="7A22059D">
              <w:rPr>
                <w:b/>
                <w:bCs/>
              </w:rPr>
              <w:t>Budget</w:t>
            </w:r>
          </w:p>
          <w:p w14:paraId="29947ACF" w14:textId="62CEAA35" w:rsidR="00B9240A" w:rsidRDefault="7A22059D" w:rsidP="00F9747D">
            <w:r>
              <w:t xml:space="preserve">Birgitta går igenom budgeten för 2017 överskådligt. Varje nämnd kommer att få ett sparbeting på 5 m kr per nämnd vilket innebär sparbeting på insatser. Vi ser också över vilka uppdrag som ligger som ärenden i mål och budget. </w:t>
            </w:r>
          </w:p>
          <w:p w14:paraId="7196B1DE" w14:textId="77777777" w:rsidR="00B9240A" w:rsidRDefault="00B9240A" w:rsidP="00F9747D"/>
          <w:p w14:paraId="47EE3914" w14:textId="355BF859" w:rsidR="00B9240A" w:rsidRDefault="7A22059D" w:rsidP="00F9747D">
            <w:r>
              <w:t xml:space="preserve">I budgeten har kommunfullmäktige gett socialnämnden och äldrenämnden i uppdrag att utreda kundvalen dagverksamhet och boendestöd under 2017. Detta har utretts under 2016 och tjänstemännens förslag har godtagits av nämnderna men inte tagits av kommunfullmäktige. För att öka möjligheterna att våra förslag ska tas även av kommunfullmäktige behöver utredningsdirektiven för respektive utredning fattas av nämnden. </w:t>
            </w:r>
          </w:p>
          <w:p w14:paraId="49D1B191" w14:textId="77777777" w:rsidR="00BD069F" w:rsidRDefault="00BD069F" w:rsidP="00F9747D"/>
          <w:p w14:paraId="2D649436" w14:textId="6B788054" w:rsidR="00BD069F" w:rsidRDefault="7A22059D" w:rsidP="7A22059D">
            <w:pPr>
              <w:rPr>
                <w:b/>
                <w:bCs/>
              </w:rPr>
            </w:pPr>
            <w:r w:rsidRPr="7A22059D">
              <w:rPr>
                <w:b/>
                <w:bCs/>
              </w:rPr>
              <w:t>Beslut om hantering av ärendena i mål och budget</w:t>
            </w:r>
          </w:p>
          <w:p w14:paraId="1AD5E656" w14:textId="2913FDEA" w:rsidR="004344FF" w:rsidRDefault="7A22059D" w:rsidP="00F9747D">
            <w:r>
              <w:t xml:space="preserve">Anders och Birgitta går igenom ärendena i mål och budget och lämnar ett förslag på hur respektive ärende ska hanteras och handläggas. </w:t>
            </w:r>
          </w:p>
          <w:p w14:paraId="07CC3CD5" w14:textId="77777777" w:rsidR="004344FF" w:rsidRDefault="004344FF" w:rsidP="00F9747D"/>
          <w:p w14:paraId="7F00B0DA" w14:textId="77777777" w:rsidR="004344FF" w:rsidRDefault="004344FF" w:rsidP="00F9747D"/>
          <w:p w14:paraId="0EAF5507" w14:textId="76378B44" w:rsidR="004344FF" w:rsidRDefault="7A22059D" w:rsidP="7A22059D">
            <w:pPr>
              <w:rPr>
                <w:b/>
                <w:bCs/>
              </w:rPr>
            </w:pPr>
            <w:r w:rsidRPr="7A22059D">
              <w:rPr>
                <w:b/>
                <w:bCs/>
              </w:rPr>
              <w:t>Internkontrollplan</w:t>
            </w:r>
          </w:p>
          <w:p w14:paraId="20462B60" w14:textId="4AB9B3EB" w:rsidR="004344FF" w:rsidRDefault="7A22059D" w:rsidP="00F9747D">
            <w:r>
              <w:lastRenderedPageBreak/>
              <w:t xml:space="preserve">Birgitta Sandberg, Åse Linnerbäck, Eva-Britt Lönnback Yilma, Ylva Thyrén har haft ett möte för att gå igenom internkontrollplanen för 2016 och för att se över vad som kvarstår att kontrollera enligt plan. Uppföljningsplan för kvalitet ska lämnas in sista november. </w:t>
            </w:r>
          </w:p>
          <w:p w14:paraId="205B1997" w14:textId="77777777" w:rsidR="00A05AD6" w:rsidRDefault="00A05AD6" w:rsidP="00F9747D"/>
          <w:p w14:paraId="61F175C4" w14:textId="073FDE16" w:rsidR="00A05AD6" w:rsidRDefault="7A22059D" w:rsidP="7A22059D">
            <w:pPr>
              <w:rPr>
                <w:b/>
                <w:bCs/>
              </w:rPr>
            </w:pPr>
            <w:r w:rsidRPr="7A22059D">
              <w:rPr>
                <w:b/>
                <w:bCs/>
              </w:rPr>
              <w:t>Årsbokslut</w:t>
            </w:r>
          </w:p>
          <w:p w14:paraId="55A00047" w14:textId="1D645289" w:rsidR="004344FF" w:rsidRDefault="7A22059D" w:rsidP="00F9747D">
            <w:r>
              <w:t>Birgitta informerar om processen och kommer att skicka ut en mall. Birgitta ska lämna in ett underlag den 27 januari och vill ha in underlagen från respektive enhet innan jul.</w:t>
            </w:r>
          </w:p>
          <w:p w14:paraId="2CBF0C4A" w14:textId="77777777" w:rsidR="009D6259" w:rsidRDefault="009D6259" w:rsidP="00F9747D"/>
          <w:p w14:paraId="376CA59C" w14:textId="6915D5BA" w:rsidR="009D6259" w:rsidRDefault="7A22059D" w:rsidP="7A22059D">
            <w:pPr>
              <w:rPr>
                <w:b/>
                <w:bCs/>
              </w:rPr>
            </w:pPr>
            <w:r w:rsidRPr="7A22059D">
              <w:rPr>
                <w:b/>
                <w:bCs/>
              </w:rPr>
              <w:t>Combine</w:t>
            </w:r>
          </w:p>
          <w:p w14:paraId="0F9F308A" w14:textId="55608DF2" w:rsidR="00BE34D6" w:rsidRDefault="7A22059D" w:rsidP="00F9747D">
            <w:r>
              <w:t xml:space="preserve">Det har framkommit att ärenden inom delar av IFO blivit felregistrerade. IFO behöver stöttning att reda i detta. </w:t>
            </w:r>
          </w:p>
          <w:p w14:paraId="50C488F9" w14:textId="77777777" w:rsidR="00BE34D6" w:rsidRDefault="00BE34D6" w:rsidP="00F9747D"/>
          <w:p w14:paraId="6D8CA4E8" w14:textId="77777777" w:rsidR="00BE34D6" w:rsidRPr="00BE34D6" w:rsidRDefault="7A22059D" w:rsidP="7A22059D">
            <w:pPr>
              <w:rPr>
                <w:b/>
                <w:bCs/>
              </w:rPr>
            </w:pPr>
            <w:r w:rsidRPr="7A22059D">
              <w:rPr>
                <w:b/>
                <w:bCs/>
              </w:rPr>
              <w:t>Beslut:</w:t>
            </w:r>
          </w:p>
          <w:p w14:paraId="5130DB45" w14:textId="4DEBBF0B" w:rsidR="00BD069F" w:rsidRDefault="7A22059D" w:rsidP="7A22059D">
            <w:pPr>
              <w:rPr>
                <w:b/>
                <w:bCs/>
              </w:rPr>
            </w:pPr>
            <w:r>
              <w:t xml:space="preserve">Verksamhetsspecialist och systemadministratör får i uppdrag att tillsammans med objektspecialisterna inom IFO utreda vilka åtgärder som behöver vidtas. Maria Huber föreslås bli sammankallande och hålla samman arbetet. </w:t>
            </w:r>
          </w:p>
          <w:p w14:paraId="50650132" w14:textId="77777777" w:rsidR="00F26CE9" w:rsidRDefault="00F26CE9" w:rsidP="00F9747D">
            <w:pPr>
              <w:rPr>
                <w:b/>
              </w:rPr>
            </w:pPr>
          </w:p>
          <w:p w14:paraId="62FEF71E" w14:textId="343337A7" w:rsidR="00006869" w:rsidRDefault="7A22059D" w:rsidP="7A22059D">
            <w:pPr>
              <w:rPr>
                <w:b/>
                <w:bCs/>
              </w:rPr>
            </w:pPr>
            <w:r w:rsidRPr="7A22059D">
              <w:rPr>
                <w:b/>
                <w:bCs/>
              </w:rPr>
              <w:t>Genomlysning av SKE</w:t>
            </w:r>
          </w:p>
          <w:p w14:paraId="5C3E1F02" w14:textId="74BD6B4D" w:rsidR="006A4805" w:rsidRPr="006A4805" w:rsidRDefault="7A22059D" w:rsidP="00F9747D">
            <w:r>
              <w:t xml:space="preserve">Det pågår intervjuer av Ramböll just nu. Intervjuerna ska vara klara i slutet av november. </w:t>
            </w:r>
          </w:p>
          <w:p w14:paraId="337BB821" w14:textId="77777777" w:rsidR="006A4805" w:rsidRDefault="006A4805" w:rsidP="00F9747D">
            <w:pPr>
              <w:rPr>
                <w:b/>
              </w:rPr>
            </w:pPr>
          </w:p>
          <w:p w14:paraId="1E98BB03" w14:textId="69F432EB" w:rsidR="006A4805" w:rsidRDefault="7A22059D" w:rsidP="7A22059D">
            <w:pPr>
              <w:rPr>
                <w:b/>
                <w:bCs/>
              </w:rPr>
            </w:pPr>
            <w:r w:rsidRPr="7A22059D">
              <w:rPr>
                <w:b/>
                <w:bCs/>
              </w:rPr>
              <w:t>Förändringar av processer FUNK och IFO</w:t>
            </w:r>
          </w:p>
          <w:p w14:paraId="58523F68" w14:textId="41779E0D" w:rsidR="006A4805" w:rsidRDefault="7A22059D" w:rsidP="00F9747D">
            <w:r>
              <w:t xml:space="preserve">Den 8 december informerar Lena Dahlstedt SAMK om hur de nya enheterna ska se ut. Stefan och Helena planerar för hur ledningsstrukturen ska se ut. Efter att förhandling av de nya enheterna genomförts på central nivå kan ledningsstrukturen förhandlas på lokal nivå. </w:t>
            </w:r>
          </w:p>
          <w:p w14:paraId="500B10C2" w14:textId="77777777" w:rsidR="006A4805" w:rsidRDefault="006A4805" w:rsidP="00F9747D"/>
          <w:p w14:paraId="538EB92B" w14:textId="77777777" w:rsidR="006A4805" w:rsidRPr="006A4805" w:rsidRDefault="7A22059D" w:rsidP="7A22059D">
            <w:pPr>
              <w:rPr>
                <w:b/>
                <w:bCs/>
              </w:rPr>
            </w:pPr>
            <w:r w:rsidRPr="7A22059D">
              <w:rPr>
                <w:b/>
                <w:bCs/>
              </w:rPr>
              <w:t>Rekrytering av chefer IFO och FUNK</w:t>
            </w:r>
          </w:p>
          <w:p w14:paraId="21CA711F" w14:textId="53B5EF68" w:rsidR="006A4805" w:rsidRDefault="7A22059D" w:rsidP="00F9747D">
            <w:r>
              <w:t>Rekryteringsprocessen är igång och vi har hjälp av en searchfirma, Experis. Ansökningsdatumet är framflyttat</w:t>
            </w:r>
            <w:bookmarkStart w:id="0" w:name="_GoBack"/>
            <w:bookmarkEnd w:id="0"/>
            <w:r>
              <w:t xml:space="preserve">. Flera ansökningar har kommit in och intervjuer kommer att ske löpande av de intressanta kandidater som kommit in av Experis. </w:t>
            </w:r>
          </w:p>
          <w:p w14:paraId="77D6B7B1" w14:textId="61EBF944" w:rsidR="001E5389" w:rsidRPr="0026174D" w:rsidRDefault="001E5389" w:rsidP="00706901"/>
        </w:tc>
      </w:tr>
      <w:tr w:rsidR="005F11A7" w:rsidRPr="00826C0D" w14:paraId="77D6B7B6" w14:textId="77777777" w:rsidTr="7A22059D">
        <w:tc>
          <w:tcPr>
            <w:tcW w:w="562" w:type="dxa"/>
          </w:tcPr>
          <w:p w14:paraId="77D6B7B3" w14:textId="637DA068" w:rsidR="005F11A7" w:rsidRPr="00826C0D" w:rsidRDefault="7A22059D" w:rsidP="7A22059D">
            <w:pPr>
              <w:rPr>
                <w:b/>
                <w:bCs/>
              </w:rPr>
            </w:pPr>
            <w:r w:rsidRPr="7A22059D">
              <w:rPr>
                <w:b/>
                <w:bCs/>
              </w:rPr>
              <w:lastRenderedPageBreak/>
              <w:t>3</w:t>
            </w:r>
          </w:p>
        </w:tc>
        <w:tc>
          <w:tcPr>
            <w:tcW w:w="8647" w:type="dxa"/>
          </w:tcPr>
          <w:p w14:paraId="77D6B7B4" w14:textId="77777777" w:rsidR="00DA47FD" w:rsidRDefault="7A22059D" w:rsidP="00C7694F">
            <w:pPr>
              <w:pStyle w:val="Rubrik2"/>
              <w:rPr>
                <w:b w:val="0"/>
              </w:rPr>
            </w:pPr>
            <w:r w:rsidRPr="7A22059D">
              <w:rPr>
                <w:sz w:val="24"/>
                <w:szCs w:val="24"/>
              </w:rPr>
              <w:t>Kvarstående frågor</w:t>
            </w:r>
          </w:p>
          <w:p w14:paraId="77D6B7B5" w14:textId="77777777" w:rsidR="005F11A7" w:rsidRPr="00DD097C" w:rsidRDefault="005F11A7" w:rsidP="00463EBF">
            <w:pPr>
              <w:rPr>
                <w:b/>
              </w:rPr>
            </w:pPr>
          </w:p>
        </w:tc>
      </w:tr>
      <w:tr w:rsidR="005F11A7" w:rsidRPr="00826C0D" w14:paraId="77D6B7C5" w14:textId="77777777" w:rsidTr="7A22059D">
        <w:tc>
          <w:tcPr>
            <w:tcW w:w="562" w:type="dxa"/>
          </w:tcPr>
          <w:p w14:paraId="77D6B7B7" w14:textId="77777777" w:rsidR="005F11A7" w:rsidRPr="00826C0D" w:rsidRDefault="7A22059D" w:rsidP="7A22059D">
            <w:pPr>
              <w:rPr>
                <w:b/>
                <w:bCs/>
              </w:rPr>
            </w:pPr>
            <w:r w:rsidRPr="7A22059D">
              <w:rPr>
                <w:b/>
                <w:bCs/>
              </w:rPr>
              <w:t>4</w:t>
            </w:r>
          </w:p>
        </w:tc>
        <w:tc>
          <w:tcPr>
            <w:tcW w:w="8647" w:type="dxa"/>
          </w:tcPr>
          <w:p w14:paraId="77D6B7B8" w14:textId="77777777" w:rsidR="005F11A7" w:rsidRDefault="7A22059D" w:rsidP="7A22059D">
            <w:pPr>
              <w:pStyle w:val="Rubrik2"/>
              <w:rPr>
                <w:sz w:val="24"/>
                <w:szCs w:val="24"/>
              </w:rPr>
            </w:pPr>
            <w:r w:rsidRPr="7A22059D">
              <w:rPr>
                <w:sz w:val="24"/>
                <w:szCs w:val="24"/>
              </w:rPr>
              <w:t>Övriga frågor</w:t>
            </w:r>
          </w:p>
          <w:p w14:paraId="77D6B7C4" w14:textId="44F69EFB" w:rsidR="005F11A7" w:rsidRPr="007A53D7" w:rsidRDefault="001B7526" w:rsidP="00350CA4">
            <w:pPr>
              <w:rPr>
                <w:rFonts w:ascii="Verdana" w:hAnsi="Verdana"/>
                <w:sz w:val="22"/>
                <w:szCs w:val="22"/>
              </w:rPr>
            </w:pPr>
            <w:r>
              <w:rPr>
                <w:rFonts w:ascii="Verdana" w:hAnsi="Verdana"/>
                <w:i/>
              </w:rPr>
              <w:br/>
            </w:r>
          </w:p>
        </w:tc>
      </w:tr>
      <w:tr w:rsidR="00C7694F" w:rsidRPr="00826C0D" w14:paraId="77D6B7CF" w14:textId="77777777" w:rsidTr="7A22059D">
        <w:tc>
          <w:tcPr>
            <w:tcW w:w="562" w:type="dxa"/>
          </w:tcPr>
          <w:p w14:paraId="77D6B7C6" w14:textId="77777777" w:rsidR="00C7694F" w:rsidRDefault="00C7694F" w:rsidP="000A56A2">
            <w:pPr>
              <w:rPr>
                <w:b/>
              </w:rPr>
            </w:pPr>
          </w:p>
        </w:tc>
        <w:tc>
          <w:tcPr>
            <w:tcW w:w="8647" w:type="dxa"/>
          </w:tcPr>
          <w:p w14:paraId="77D6B7C7" w14:textId="77777777" w:rsidR="00C7694F" w:rsidRDefault="7A22059D" w:rsidP="7A22059D">
            <w:pPr>
              <w:pStyle w:val="Rubrik2"/>
              <w:rPr>
                <w:sz w:val="24"/>
                <w:szCs w:val="24"/>
              </w:rPr>
            </w:pPr>
            <w:r w:rsidRPr="7A22059D">
              <w:rPr>
                <w:sz w:val="24"/>
                <w:szCs w:val="24"/>
              </w:rPr>
              <w:t>BESLUT</w:t>
            </w:r>
          </w:p>
          <w:p w14:paraId="77D6B7CE" w14:textId="443DEE2E" w:rsidR="00C7694F" w:rsidRPr="00C7694F" w:rsidRDefault="00C7694F" w:rsidP="007A53D7"/>
        </w:tc>
      </w:tr>
    </w:tbl>
    <w:p w14:paraId="77D6B7D0" w14:textId="7777777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1E5389" w:rsidRDefault="001E5389">
      <w:r>
        <w:separator/>
      </w:r>
    </w:p>
  </w:endnote>
  <w:endnote w:type="continuationSeparator" w:id="0">
    <w:p w14:paraId="77D6B7D4" w14:textId="77777777" w:rsidR="001E5389" w:rsidRDefault="001E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1E5389" w:rsidRDefault="001E5389" w:rsidP="00027B2E">
    <w:pPr>
      <w:pStyle w:val="Sidfot"/>
      <w:rPr>
        <w:szCs w:val="2"/>
      </w:rPr>
    </w:pPr>
  </w:p>
  <w:p w14:paraId="77D6B7DB" w14:textId="77777777" w:rsidR="001E5389" w:rsidRDefault="001E5389" w:rsidP="00027B2E">
    <w:pPr>
      <w:pStyle w:val="Sidfot"/>
      <w:rPr>
        <w:szCs w:val="2"/>
      </w:rPr>
    </w:pPr>
  </w:p>
  <w:p w14:paraId="77D6B7DC" w14:textId="77777777" w:rsidR="001E5389" w:rsidRDefault="001E5389" w:rsidP="00027B2E">
    <w:pPr>
      <w:pStyle w:val="Sidfot"/>
      <w:rPr>
        <w:szCs w:val="2"/>
      </w:rPr>
    </w:pPr>
  </w:p>
  <w:p w14:paraId="77D6B7DD" w14:textId="77777777" w:rsidR="001E5389" w:rsidRPr="00092ADA" w:rsidRDefault="001E538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1E5389" w:rsidRPr="00F2400E" w14:paraId="77D6B7E5" w14:textId="77777777" w:rsidTr="7A22059D">
      <w:tc>
        <w:tcPr>
          <w:tcW w:w="2031" w:type="dxa"/>
          <w:tcBorders>
            <w:top w:val="single" w:sz="4" w:space="0" w:color="auto"/>
          </w:tcBorders>
          <w:tcMar>
            <w:left w:w="0" w:type="dxa"/>
          </w:tcMar>
        </w:tcPr>
        <w:p w14:paraId="77D6B7DE" w14:textId="77777777" w:rsidR="001E5389" w:rsidRPr="00F2400E" w:rsidRDefault="001E5389" w:rsidP="7A22059D">
          <w:pPr>
            <w:pStyle w:val="Sidfot"/>
            <w:rPr>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1E5389" w:rsidRPr="00F2400E" w:rsidRDefault="001E5389" w:rsidP="7A22059D">
          <w:pPr>
            <w:pStyle w:val="Sidfot"/>
            <w:rPr>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1E5389" w:rsidRPr="00F2400E" w:rsidRDefault="001E5389" w:rsidP="7A22059D">
          <w:pPr>
            <w:pStyle w:val="Sidfot"/>
            <w:rPr>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1E5389" w:rsidRPr="00F2400E" w:rsidRDefault="001E5389" w:rsidP="7A22059D">
          <w:pPr>
            <w:pStyle w:val="Sidfot"/>
            <w:rPr>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1E5389" w:rsidRPr="00F2400E" w:rsidRDefault="001E5389" w:rsidP="7A22059D">
          <w:pPr>
            <w:pStyle w:val="Sidfot"/>
            <w:rPr>
              <w:sz w:val="9"/>
              <w:szCs w:val="9"/>
            </w:rPr>
          </w:pPr>
          <w:r w:rsidRPr="00F2400E">
            <w:rPr>
              <w:caps/>
              <w:sz w:val="9"/>
              <w:szCs w:val="9"/>
            </w:rPr>
            <w:t>sms</w:t>
          </w:r>
        </w:p>
      </w:tc>
      <w:tc>
        <w:tcPr>
          <w:tcW w:w="1148" w:type="dxa"/>
          <w:tcBorders>
            <w:top w:val="single" w:sz="4" w:space="0" w:color="auto"/>
          </w:tcBorders>
        </w:tcPr>
        <w:p w14:paraId="77D6B7E3" w14:textId="77777777" w:rsidR="001E5389" w:rsidRPr="00F2400E" w:rsidRDefault="001E5389" w:rsidP="7A22059D">
          <w:pPr>
            <w:pStyle w:val="Sidfot"/>
            <w:rPr>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1E5389" w:rsidRPr="00F2400E" w:rsidRDefault="001E5389" w:rsidP="00A77D51">
          <w:pPr>
            <w:pStyle w:val="Sidfot"/>
            <w:rPr>
              <w:caps/>
              <w:sz w:val="9"/>
              <w:szCs w:val="9"/>
            </w:rPr>
          </w:pPr>
          <w:bookmarkStart w:id="8" w:name="LOrgNo"/>
          <w:r>
            <w:rPr>
              <w:caps/>
              <w:sz w:val="9"/>
              <w:szCs w:val="9"/>
            </w:rPr>
            <w:t>Org.nummer</w:t>
          </w:r>
          <w:bookmarkEnd w:id="8"/>
        </w:p>
      </w:tc>
    </w:tr>
    <w:tr w:rsidR="001E5389" w:rsidRPr="00A77D51" w14:paraId="77D6B7ED" w14:textId="77777777" w:rsidTr="7A22059D">
      <w:tc>
        <w:tcPr>
          <w:tcW w:w="2031" w:type="dxa"/>
          <w:tcMar>
            <w:left w:w="0" w:type="dxa"/>
          </w:tcMar>
        </w:tcPr>
        <w:p w14:paraId="77D6B7E6" w14:textId="77777777" w:rsidR="001E5389" w:rsidRPr="00A77D51" w:rsidRDefault="001E5389" w:rsidP="00F100ED">
          <w:pPr>
            <w:pStyle w:val="Sidfot"/>
            <w:spacing w:line="180" w:lineRule="exact"/>
            <w:rPr>
              <w:szCs w:val="14"/>
            </w:rPr>
          </w:pPr>
          <w:r w:rsidRPr="7A22059D">
            <w:t>Nacka kommun</w:t>
          </w:r>
          <w:bookmarkStart w:id="9" w:name="LCountryPrefix"/>
          <w:r w:rsidRPr="7A22059D">
            <w:t>,</w:t>
          </w:r>
          <w:bookmarkEnd w:id="9"/>
          <w:r w:rsidRPr="7A22059D">
            <w:t xml:space="preserve"> 131 81 Nacka</w:t>
          </w:r>
          <w:bookmarkStart w:id="10" w:name="Country"/>
          <w:bookmarkEnd w:id="10"/>
        </w:p>
      </w:tc>
      <w:tc>
        <w:tcPr>
          <w:tcW w:w="1958" w:type="dxa"/>
        </w:tcPr>
        <w:p w14:paraId="77D6B7E7" w14:textId="77777777" w:rsidR="001E5389" w:rsidRPr="00A77D51" w:rsidRDefault="7A22059D" w:rsidP="00A77D51">
          <w:pPr>
            <w:pStyle w:val="Sidfot"/>
            <w:spacing w:line="180" w:lineRule="exact"/>
            <w:rPr>
              <w:szCs w:val="14"/>
            </w:rPr>
          </w:pPr>
          <w:r>
            <w:t>Stadshuset, Granitvägen 15</w:t>
          </w:r>
        </w:p>
      </w:tc>
      <w:tc>
        <w:tcPr>
          <w:tcW w:w="1175" w:type="dxa"/>
        </w:tcPr>
        <w:p w14:paraId="77D6B7E8" w14:textId="77777777" w:rsidR="001E5389" w:rsidRPr="00A77D51" w:rsidRDefault="001E5389" w:rsidP="00092ADA">
          <w:pPr>
            <w:pStyle w:val="Sidfot"/>
            <w:spacing w:line="180" w:lineRule="exact"/>
            <w:rPr>
              <w:szCs w:val="14"/>
            </w:rPr>
          </w:pPr>
          <w:bookmarkStart w:id="11" w:name="PhoneMain"/>
          <w:r w:rsidRPr="7A22059D">
            <w:t>08-718 80 00</w:t>
          </w:r>
          <w:bookmarkEnd w:id="11"/>
        </w:p>
      </w:tc>
      <w:tc>
        <w:tcPr>
          <w:tcW w:w="1148" w:type="dxa"/>
        </w:tcPr>
        <w:p w14:paraId="77D6B7E9" w14:textId="77777777" w:rsidR="001E5389" w:rsidRPr="00A77D51" w:rsidRDefault="001E5389" w:rsidP="00A77D51">
          <w:pPr>
            <w:pStyle w:val="Sidfot"/>
            <w:spacing w:line="180" w:lineRule="exact"/>
            <w:rPr>
              <w:szCs w:val="14"/>
            </w:rPr>
          </w:pPr>
          <w:r>
            <w:rPr>
              <w:szCs w:val="14"/>
            </w:rPr>
            <w:t>info@nacka.se</w:t>
          </w:r>
        </w:p>
      </w:tc>
      <w:tc>
        <w:tcPr>
          <w:tcW w:w="718" w:type="dxa"/>
        </w:tcPr>
        <w:p w14:paraId="77D6B7EA" w14:textId="77777777" w:rsidR="001E5389" w:rsidRPr="00A77D51" w:rsidRDefault="7A22059D" w:rsidP="00F40797">
          <w:pPr>
            <w:pStyle w:val="Sidfot"/>
            <w:spacing w:line="180" w:lineRule="exact"/>
            <w:rPr>
              <w:szCs w:val="14"/>
            </w:rPr>
          </w:pPr>
          <w:r>
            <w:t>716 80</w:t>
          </w:r>
        </w:p>
      </w:tc>
      <w:tc>
        <w:tcPr>
          <w:tcW w:w="1148" w:type="dxa"/>
        </w:tcPr>
        <w:p w14:paraId="77D6B7EB" w14:textId="77777777" w:rsidR="001E5389" w:rsidRPr="00A77D51" w:rsidRDefault="7A22059D" w:rsidP="00A77D51">
          <w:pPr>
            <w:pStyle w:val="Sidfot"/>
            <w:spacing w:line="180" w:lineRule="exact"/>
            <w:rPr>
              <w:szCs w:val="14"/>
            </w:rPr>
          </w:pPr>
          <w:r>
            <w:t>www.nacka.se</w:t>
          </w:r>
        </w:p>
      </w:tc>
      <w:tc>
        <w:tcPr>
          <w:tcW w:w="1291" w:type="dxa"/>
        </w:tcPr>
        <w:p w14:paraId="77D6B7EC" w14:textId="77777777" w:rsidR="001E5389" w:rsidRDefault="001E5389" w:rsidP="00A77D51">
          <w:pPr>
            <w:pStyle w:val="Sidfot"/>
            <w:spacing w:line="180" w:lineRule="exact"/>
            <w:rPr>
              <w:szCs w:val="14"/>
            </w:rPr>
          </w:pPr>
          <w:bookmarkStart w:id="12" w:name="OrgNo"/>
          <w:r w:rsidRPr="7A22059D">
            <w:t>212000-0167</w:t>
          </w:r>
          <w:bookmarkEnd w:id="12"/>
        </w:p>
      </w:tc>
    </w:tr>
  </w:tbl>
  <w:p w14:paraId="77D6B7EE" w14:textId="77777777" w:rsidR="001E5389" w:rsidRPr="009D06AF" w:rsidRDefault="001E538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1E5389" w:rsidRDefault="001E5389">
      <w:r>
        <w:separator/>
      </w:r>
    </w:p>
  </w:footnote>
  <w:footnote w:type="continuationSeparator" w:id="0">
    <w:p w14:paraId="77D6B7D2" w14:textId="77777777" w:rsidR="001E5389" w:rsidRDefault="001E53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1E5389" w:rsidRPr="009D06AF" w:rsidRDefault="001E5389" w:rsidP="7A22059D">
    <w:pPr>
      <w:pStyle w:val="Sidhuvud"/>
      <w:rPr>
        <w:sz w:val="18"/>
        <w:szCs w:val="18"/>
      </w:rPr>
    </w:pPr>
    <w:r w:rsidRPr="009D06AF">
      <w:rPr>
        <w:sz w:val="18"/>
        <w:szCs w:val="18"/>
      </w:rPr>
      <w:tab/>
    </w:r>
    <w:r>
      <w:rPr>
        <w:sz w:val="18"/>
        <w:szCs w:val="18"/>
      </w:rPr>
      <w:tab/>
    </w:r>
    <w:r w:rsidRPr="7A22059D">
      <w:rPr>
        <w:noProof/>
        <w:sz w:val="18"/>
        <w:szCs w:val="18"/>
      </w:rPr>
      <w:fldChar w:fldCharType="begin"/>
    </w:r>
    <w:r w:rsidRPr="009D06AF">
      <w:rPr>
        <w:sz w:val="18"/>
        <w:szCs w:val="18"/>
      </w:rPr>
      <w:instrText xml:space="preserve"> PAGE </w:instrText>
    </w:r>
    <w:r w:rsidRPr="7A22059D">
      <w:rPr>
        <w:sz w:val="18"/>
        <w:szCs w:val="18"/>
      </w:rPr>
      <w:fldChar w:fldCharType="separate"/>
    </w:r>
    <w:r w:rsidR="00E41381">
      <w:rPr>
        <w:noProof/>
        <w:sz w:val="18"/>
        <w:szCs w:val="18"/>
      </w:rPr>
      <w:t>3</w:t>
    </w:r>
    <w:r w:rsidRPr="7A22059D">
      <w:rPr>
        <w:noProof/>
        <w:sz w:val="18"/>
        <w:szCs w:val="18"/>
      </w:rPr>
      <w:fldChar w:fldCharType="end"/>
    </w:r>
    <w:r w:rsidRPr="009D06AF">
      <w:rPr>
        <w:sz w:val="18"/>
        <w:szCs w:val="18"/>
      </w:rPr>
      <w:t xml:space="preserve"> (</w:t>
    </w:r>
    <w:r w:rsidRPr="7A22059D">
      <w:rPr>
        <w:noProof/>
        <w:sz w:val="18"/>
        <w:szCs w:val="18"/>
      </w:rPr>
      <w:fldChar w:fldCharType="begin"/>
    </w:r>
    <w:r w:rsidRPr="009D06AF">
      <w:rPr>
        <w:sz w:val="18"/>
        <w:szCs w:val="18"/>
      </w:rPr>
      <w:instrText xml:space="preserve"> NUMPAGES </w:instrText>
    </w:r>
    <w:r w:rsidRPr="7A22059D">
      <w:rPr>
        <w:sz w:val="18"/>
        <w:szCs w:val="18"/>
      </w:rPr>
      <w:fldChar w:fldCharType="separate"/>
    </w:r>
    <w:r w:rsidR="00E41381">
      <w:rPr>
        <w:noProof/>
        <w:sz w:val="18"/>
        <w:szCs w:val="18"/>
      </w:rPr>
      <w:t>3</w:t>
    </w:r>
    <w:r w:rsidRPr="7A22059D">
      <w:rPr>
        <w:noProof/>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1E5389" w:rsidRPr="003F70FC" w:rsidRDefault="001E5389" w:rsidP="7A22059D">
    <w:pPr>
      <w:pStyle w:val="Sidhuvud"/>
      <w:rPr>
        <w:sz w:val="18"/>
        <w:szCs w:val="18"/>
      </w:rPr>
    </w:pPr>
    <w:r w:rsidRPr="003F70FC">
      <w:rPr>
        <w:sz w:val="18"/>
        <w:szCs w:val="18"/>
      </w:rPr>
      <w:tab/>
    </w:r>
    <w:r w:rsidRPr="003F70FC">
      <w:rPr>
        <w:sz w:val="18"/>
        <w:szCs w:val="18"/>
      </w:rPr>
      <w:tab/>
    </w:r>
    <w:r w:rsidRPr="7A22059D">
      <w:rPr>
        <w:noProof/>
        <w:sz w:val="18"/>
        <w:szCs w:val="18"/>
      </w:rPr>
      <w:fldChar w:fldCharType="begin"/>
    </w:r>
    <w:r w:rsidRPr="003F70FC">
      <w:rPr>
        <w:sz w:val="18"/>
        <w:szCs w:val="18"/>
      </w:rPr>
      <w:instrText xml:space="preserve"> PAGE </w:instrText>
    </w:r>
    <w:r w:rsidRPr="7A22059D">
      <w:rPr>
        <w:sz w:val="18"/>
        <w:szCs w:val="18"/>
      </w:rPr>
      <w:fldChar w:fldCharType="separate"/>
    </w:r>
    <w:r w:rsidR="00E41381">
      <w:rPr>
        <w:noProof/>
        <w:sz w:val="18"/>
        <w:szCs w:val="18"/>
      </w:rPr>
      <w:t>1</w:t>
    </w:r>
    <w:r w:rsidRPr="7A22059D">
      <w:rPr>
        <w:noProof/>
        <w:sz w:val="18"/>
        <w:szCs w:val="18"/>
      </w:rPr>
      <w:fldChar w:fldCharType="end"/>
    </w:r>
    <w:r w:rsidRPr="003F70FC">
      <w:rPr>
        <w:sz w:val="18"/>
        <w:szCs w:val="18"/>
      </w:rPr>
      <w:t xml:space="preserve"> (</w:t>
    </w:r>
    <w:r w:rsidRPr="7A22059D">
      <w:rPr>
        <w:noProof/>
        <w:sz w:val="18"/>
        <w:szCs w:val="18"/>
      </w:rPr>
      <w:fldChar w:fldCharType="begin"/>
    </w:r>
    <w:r w:rsidRPr="003F70FC">
      <w:rPr>
        <w:sz w:val="18"/>
        <w:szCs w:val="18"/>
      </w:rPr>
      <w:instrText xml:space="preserve"> NUMPAGES </w:instrText>
    </w:r>
    <w:r w:rsidRPr="7A22059D">
      <w:rPr>
        <w:sz w:val="18"/>
        <w:szCs w:val="18"/>
      </w:rPr>
      <w:fldChar w:fldCharType="separate"/>
    </w:r>
    <w:r w:rsidR="00E41381">
      <w:rPr>
        <w:noProof/>
        <w:sz w:val="18"/>
        <w:szCs w:val="18"/>
      </w:rPr>
      <w:t>3</w:t>
    </w:r>
    <w:r w:rsidRPr="7A22059D">
      <w:rPr>
        <w:noProof/>
        <w:sz w:val="18"/>
        <w:szCs w:val="18"/>
      </w:rPr>
      <w:fldChar w:fldCharType="end"/>
    </w:r>
    <w:r w:rsidRPr="003F70FC">
      <w:rPr>
        <w:sz w:val="18"/>
        <w:szCs w:val="18"/>
      </w:rPr>
      <w:t>)</w:t>
    </w:r>
  </w:p>
  <w:p w14:paraId="77D6B7D7" w14:textId="77777777" w:rsidR="001E5389" w:rsidRDefault="001E538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1E5389" w:rsidRPr="009F4478" w:rsidRDefault="001E5389" w:rsidP="7A22059D">
    <w:pPr>
      <w:pStyle w:val="Sidhuvud"/>
      <w:tabs>
        <w:tab w:val="clear" w:pos="4706"/>
        <w:tab w:val="left" w:pos="5670"/>
      </w:tabs>
      <w:ind w:right="-511"/>
      <w:rPr>
        <w:b/>
        <w:bCs/>
        <w:sz w:val="57"/>
        <w:szCs w:val="57"/>
      </w:rPr>
    </w:pPr>
    <w:bookmarkStart w:id="3" w:name="DocumentType"/>
    <w:r>
      <w:rPr>
        <w:b/>
        <w:spacing w:val="-30"/>
        <w:kern w:val="57"/>
        <w:sz w:val="57"/>
        <w:szCs w:val="57"/>
      </w:rPr>
      <w:tab/>
    </w:r>
    <w:bookmarkEnd w:id="3"/>
    <w:r w:rsidRPr="7A22059D">
      <w:rPr>
        <w:b/>
        <w:bCs/>
        <w:spacing w:val="-30"/>
        <w:kern w:val="57"/>
        <w:sz w:val="57"/>
        <w:szCs w:val="57"/>
      </w:rPr>
      <w:t>Protokoll</w:t>
    </w:r>
  </w:p>
  <w:p w14:paraId="77D6B7D9" w14:textId="77777777" w:rsidR="001E5389" w:rsidRPr="00C728BB" w:rsidRDefault="001E538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32693"/>
    <w:rsid w:val="001427EA"/>
    <w:rsid w:val="00142A1E"/>
    <w:rsid w:val="00143993"/>
    <w:rsid w:val="00150B87"/>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143A"/>
    <w:rsid w:val="00234DC9"/>
    <w:rsid w:val="00243F54"/>
    <w:rsid w:val="00246F7A"/>
    <w:rsid w:val="00250B61"/>
    <w:rsid w:val="00252030"/>
    <w:rsid w:val="00253161"/>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3473"/>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344FF"/>
    <w:rsid w:val="00437664"/>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465B"/>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6259"/>
    <w:rsid w:val="009D7552"/>
    <w:rsid w:val="009E1E31"/>
    <w:rsid w:val="009E3740"/>
    <w:rsid w:val="009F20C4"/>
    <w:rsid w:val="009F4478"/>
    <w:rsid w:val="009F4E8A"/>
    <w:rsid w:val="00A02FCC"/>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90FAD"/>
    <w:rsid w:val="00DA47FD"/>
    <w:rsid w:val="00DB5508"/>
    <w:rsid w:val="00DD097C"/>
    <w:rsid w:val="00DD1884"/>
    <w:rsid w:val="00DD4961"/>
    <w:rsid w:val="00DD6770"/>
    <w:rsid w:val="00DE264A"/>
    <w:rsid w:val="00DF0D72"/>
    <w:rsid w:val="00DF627B"/>
    <w:rsid w:val="00DF7D7F"/>
    <w:rsid w:val="00E038E6"/>
    <w:rsid w:val="00E058A1"/>
    <w:rsid w:val="00E0681F"/>
    <w:rsid w:val="00E1140A"/>
    <w:rsid w:val="00E14421"/>
    <w:rsid w:val="00E15880"/>
    <w:rsid w:val="00E24AEF"/>
    <w:rsid w:val="00E31FB1"/>
    <w:rsid w:val="00E36EF9"/>
    <w:rsid w:val="00E41381"/>
    <w:rsid w:val="00E4267F"/>
    <w:rsid w:val="00E54B75"/>
    <w:rsid w:val="00E67806"/>
    <w:rsid w:val="00E71E49"/>
    <w:rsid w:val="00E74110"/>
    <w:rsid w:val="00E859FE"/>
    <w:rsid w:val="00E92810"/>
    <w:rsid w:val="00EA3B4F"/>
    <w:rsid w:val="00EB3616"/>
    <w:rsid w:val="00EC48EC"/>
    <w:rsid w:val="00ED32EB"/>
    <w:rsid w:val="00ED3630"/>
    <w:rsid w:val="00ED6FBB"/>
    <w:rsid w:val="00EE0848"/>
    <w:rsid w:val="00EF1989"/>
    <w:rsid w:val="00F0429F"/>
    <w:rsid w:val="00F100ED"/>
    <w:rsid w:val="00F1192E"/>
    <w:rsid w:val="00F12228"/>
    <w:rsid w:val="00F13328"/>
    <w:rsid w:val="00F20538"/>
    <w:rsid w:val="00F2400E"/>
    <w:rsid w:val="00F24F23"/>
    <w:rsid w:val="00F26CE9"/>
    <w:rsid w:val="00F345BD"/>
    <w:rsid w:val="00F40170"/>
    <w:rsid w:val="00F40797"/>
    <w:rsid w:val="00F40BFF"/>
    <w:rsid w:val="00F53DC1"/>
    <w:rsid w:val="00F5444D"/>
    <w:rsid w:val="00F63E81"/>
    <w:rsid w:val="00F652DF"/>
    <w:rsid w:val="00F74482"/>
    <w:rsid w:val="00F76CCD"/>
    <w:rsid w:val="00F92DAC"/>
    <w:rsid w:val="00F93D85"/>
    <w:rsid w:val="00F9747D"/>
    <w:rsid w:val="00F97D7B"/>
    <w:rsid w:val="00FA027D"/>
    <w:rsid w:val="00FC22B6"/>
    <w:rsid w:val="00FC4412"/>
    <w:rsid w:val="00FC4933"/>
    <w:rsid w:val="00FD4680"/>
    <w:rsid w:val="00FE22F9"/>
    <w:rsid w:val="00FF06C3"/>
    <w:rsid w:val="00FF515F"/>
    <w:rsid w:val="7A22059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1A0984-C8D5-41C7-8A36-8A985010D266}">
  <ds:schemaRefs>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 ds:uri="9551ed1f-6870-4d4b-8695-b6b94c3571bc"/>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0FE9138E-6762-4EA7-96F4-FC6BE70B5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5</TotalTime>
  <Pages>3</Pages>
  <Words>726</Words>
  <Characters>3853</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7</cp:revision>
  <cp:lastPrinted>2011-01-21T09:33:00Z</cp:lastPrinted>
  <dcterms:created xsi:type="dcterms:W3CDTF">2016-11-22T08:51:00Z</dcterms:created>
  <dcterms:modified xsi:type="dcterms:W3CDTF">2016-12-06T13:26:00Z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